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6A1" w:rsidRPr="00783277" w:rsidRDefault="002E26A1" w:rsidP="00EC5D4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2E26A1" w:rsidRPr="00783277" w:rsidRDefault="002E26A1" w:rsidP="00EC5D4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№224/11.02-04/14-352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293A1E">
        <w:rPr>
          <w:rFonts w:ascii="Times New Roman" w:hAnsi="Times New Roman" w:cs="Times New Roman"/>
          <w:color w:val="000000"/>
        </w:rPr>
        <w:t>ректификованного этилового спирта из пищевого сырья «Люкс»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E26A1" w:rsidRPr="00783277" w:rsidRDefault="002E26A1" w:rsidP="00EC5D4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E26A1" w:rsidRPr="00783277" w:rsidRDefault="002E26A1" w:rsidP="00EC5D4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A46A82">
        <w:rPr>
          <w:rFonts w:ascii="Times New Roman" w:hAnsi="Times New Roman" w:cs="Times New Roman"/>
          <w:color w:val="000000"/>
        </w:rPr>
        <w:t>Овчинникова Инга Николаевна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48-16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A46A82">
        <w:rPr>
          <w:rFonts w:ascii="Times New Roman" w:hAnsi="Times New Roman" w:cs="Times New Roman"/>
          <w:color w:val="000000"/>
          <w:lang w:val="en-US"/>
        </w:rPr>
        <w:t>imartinova</w:t>
      </w:r>
      <w:r w:rsidRPr="00A46A82">
        <w:rPr>
          <w:rFonts w:ascii="Times New Roman" w:hAnsi="Times New Roman" w:cs="Times New Roman"/>
          <w:color w:val="000000"/>
        </w:rPr>
        <w:t>@</w:t>
      </w:r>
      <w:r w:rsidRPr="00A46A82">
        <w:rPr>
          <w:rFonts w:ascii="Times New Roman" w:hAnsi="Times New Roman" w:cs="Times New Roman"/>
          <w:color w:val="000000"/>
          <w:lang w:val="en-US"/>
        </w:rPr>
        <w:t>ippe</w:t>
      </w:r>
      <w:r w:rsidRPr="00A46A82">
        <w:rPr>
          <w:rFonts w:ascii="Times New Roman" w:hAnsi="Times New Roman" w:cs="Times New Roman"/>
          <w:color w:val="000000"/>
        </w:rPr>
        <w:t>.</w:t>
      </w:r>
      <w:r w:rsidRPr="00A46A82">
        <w:rPr>
          <w:rFonts w:ascii="Times New Roman" w:hAnsi="Times New Roman" w:cs="Times New Roman"/>
          <w:color w:val="000000"/>
          <w:lang w:val="en-US"/>
        </w:rPr>
        <w:t>ru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A46A82">
        <w:rPr>
          <w:rFonts w:ascii="Times New Roman" w:hAnsi="Times New Roman" w:cs="Times New Roman"/>
          <w:color w:val="000000"/>
        </w:rPr>
        <w:t>ректификованного этилового спирта из пищевого сырья «Люкс»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>1</w:t>
      </w:r>
      <w:r w:rsidRPr="008C5DF2">
        <w:rPr>
          <w:rFonts w:ascii="Times New Roman" w:hAnsi="Times New Roman" w:cs="Times New Roman"/>
          <w:color w:val="000000"/>
        </w:rPr>
        <w:t xml:space="preserve">0 </w:t>
      </w:r>
      <w:r>
        <w:rPr>
          <w:rFonts w:ascii="Times New Roman" w:hAnsi="Times New Roman" w:cs="Times New Roman"/>
          <w:color w:val="000000"/>
        </w:rPr>
        <w:t>дека</w:t>
      </w:r>
      <w:r w:rsidRPr="008C5DF2">
        <w:rPr>
          <w:rFonts w:ascii="Times New Roman" w:hAnsi="Times New Roman" w:cs="Times New Roman"/>
          <w:color w:val="000000"/>
        </w:rPr>
        <w:t>бря</w:t>
      </w:r>
      <w:r w:rsidRPr="00783277">
        <w:rPr>
          <w:rFonts w:ascii="Times New Roman" w:hAnsi="Times New Roman" w:cs="Times New Roman"/>
        </w:rPr>
        <w:t xml:space="preserve"> 2014 года. Возможна досрочная поставка.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Самовывоз со склада Поставщика, расположенного</w:t>
      </w:r>
      <w:r w:rsidRPr="007E097B">
        <w:rPr>
          <w:rFonts w:ascii="Times New Roman" w:hAnsi="Times New Roman" w:cs="Times New Roman"/>
        </w:rPr>
        <w:t xml:space="preserve"> на расстоянии не более 300 км от </w:t>
      </w:r>
      <w:r>
        <w:rPr>
          <w:rFonts w:ascii="Times New Roman" w:hAnsi="Times New Roman" w:cs="Times New Roman"/>
        </w:rPr>
        <w:t xml:space="preserve">места нахождения </w:t>
      </w:r>
      <w:r w:rsidRPr="007E097B">
        <w:rPr>
          <w:rFonts w:ascii="Times New Roman" w:hAnsi="Times New Roman" w:cs="Times New Roman"/>
        </w:rPr>
        <w:t>Покупателя</w:t>
      </w:r>
      <w:r>
        <w:rPr>
          <w:rFonts w:ascii="Times New Roman" w:hAnsi="Times New Roman" w:cs="Times New Roman"/>
        </w:rPr>
        <w:t>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E26A1" w:rsidRPr="00783277" w:rsidRDefault="002E26A1" w:rsidP="00EC5D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26A1" w:rsidRPr="00783277" w:rsidRDefault="002E26A1" w:rsidP="00EC5D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26A1" w:rsidRPr="00783277" w:rsidRDefault="002E26A1" w:rsidP="00EC5D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26A1" w:rsidRPr="00783277" w:rsidRDefault="002E26A1" w:rsidP="00EC5D4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46A82">
        <w:rPr>
          <w:rFonts w:ascii="Times New Roman" w:hAnsi="Times New Roman" w:cs="Times New Roman"/>
          <w:color w:val="000000"/>
        </w:rPr>
        <w:t>489 011,41 (четыреста восемьдесят девять тысяч одиннадцать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A46A82">
        <w:rPr>
          <w:rFonts w:ascii="Times New Roman" w:hAnsi="Times New Roman" w:cs="Times New Roman"/>
          <w:color w:val="000000"/>
        </w:rPr>
        <w:t xml:space="preserve"> 41 копейка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E26A1" w:rsidRPr="00783277" w:rsidRDefault="002E26A1" w:rsidP="00EC5D4D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8D346A">
        <w:rPr>
          <w:rFonts w:ascii="Times New Roman" w:hAnsi="Times New Roman" w:cs="Times New Roman"/>
          <w:color w:val="000000"/>
        </w:rPr>
        <w:t>414 416,45 (четыреста четырнадцать тысяч четыреста шестьдесят рублей</w:t>
      </w:r>
      <w:r>
        <w:rPr>
          <w:rFonts w:ascii="Times New Roman" w:hAnsi="Times New Roman" w:cs="Times New Roman"/>
          <w:color w:val="000000"/>
        </w:rPr>
        <w:t xml:space="preserve"> </w:t>
      </w:r>
      <w:r w:rsidRPr="008D346A">
        <w:rPr>
          <w:rFonts w:ascii="Times New Roman" w:hAnsi="Times New Roman" w:cs="Times New Roman"/>
          <w:color w:val="000000"/>
        </w:rPr>
        <w:t>45 копеек</w:t>
      </w:r>
      <w:r w:rsidRPr="00783277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я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E26A1" w:rsidRPr="00783277" w:rsidRDefault="002E26A1" w:rsidP="00EC5D4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E26A1" w:rsidRDefault="002E26A1" w:rsidP="00C766F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2E26A1" w:rsidRDefault="002E26A1" w:rsidP="00C766F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2E26A1" w:rsidRPr="00783277" w:rsidRDefault="002E26A1" w:rsidP="00EC5D4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E26A1" w:rsidRPr="00783277" w:rsidRDefault="002E26A1" w:rsidP="00EC5D4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</w:t>
      </w:r>
      <w:bookmarkStart w:id="0" w:name="_GoBack"/>
      <w:bookmarkEnd w:id="0"/>
      <w:r w:rsidRPr="00783277">
        <w:rPr>
          <w:rFonts w:ascii="Times New Roman" w:hAnsi="Times New Roman" w:cs="Times New Roman"/>
        </w:rPr>
        <w:t>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524229">
        <w:rPr>
          <w:rFonts w:ascii="Times New Roman" w:hAnsi="Times New Roman" w:cs="Times New Roman"/>
          <w:spacing w:val="-6"/>
          <w:highlight w:val="yellow"/>
        </w:rPr>
        <w:t>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26A1" w:rsidRPr="00783277" w:rsidRDefault="002E26A1" w:rsidP="00EC5D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26A1" w:rsidRPr="00783277" w:rsidRDefault="002E26A1" w:rsidP="00EC5D4D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2E26A1" w:rsidRDefault="002E26A1">
      <w:pPr>
        <w:rPr>
          <w:rFonts w:cs="Times New Roman"/>
        </w:rPr>
      </w:pPr>
    </w:p>
    <w:sectPr w:rsidR="002E26A1" w:rsidSect="00435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192"/>
    <w:rsid w:val="000E1028"/>
    <w:rsid w:val="001F4D81"/>
    <w:rsid w:val="00293A1E"/>
    <w:rsid w:val="002E26A1"/>
    <w:rsid w:val="004355D2"/>
    <w:rsid w:val="00524229"/>
    <w:rsid w:val="005C5CC7"/>
    <w:rsid w:val="005C77AC"/>
    <w:rsid w:val="007757DE"/>
    <w:rsid w:val="00783277"/>
    <w:rsid w:val="007E097B"/>
    <w:rsid w:val="008C5DF2"/>
    <w:rsid w:val="008D346A"/>
    <w:rsid w:val="009E1518"/>
    <w:rsid w:val="00A46A82"/>
    <w:rsid w:val="00A74192"/>
    <w:rsid w:val="00AF2D02"/>
    <w:rsid w:val="00C572F3"/>
    <w:rsid w:val="00C766F5"/>
    <w:rsid w:val="00EC5D4D"/>
    <w:rsid w:val="00ED274D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D4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824</Words>
  <Characters>4703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108</cp:lastModifiedBy>
  <cp:revision>3</cp:revision>
  <dcterms:created xsi:type="dcterms:W3CDTF">2014-09-16T10:31:00Z</dcterms:created>
  <dcterms:modified xsi:type="dcterms:W3CDTF">2014-09-25T08:32:00Z</dcterms:modified>
</cp:coreProperties>
</file>