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1FB" w:rsidRPr="00EC5383" w:rsidRDefault="006D41FB" w:rsidP="006218F0">
      <w:pPr>
        <w:jc w:val="center"/>
        <w:outlineLvl w:val="0"/>
        <w:rPr>
          <w:rFonts w:ascii="Times New Roman" w:hAnsi="Times New Roman" w:cs="Times New Roman"/>
        </w:rPr>
      </w:pPr>
      <w:r w:rsidRPr="00EC5383">
        <w:rPr>
          <w:rFonts w:ascii="Times New Roman" w:hAnsi="Times New Roman" w:cs="Times New Roman"/>
        </w:rPr>
        <w:t>ИЗВЕЩЕНИЕ О ПРОДЛЕНИИ СРОКА ПОДАЧИ ЗАЯВОК</w:t>
      </w:r>
    </w:p>
    <w:p w:rsidR="006D41FB" w:rsidRDefault="006D41FB" w:rsidP="006218F0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224/67-03/13-118/2 ОЗЦЭ</w:t>
      </w:r>
    </w:p>
    <w:p w:rsidR="006D41FB" w:rsidRPr="00A6215E" w:rsidRDefault="006D41FB" w:rsidP="006218F0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6D41FB" w:rsidRPr="00A6215E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6D41FB" w:rsidRPr="00A6215E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6D41FB" w:rsidRPr="00A6215E" w:rsidRDefault="006D41FB" w:rsidP="006218F0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6D41FB" w:rsidRDefault="006D41FB" w:rsidP="006218F0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6D41FB" w:rsidRPr="006F3094" w:rsidRDefault="006D41FB" w:rsidP="006218F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F65F04">
        <w:rPr>
          <w:rFonts w:ascii="Times New Roman" w:hAnsi="Times New Roman" w:cs="Times New Roman"/>
        </w:rPr>
        <w:t>Овчинникова Инга Николаевна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48-16, </w:t>
      </w:r>
      <w:r w:rsidRPr="00D04FFA">
        <w:rPr>
          <w:rFonts w:ascii="Times New Roman" w:hAnsi="Times New Roman" w:cs="Times New Roman"/>
          <w:lang w:val="en-US"/>
        </w:rPr>
        <w:t>imartinova</w:t>
      </w:r>
      <w:r w:rsidRPr="006060E7">
        <w:rPr>
          <w:rFonts w:ascii="Times New Roman" w:hAnsi="Times New Roman" w:cs="Times New Roman"/>
        </w:rPr>
        <w:t>@</w:t>
      </w:r>
      <w:r w:rsidRPr="00B269BD">
        <w:rPr>
          <w:rFonts w:ascii="Times New Roman" w:hAnsi="Times New Roman" w:cs="Times New Roman"/>
          <w:lang w:val="en-US"/>
        </w:rPr>
        <w:t>ippe</w:t>
      </w:r>
      <w:r w:rsidRPr="006060E7">
        <w:rPr>
          <w:rFonts w:ascii="Times New Roman" w:hAnsi="Times New Roman" w:cs="Times New Roman"/>
        </w:rPr>
        <w:t>.</w:t>
      </w:r>
      <w:r w:rsidRPr="00B269BD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6D41FB" w:rsidRPr="00BD1E5B" w:rsidRDefault="006D41FB" w:rsidP="006218F0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6D41FB" w:rsidRPr="00E90B5C" w:rsidRDefault="006D41FB" w:rsidP="006218F0">
      <w:pPr>
        <w:numPr>
          <w:ilvl w:val="0"/>
          <w:numId w:val="1"/>
        </w:numPr>
        <w:tabs>
          <w:tab w:val="left" w:pos="142"/>
        </w:tabs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6D623D">
        <w:rPr>
          <w:rFonts w:ascii="Times New Roman" w:hAnsi="Times New Roman" w:cs="Times New Roman"/>
          <w:color w:val="000000"/>
        </w:rPr>
        <w:t xml:space="preserve">оставка </w:t>
      </w:r>
      <w:r w:rsidRPr="0087736F">
        <w:rPr>
          <w:rFonts w:ascii="Times New Roman" w:hAnsi="Times New Roman" w:cs="Times New Roman"/>
          <w:color w:val="000000"/>
        </w:rPr>
        <w:t>счетчика частиц</w:t>
      </w:r>
      <w:r>
        <w:rPr>
          <w:rFonts w:ascii="Times New Roman" w:hAnsi="Times New Roman" w:cs="Times New Roman"/>
          <w:color w:val="000000"/>
        </w:rPr>
        <w:t xml:space="preserve"> </w:t>
      </w:r>
      <w:r w:rsidRPr="00E90B5C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6D41FB" w:rsidRPr="00A6215E" w:rsidRDefault="006D41FB" w:rsidP="006218F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6D41FB" w:rsidRPr="00A6215E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6D41FB" w:rsidRPr="00A6215E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6D41FB" w:rsidRPr="00A6215E" w:rsidRDefault="006D41FB" w:rsidP="006218F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D41FB" w:rsidRPr="00A6215E" w:rsidRDefault="006D41FB" w:rsidP="006218F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D41FB" w:rsidRPr="00A6215E" w:rsidRDefault="006D41FB" w:rsidP="006218F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D41FB" w:rsidRPr="00F87A9C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87A9C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F87A9C">
        <w:rPr>
          <w:rFonts w:ascii="Times New Roman" w:hAnsi="Times New Roman" w:cs="Times New Roman"/>
        </w:rPr>
        <w:t>: 488 000,00 (Четыреста восемьдесят восемь тысяч рублей 00 копеек</w:t>
      </w:r>
      <w:r>
        <w:rPr>
          <w:rFonts w:ascii="Times New Roman" w:hAnsi="Times New Roman" w:cs="Times New Roman"/>
        </w:rPr>
        <w:t>) рублей</w:t>
      </w:r>
      <w:r w:rsidRPr="00F87A9C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В</w:t>
      </w:r>
      <w:r w:rsidRPr="00F87A9C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 w:cs="Times New Roman"/>
        </w:rPr>
        <w:t xml:space="preserve"> </w:t>
      </w:r>
      <w:r w:rsidRPr="00F87A9C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D41FB" w:rsidRPr="00F87A9C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87A9C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F87A9C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6D41FB" w:rsidRPr="00A6215E" w:rsidRDefault="006D41FB" w:rsidP="006218F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6D41FB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6D41FB" w:rsidRPr="007624AB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624A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7624A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7624AB">
        <w:rPr>
          <w:rFonts w:ascii="Times New Roman" w:hAnsi="Times New Roman" w:cs="Times New Roman"/>
          <w:b/>
          <w:bCs/>
        </w:rPr>
        <w:t>:</w:t>
      </w:r>
    </w:p>
    <w:p w:rsidR="006D41FB" w:rsidRPr="007624AB" w:rsidRDefault="006D41FB" w:rsidP="007624A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7624A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7624AB">
        <w:rPr>
          <w:rFonts w:ascii="Times New Roman" w:hAnsi="Times New Roman" w:cs="Times New Roman"/>
          <w:color w:val="0000FF"/>
        </w:rPr>
        <w:t xml:space="preserve"> </w:t>
      </w:r>
      <w:r w:rsidRPr="007624A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7624AB">
        <w:rPr>
          <w:rFonts w:ascii="Times New Roman" w:hAnsi="Times New Roman" w:cs="Times New Roman"/>
          <w:spacing w:val="-6"/>
        </w:rPr>
        <w:t>на участие в запросе цен</w:t>
      </w:r>
      <w:r w:rsidRPr="007624AB">
        <w:rPr>
          <w:rFonts w:ascii="Times New Roman" w:hAnsi="Times New Roman" w:cs="Times New Roman"/>
        </w:rPr>
        <w:t xml:space="preserve"> продлевается на 4 рабочих дня.</w:t>
      </w:r>
    </w:p>
    <w:p w:rsidR="006D41FB" w:rsidRPr="00A6215E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6D41FB" w:rsidRPr="00A6215E" w:rsidRDefault="006D41FB" w:rsidP="006218F0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17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 w:rsidRPr="00784B29">
        <w:rPr>
          <w:rFonts w:ascii="Times New Roman" w:hAnsi="Times New Roman" w:cs="Times New Roman"/>
          <w:spacing w:val="-6"/>
          <w:highlight w:val="yellow"/>
        </w:rPr>
        <w:t>2</w:t>
      </w:r>
      <w:r>
        <w:rPr>
          <w:rFonts w:ascii="Times New Roman" w:hAnsi="Times New Roman" w:cs="Times New Roman"/>
          <w:spacing w:val="-6"/>
          <w:highlight w:val="yellow"/>
        </w:rPr>
        <w:t>9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6D41FB" w:rsidRPr="00A6215E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30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D41FB" w:rsidRPr="00A6215E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D41FB" w:rsidRPr="00A6215E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6D41FB" w:rsidRPr="00A6215E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6D41FB" w:rsidRPr="00A6215E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D41FB" w:rsidRPr="00D55FE5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D41FB" w:rsidRPr="00A6215E" w:rsidRDefault="006D41FB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D41FB" w:rsidRDefault="006D41FB" w:rsidP="006218F0">
      <w:pPr>
        <w:jc w:val="both"/>
      </w:pPr>
    </w:p>
    <w:sectPr w:rsidR="006D41FB" w:rsidSect="00E04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FD1"/>
    <w:rsid w:val="001366FE"/>
    <w:rsid w:val="002C744F"/>
    <w:rsid w:val="0036723D"/>
    <w:rsid w:val="003D771F"/>
    <w:rsid w:val="003E4FD1"/>
    <w:rsid w:val="00454708"/>
    <w:rsid w:val="004E5D69"/>
    <w:rsid w:val="006060E7"/>
    <w:rsid w:val="006218F0"/>
    <w:rsid w:val="0066467B"/>
    <w:rsid w:val="006D41FB"/>
    <w:rsid w:val="006D623D"/>
    <w:rsid w:val="006F3094"/>
    <w:rsid w:val="007624AB"/>
    <w:rsid w:val="00784B29"/>
    <w:rsid w:val="00860632"/>
    <w:rsid w:val="0087736F"/>
    <w:rsid w:val="00887A00"/>
    <w:rsid w:val="00892379"/>
    <w:rsid w:val="008E3C0C"/>
    <w:rsid w:val="009B4558"/>
    <w:rsid w:val="009D15BE"/>
    <w:rsid w:val="00A6215E"/>
    <w:rsid w:val="00B15C4C"/>
    <w:rsid w:val="00B269BD"/>
    <w:rsid w:val="00BD1E5B"/>
    <w:rsid w:val="00C572F3"/>
    <w:rsid w:val="00D04FFA"/>
    <w:rsid w:val="00D14104"/>
    <w:rsid w:val="00D42E6F"/>
    <w:rsid w:val="00D55FE5"/>
    <w:rsid w:val="00D822F8"/>
    <w:rsid w:val="00E045C5"/>
    <w:rsid w:val="00E90B5C"/>
    <w:rsid w:val="00EC5383"/>
    <w:rsid w:val="00F65F04"/>
    <w:rsid w:val="00F87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8F0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EC538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728</Words>
  <Characters>4151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cp:lastPrinted>2013-04-23T07:41:00Z</cp:lastPrinted>
  <dcterms:created xsi:type="dcterms:W3CDTF">2013-04-16T13:13:00Z</dcterms:created>
  <dcterms:modified xsi:type="dcterms:W3CDTF">2013-04-23T07:43:00Z</dcterms:modified>
</cp:coreProperties>
</file>