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5407" w:type="pct"/>
        <w:jc w:val="center"/>
        <w:tblLayout w:type="fixed"/>
        <w:tblLook w:val="00A0"/>
      </w:tblPr>
      <w:tblGrid>
        <w:gridCol w:w="5251"/>
        <w:gridCol w:w="635"/>
        <w:gridCol w:w="4587"/>
      </w:tblGrid>
      <w:tr w:rsidR="00951796" w:rsidRPr="001E7A14">
        <w:trPr>
          <w:trHeight w:val="690"/>
          <w:jc w:val="center"/>
        </w:trPr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951796" w:rsidRPr="00FF6DB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51796" w:rsidRPr="00FF6DB6" w:rsidRDefault="00951796" w:rsidP="003D3200">
            <w:pPr>
              <w:shd w:val="clear" w:color="auto" w:fill="FFFFFF"/>
              <w:jc w:val="center"/>
            </w:pPr>
          </w:p>
        </w:tc>
        <w:tc>
          <w:tcPr>
            <w:tcW w:w="4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951796" w:rsidRPr="00FF6DB6" w:rsidRDefault="00951796" w:rsidP="00903DFD">
            <w:pPr>
              <w:shd w:val="clear" w:color="auto" w:fill="FFFFFF"/>
              <w:ind w:left="-108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УТВЕРЖДАЮ</w:t>
            </w:r>
          </w:p>
        </w:tc>
      </w:tr>
      <w:tr w:rsidR="00951796" w:rsidRPr="001E7A14">
        <w:trPr>
          <w:trHeight w:val="705"/>
          <w:jc w:val="center"/>
        </w:trPr>
        <w:tc>
          <w:tcPr>
            <w:tcW w:w="525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951796" w:rsidRPr="00FF6DB6" w:rsidRDefault="00951796" w:rsidP="00A35080">
            <w:pPr>
              <w:shd w:val="clear" w:color="auto" w:fill="FFFFFF"/>
              <w:jc w:val="center"/>
            </w:pPr>
            <w:r w:rsidRPr="00FF6DB6">
              <w:t xml:space="preserve"> </w:t>
            </w:r>
          </w:p>
        </w:tc>
        <w:tc>
          <w:tcPr>
            <w:tcW w:w="63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951796" w:rsidRPr="00FF6DB6" w:rsidRDefault="00951796" w:rsidP="003D3200"/>
        </w:tc>
        <w:tc>
          <w:tcPr>
            <w:tcW w:w="458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51796" w:rsidRPr="00FF6DB6" w:rsidRDefault="00951796" w:rsidP="00903DFD">
            <w:pPr>
              <w:shd w:val="clear" w:color="auto" w:fill="FFFFFF"/>
            </w:pPr>
            <w:r w:rsidRPr="00FF6DB6">
              <w:t>Зам</w:t>
            </w:r>
            <w:r>
              <w:t>еститель генерального директора предприятия по экономике</w:t>
            </w:r>
          </w:p>
          <w:p w:rsidR="00951796" w:rsidRPr="00FF6DB6" w:rsidRDefault="00951796" w:rsidP="00903DFD">
            <w:pPr>
              <w:shd w:val="clear" w:color="auto" w:fill="FFFFFF"/>
            </w:pPr>
          </w:p>
          <w:p w:rsidR="00951796" w:rsidRPr="00FF6DB6" w:rsidRDefault="00951796" w:rsidP="00903DFD">
            <w:pPr>
              <w:shd w:val="clear" w:color="auto" w:fill="FFFFFF"/>
              <w:rPr>
                <w:color w:val="FF0000"/>
              </w:rPr>
            </w:pPr>
            <w:r w:rsidRPr="00FF6DB6">
              <w:t xml:space="preserve">       ____________________В.Р. Кизик</w:t>
            </w:r>
          </w:p>
          <w:p w:rsidR="00951796" w:rsidRPr="00FF6DB6" w:rsidRDefault="00951796" w:rsidP="003D3200">
            <w:pPr>
              <w:shd w:val="clear" w:color="auto" w:fill="FFFFFF"/>
              <w:jc w:val="center"/>
              <w:rPr>
                <w:color w:val="FF0000"/>
              </w:rPr>
            </w:pPr>
            <w:r w:rsidRPr="00FF6DB6">
              <w:t>«____ »_____________2013 года</w:t>
            </w:r>
          </w:p>
        </w:tc>
      </w:tr>
      <w:tr w:rsidR="00951796" w:rsidRPr="001E7A14">
        <w:trPr>
          <w:trHeight w:val="465"/>
          <w:jc w:val="center"/>
        </w:trPr>
        <w:tc>
          <w:tcPr>
            <w:tcW w:w="5251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center"/>
          </w:tcPr>
          <w:p w:rsidR="00951796" w:rsidRPr="00FF6DB6" w:rsidRDefault="00951796" w:rsidP="003D3200">
            <w:pPr>
              <w:shd w:val="clear" w:color="auto" w:fill="FFFFFF"/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951796" w:rsidRPr="00FF6DB6" w:rsidRDefault="00951796" w:rsidP="003D3200"/>
        </w:tc>
        <w:tc>
          <w:tcPr>
            <w:tcW w:w="458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951796" w:rsidRDefault="00951796" w:rsidP="00616D97">
            <w:pPr>
              <w:shd w:val="clear" w:color="auto" w:fill="FFFFFF"/>
            </w:pPr>
          </w:p>
          <w:p w:rsidR="00951796" w:rsidRPr="000739A2" w:rsidRDefault="00951796" w:rsidP="00616D97">
            <w:pPr>
              <w:shd w:val="clear" w:color="auto" w:fill="FFFFFF"/>
            </w:pPr>
            <w:r>
              <w:rPr>
                <w:sz w:val="22"/>
                <w:szCs w:val="22"/>
              </w:rPr>
              <w:t>Приложение № 4</w:t>
            </w:r>
            <w:r w:rsidRPr="000739A2">
              <w:rPr>
                <w:sz w:val="22"/>
                <w:szCs w:val="22"/>
              </w:rPr>
              <w:t xml:space="preserve"> к заявке</w:t>
            </w:r>
            <w:r>
              <w:rPr>
                <w:sz w:val="22"/>
                <w:szCs w:val="22"/>
              </w:rPr>
              <w:t xml:space="preserve"> 07-36/2413</w:t>
            </w:r>
            <w:r w:rsidRPr="000739A2">
              <w:rPr>
                <w:sz w:val="22"/>
                <w:szCs w:val="22"/>
              </w:rPr>
              <w:t xml:space="preserve"> на проведение процедуры закупки</w:t>
            </w:r>
          </w:p>
        </w:tc>
      </w:tr>
      <w:tr w:rsidR="00951796" w:rsidRPr="001E7A14">
        <w:trPr>
          <w:trHeight w:val="465"/>
          <w:jc w:val="center"/>
        </w:trPr>
        <w:tc>
          <w:tcPr>
            <w:tcW w:w="5251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951796" w:rsidRPr="00FF6DB6" w:rsidRDefault="00951796" w:rsidP="00240C79">
            <w:pPr>
              <w:shd w:val="clear" w:color="auto" w:fill="FFFFFF"/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951796" w:rsidRPr="00FF6DB6" w:rsidRDefault="00951796" w:rsidP="003D3200"/>
        </w:tc>
        <w:tc>
          <w:tcPr>
            <w:tcW w:w="458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951796" w:rsidRPr="00FF6DB6" w:rsidRDefault="00951796" w:rsidP="003D3200">
            <w:pPr>
              <w:shd w:val="clear" w:color="auto" w:fill="FFFFFF"/>
            </w:pPr>
          </w:p>
        </w:tc>
      </w:tr>
      <w:tr w:rsidR="00951796" w:rsidRPr="001E7A14">
        <w:trPr>
          <w:trHeight w:val="328"/>
          <w:jc w:val="center"/>
        </w:trPr>
        <w:tc>
          <w:tcPr>
            <w:tcW w:w="1047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51796" w:rsidRPr="001E7A14" w:rsidRDefault="00951796" w:rsidP="003D3200">
            <w:pPr>
              <w:shd w:val="clear" w:color="auto" w:fill="FFFFFF"/>
              <w:jc w:val="right"/>
            </w:pPr>
          </w:p>
        </w:tc>
      </w:tr>
      <w:tr w:rsidR="00951796" w:rsidRPr="001E7A14">
        <w:trPr>
          <w:trHeight w:val="465"/>
          <w:jc w:val="center"/>
        </w:trPr>
        <w:tc>
          <w:tcPr>
            <w:tcW w:w="5251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951796" w:rsidRPr="001E7A14" w:rsidRDefault="00951796" w:rsidP="003D3200">
            <w:pPr>
              <w:shd w:val="clear" w:color="auto" w:fill="FFFFFF"/>
            </w:pPr>
          </w:p>
        </w:tc>
        <w:tc>
          <w:tcPr>
            <w:tcW w:w="635" w:type="dxa"/>
            <w:vAlign w:val="center"/>
          </w:tcPr>
          <w:p w:rsidR="00951796" w:rsidRPr="001E7A14" w:rsidRDefault="00951796" w:rsidP="003D3200">
            <w:pPr>
              <w:rPr>
                <w:sz w:val="28"/>
                <w:szCs w:val="28"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951796" w:rsidRPr="001E7A14" w:rsidRDefault="00951796" w:rsidP="003D3200">
            <w:pPr>
              <w:shd w:val="clear" w:color="auto" w:fill="FFFFFF"/>
            </w:pPr>
          </w:p>
        </w:tc>
      </w:tr>
      <w:tr w:rsidR="00951796" w:rsidRPr="001E7A14">
        <w:trPr>
          <w:trHeight w:val="795"/>
          <w:jc w:val="center"/>
        </w:trPr>
        <w:tc>
          <w:tcPr>
            <w:tcW w:w="1047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1796" w:rsidRDefault="00951796" w:rsidP="000739A2">
            <w:pPr>
              <w:shd w:val="clear" w:color="auto" w:fill="FFFFFF"/>
              <w:spacing w:after="144"/>
              <w:jc w:val="center"/>
              <w:rPr>
                <w:spacing w:val="-2"/>
                <w:sz w:val="28"/>
                <w:szCs w:val="28"/>
              </w:rPr>
            </w:pPr>
            <w:r w:rsidRPr="000739A2">
              <w:rPr>
                <w:spacing w:val="-2"/>
                <w:sz w:val="28"/>
                <w:szCs w:val="28"/>
              </w:rPr>
              <w:t>ТЕХНИЧЕСКОЕ ЗАДАНИЕ</w:t>
            </w:r>
          </w:p>
          <w:p w:rsidR="00951796" w:rsidRPr="000739A2" w:rsidRDefault="00951796" w:rsidP="000739A2">
            <w:pPr>
              <w:shd w:val="clear" w:color="auto" w:fill="FFFFFF"/>
              <w:spacing w:after="144"/>
              <w:jc w:val="center"/>
            </w:pPr>
            <w:r>
              <w:rPr>
                <w:spacing w:val="-2"/>
                <w:sz w:val="28"/>
                <w:szCs w:val="28"/>
              </w:rPr>
              <w:t>на оказание услуг</w:t>
            </w: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3D3200">
            <w:pPr>
              <w:shd w:val="clear" w:color="auto" w:fill="FFFFFF"/>
              <w:jc w:val="center"/>
              <w:rPr>
                <w:b/>
                <w:bCs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739A2">
              <w:rPr>
                <w:sz w:val="28"/>
                <w:szCs w:val="28"/>
              </w:rPr>
              <w:t>Предмет закупки</w:t>
            </w:r>
            <w:r>
              <w:rPr>
                <w:sz w:val="28"/>
                <w:szCs w:val="28"/>
              </w:rPr>
              <w:t xml:space="preserve">  </w:t>
            </w:r>
            <w:r w:rsidRPr="000739A2">
              <w:rPr>
                <w:sz w:val="28"/>
                <w:szCs w:val="28"/>
                <w:u w:val="single"/>
              </w:rPr>
              <w:t>Охрана объектов РЦ ФГУП «ГХК»</w:t>
            </w: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9A3485">
            <w:pPr>
              <w:pStyle w:val="40"/>
              <w:shd w:val="clear" w:color="auto" w:fill="auto"/>
              <w:spacing w:after="373" w:line="341" w:lineRule="exact"/>
              <w:ind w:left="3600" w:right="3900"/>
              <w:jc w:val="right"/>
            </w:pPr>
            <w:r>
              <w:rPr>
                <w:rStyle w:val="4"/>
                <w:color w:val="000000"/>
              </w:rPr>
              <w:t>Техническое задание на оказание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after="639" w:line="250" w:lineRule="exact"/>
              <w:ind w:right="3900"/>
              <w:jc w:val="right"/>
            </w:pPr>
            <w:r>
              <w:rPr>
                <w:rStyle w:val="4"/>
                <w:color w:val="000000"/>
              </w:rPr>
              <w:t>СОДЕРЖАНИЕ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980"/>
            </w:pPr>
            <w:r>
              <w:rPr>
                <w:rStyle w:val="4"/>
                <w:color w:val="000000"/>
              </w:rPr>
              <w:t>РАЗДЕЛ 1. НАИМЕНОВАНИЕ УСЛУГИ РАЗДЕЛ 2. ОПИСАНИЕ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 w:right="2760"/>
            </w:pPr>
            <w:r>
              <w:rPr>
                <w:rStyle w:val="4"/>
                <w:color w:val="000000"/>
              </w:rPr>
              <w:t>Подраздел 2.1 Состав (перечень) оказываемых услуг Подраздел 2.2 Описание оказываемых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 w:firstLine="82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951796" w:rsidRPr="009A3485" w:rsidRDefault="00951796" w:rsidP="009A3485">
            <w:pPr>
              <w:pStyle w:val="40"/>
              <w:shd w:val="clear" w:color="auto" w:fill="auto"/>
              <w:spacing w:line="326" w:lineRule="exact"/>
              <w:ind w:left="20" w:right="40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РАЗДЕЛ 3. ТРЕБОВАНИЯ К УСЛУГАМ 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             Подраздел 3.1 Требования к качеству оказываемых услуг </w:t>
            </w:r>
          </w:p>
          <w:p w:rsidR="00951796" w:rsidRPr="009A3485" w:rsidRDefault="00951796" w:rsidP="009A3485">
            <w:pPr>
              <w:pStyle w:val="40"/>
              <w:shd w:val="clear" w:color="auto" w:fill="auto"/>
              <w:spacing w:line="326" w:lineRule="exact"/>
              <w:ind w:left="20" w:right="400"/>
              <w:rPr>
                <w:color w:val="000000"/>
              </w:rPr>
            </w:pPr>
            <w:r>
              <w:rPr>
                <w:rStyle w:val="4"/>
                <w:color w:val="000000"/>
              </w:rPr>
              <w:t xml:space="preserve">             Подраздел 3.2 Требования к гарантийным обязательствам оказываемых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/>
            </w:pPr>
            <w:r>
              <w:rPr>
                <w:rStyle w:val="4"/>
                <w:color w:val="000000"/>
              </w:rPr>
              <w:t>Подраздел 3.3 Требования к конфиденциальности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 w:right="400"/>
            </w:pPr>
            <w:r>
              <w:rPr>
                <w:rStyle w:val="4"/>
                <w:color w:val="000000"/>
              </w:rPr>
              <w:t>Подраздел 3.4 Требования к безопасности оказания услуг и безопасности результата оказанных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 w:firstLine="82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Подраздел 3.5 Требования по обучению персонала заказчика 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 w:firstLine="82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Подраздел 3.6 Требования к составу технического предложения участника                                        Подраздел 3.7 Специальные требования 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right="400"/>
            </w:pPr>
            <w:r>
              <w:rPr>
                <w:rStyle w:val="4"/>
                <w:color w:val="000000"/>
              </w:rPr>
              <w:t>РАЗДЕЛ 4. РЕЗУЛЬТАТ ОКАЗАННЫХ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 w:right="40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Подраздел 4.1 Описание конечного результата оказанных услуг 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 w:right="400"/>
            </w:pPr>
            <w:r>
              <w:rPr>
                <w:rStyle w:val="4"/>
                <w:color w:val="000000"/>
              </w:rPr>
              <w:t>Подраздел 4.2 Требования по приемке услуг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840" w:right="400"/>
            </w:pPr>
            <w:r>
              <w:rPr>
                <w:rStyle w:val="4"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РАЗДЕЛ 5. ТРЕБОВАНИЯ К ТЕХНИЧЕСКОМУ ОБУЧЕНИЮ ПЕРСОНАЛА ЗАКАЗЧИКА РАЗДЕЛ </w:t>
            </w:r>
          </w:p>
          <w:p w:rsidR="00951796" w:rsidRDefault="00951796" w:rsidP="009A3485">
            <w:pPr>
              <w:pStyle w:val="40"/>
              <w:shd w:val="clear" w:color="auto" w:fill="auto"/>
              <w:spacing w:line="326" w:lineRule="exact"/>
              <w:ind w:left="20" w:right="400"/>
              <w:rPr>
                <w:rStyle w:val="4"/>
                <w:color w:val="000000"/>
              </w:rPr>
            </w:pPr>
            <w:r>
              <w:rPr>
                <w:rStyle w:val="4"/>
                <w:color w:val="000000"/>
              </w:rPr>
              <w:t xml:space="preserve">6. ПЕРЕЧЕНЬ ПРИНЯТЫХ СОКРАЩЕНИЙ РАЗДЕЛ </w:t>
            </w: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Default="00951796" w:rsidP="000739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951796" w:rsidRPr="000739A2" w:rsidRDefault="00951796" w:rsidP="00D31A85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951796" w:rsidRPr="001E7A14">
        <w:trPr>
          <w:trHeight w:val="615"/>
          <w:jc w:val="center"/>
        </w:trPr>
        <w:tc>
          <w:tcPr>
            <w:tcW w:w="10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796" w:rsidRDefault="00951796" w:rsidP="00D31A85">
            <w:pPr>
              <w:shd w:val="clear" w:color="auto" w:fill="FFFFFF"/>
              <w:spacing w:line="245" w:lineRule="exact"/>
            </w:pPr>
          </w:p>
          <w:p w:rsidR="00951796" w:rsidRPr="000739A2" w:rsidRDefault="00951796" w:rsidP="000739A2">
            <w:pPr>
              <w:shd w:val="clear" w:color="auto" w:fill="FFFFFF"/>
              <w:spacing w:line="245" w:lineRule="exact"/>
              <w:jc w:val="center"/>
            </w:pPr>
            <w:r>
              <w:t>РАЗДЕЛ 1  НАИМЕНОВАНИЕ  УСЛУГИ</w:t>
            </w:r>
          </w:p>
        </w:tc>
      </w:tr>
      <w:tr w:rsidR="00951796" w:rsidRPr="001E7A14">
        <w:trPr>
          <w:trHeight w:val="345"/>
          <w:jc w:val="center"/>
        </w:trPr>
        <w:tc>
          <w:tcPr>
            <w:tcW w:w="10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796" w:rsidRPr="00AA3130" w:rsidRDefault="00951796" w:rsidP="00312EA8">
            <w:pPr>
              <w:shd w:val="clear" w:color="auto" w:fill="FFFFFF"/>
              <w:ind w:firstLine="220"/>
            </w:pPr>
            <w:r>
              <w:t xml:space="preserve">    Охрана объектов Радиоэкологического центра</w:t>
            </w:r>
          </w:p>
        </w:tc>
      </w:tr>
      <w:tr w:rsidR="00951796" w:rsidRPr="001E7A14">
        <w:trPr>
          <w:trHeight w:val="300"/>
          <w:jc w:val="center"/>
        </w:trPr>
        <w:tc>
          <w:tcPr>
            <w:tcW w:w="10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796" w:rsidRPr="00D01DA4" w:rsidRDefault="00951796" w:rsidP="009A1B79">
            <w:pPr>
              <w:shd w:val="clear" w:color="auto" w:fill="FFFFFF"/>
              <w:spacing w:line="250" w:lineRule="exact"/>
              <w:ind w:left="67" w:right="24" w:firstLine="230"/>
              <w:jc w:val="center"/>
            </w:pPr>
            <w:r>
              <w:t>РАЗДЕЛ 2 ОПИСАНИЕ УСЛУГИ</w:t>
            </w:r>
          </w:p>
        </w:tc>
      </w:tr>
      <w:tr w:rsidR="00951796" w:rsidRPr="00FF18DB">
        <w:trPr>
          <w:trHeight w:val="510"/>
          <w:jc w:val="center"/>
        </w:trPr>
        <w:tc>
          <w:tcPr>
            <w:tcW w:w="10473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951796" w:rsidRDefault="00951796" w:rsidP="00D31A8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jc w:val="center"/>
            </w:pPr>
            <w:r w:rsidRPr="008A24AE">
              <w:rPr>
                <w:u w:val="single"/>
              </w:rPr>
              <w:t>Подраздел 2.1</w:t>
            </w:r>
            <w:r>
              <w:t xml:space="preserve"> Состав (перечень) оказываемых услуг</w:t>
            </w:r>
            <w:r w:rsidRPr="0054564C">
              <w:t>:</w:t>
            </w:r>
          </w:p>
          <w:p w:rsidR="00951796" w:rsidRPr="0054564C" w:rsidRDefault="00951796" w:rsidP="009A1B79">
            <w:pPr>
              <w:shd w:val="clear" w:color="auto" w:fill="FFFFFF"/>
            </w:pPr>
            <w:r>
              <w:t xml:space="preserve">    Выполнение работ по оказанию услуг по охране </w:t>
            </w:r>
          </w:p>
          <w:p w:rsidR="00951796" w:rsidRDefault="00951796" w:rsidP="00052107">
            <w:pPr>
              <w:shd w:val="clear" w:color="auto" w:fill="FFFFFF"/>
              <w:ind w:firstLine="220"/>
              <w:jc w:val="both"/>
              <w:rPr>
                <w:b/>
                <w:bCs/>
                <w:u w:val="single"/>
              </w:rPr>
            </w:pPr>
            <w:r w:rsidRPr="00052107">
              <w:rPr>
                <w:b/>
                <w:bCs/>
              </w:rPr>
              <w:t>Улица Речная, 51 (затон), Красноярский край, ЗАТО Железногорск п. Додоно</w:t>
            </w:r>
            <w:r w:rsidRPr="008A24AE">
              <w:rPr>
                <w:b/>
                <w:bCs/>
              </w:rPr>
              <w:t>во</w:t>
            </w:r>
            <w:r w:rsidRPr="002F527A">
              <w:rPr>
                <w:b/>
                <w:bCs/>
                <w:i/>
                <w:iCs/>
              </w:rPr>
              <w:t xml:space="preserve"> </w:t>
            </w:r>
          </w:p>
          <w:p w:rsidR="00951796" w:rsidRPr="00BD4D86" w:rsidRDefault="00951796" w:rsidP="00052107">
            <w:pPr>
              <w:shd w:val="clear" w:color="auto" w:fill="FFFFFF"/>
              <w:ind w:firstLine="220"/>
              <w:jc w:val="both"/>
              <w:rPr>
                <w:b/>
                <w:bCs/>
                <w:i/>
                <w:iCs/>
                <w:color w:val="FF0000"/>
              </w:rPr>
            </w:pPr>
            <w:r>
              <w:t xml:space="preserve">  </w:t>
            </w:r>
            <w:r w:rsidRPr="00BD4D86">
              <w:rPr>
                <w:color w:val="FF0000"/>
              </w:rPr>
              <w:t>Территория прилегающая к затону, теплоходы «Заря-158», «А. Бояринов», снаряжение и оборудование, находящееся на теплоходах, плавсредства (маломерные катера, моторные лодки) и другое имущество, находящееся на территории и акватории затона, принадлежащее РЦ</w:t>
            </w:r>
            <w:r w:rsidRPr="00BD4D86">
              <w:rPr>
                <w:b/>
                <w:bCs/>
                <w:color w:val="FF0000"/>
              </w:rPr>
              <w:t>.</w:t>
            </w:r>
          </w:p>
          <w:p w:rsidR="00951796" w:rsidRPr="00BD4D86" w:rsidRDefault="00951796" w:rsidP="00D01DA4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line="264" w:lineRule="exact"/>
              <w:ind w:left="264"/>
              <w:rPr>
                <w:color w:val="FF0000"/>
              </w:rPr>
            </w:pPr>
            <w:r w:rsidRPr="00BD4D86">
              <w:rPr>
                <w:color w:val="FF0000"/>
                <w:sz w:val="22"/>
                <w:szCs w:val="22"/>
              </w:rPr>
              <w:t xml:space="preserve"> </w:t>
            </w:r>
            <w:r w:rsidRPr="00BD4D86">
              <w:rPr>
                <w:color w:val="FF0000"/>
              </w:rPr>
              <w:t>кол-во постов - 1</w:t>
            </w:r>
          </w:p>
          <w:p w:rsidR="00951796" w:rsidRPr="00BD4D86" w:rsidRDefault="00951796" w:rsidP="00D01DA4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before="5" w:line="264" w:lineRule="exact"/>
              <w:ind w:left="264"/>
              <w:rPr>
                <w:color w:val="FF0000"/>
              </w:rPr>
            </w:pPr>
            <w:r w:rsidRPr="00BD4D86">
              <w:rPr>
                <w:color w:val="FF0000"/>
              </w:rPr>
              <w:t>кол-во чел. - 1</w:t>
            </w:r>
          </w:p>
          <w:p w:rsidR="00951796" w:rsidRPr="00BD4D86" w:rsidRDefault="00951796" w:rsidP="00D01DA4">
            <w:pPr>
              <w:rPr>
                <w:color w:val="FF0000"/>
                <w:sz w:val="2"/>
                <w:szCs w:val="2"/>
              </w:rPr>
            </w:pPr>
          </w:p>
          <w:p w:rsidR="00951796" w:rsidRPr="00BD4D86" w:rsidRDefault="00951796" w:rsidP="008A24AE">
            <w:pPr>
              <w:shd w:val="clear" w:color="auto" w:fill="FFFFFF"/>
              <w:ind w:firstLine="220"/>
              <w:rPr>
                <w:color w:val="FF0000"/>
              </w:rPr>
            </w:pPr>
            <w:r w:rsidRPr="00BD4D86">
              <w:rPr>
                <w:color w:val="FF0000"/>
              </w:rPr>
              <w:t>режим обеспечения охраны – круглосуточно.</w:t>
            </w:r>
          </w:p>
          <w:p w:rsidR="00951796" w:rsidRDefault="00951796" w:rsidP="00D01DA4">
            <w:pPr>
              <w:widowControl w:val="0"/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before="48" w:line="250" w:lineRule="exact"/>
              <w:ind w:left="264" w:right="53"/>
              <w:jc w:val="both"/>
              <w:rPr>
                <w:b/>
                <w:bCs/>
              </w:rPr>
            </w:pPr>
            <w:r w:rsidRPr="00052107">
              <w:rPr>
                <w:b/>
                <w:bCs/>
              </w:rPr>
              <w:t xml:space="preserve">ул. Южная, </w:t>
            </w:r>
            <w:r w:rsidRPr="00052107">
              <w:rPr>
                <w:b/>
                <w:bCs/>
                <w:spacing w:val="12"/>
              </w:rPr>
              <w:t>30</w:t>
            </w:r>
            <w:r>
              <w:rPr>
                <w:b/>
                <w:bCs/>
                <w:spacing w:val="12"/>
              </w:rPr>
              <w:t>,</w:t>
            </w:r>
            <w:r w:rsidRPr="00440F26">
              <w:rPr>
                <w:b/>
                <w:bCs/>
                <w:spacing w:val="12"/>
              </w:rPr>
              <w:t xml:space="preserve"> </w:t>
            </w:r>
            <w:r w:rsidRPr="00052107">
              <w:rPr>
                <w:b/>
                <w:bCs/>
              </w:rPr>
              <w:t>Красноярский край, ЗАТО Железногорск, г. Железногорск, п. Заозерный</w:t>
            </w:r>
          </w:p>
          <w:p w:rsidR="00951796" w:rsidRPr="00BD4D86" w:rsidRDefault="00951796" w:rsidP="00D01DA4">
            <w:pPr>
              <w:widowControl w:val="0"/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before="48" w:line="250" w:lineRule="exact"/>
              <w:ind w:left="264" w:right="53"/>
              <w:jc w:val="both"/>
              <w:rPr>
                <w:color w:val="FF0000"/>
              </w:rPr>
            </w:pPr>
            <w:r w:rsidRPr="00153542">
              <w:rPr>
                <w:color w:val="000000"/>
              </w:rPr>
              <w:t xml:space="preserve">    </w:t>
            </w:r>
            <w:r w:rsidRPr="00BD4D86">
              <w:rPr>
                <w:color w:val="FF0000"/>
              </w:rPr>
              <w:t xml:space="preserve">Территория, здания, сооружения, транспортные средства, плавсредства (маломерные катера, моторные лодки) и другое имущество, находящееся на территории, принадлежащее РЦ </w:t>
            </w:r>
          </w:p>
          <w:p w:rsidR="00951796" w:rsidRPr="00BD4D86" w:rsidRDefault="00951796" w:rsidP="00D01DA4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line="264" w:lineRule="exact"/>
              <w:ind w:left="264"/>
              <w:rPr>
                <w:color w:val="FF0000"/>
              </w:rPr>
            </w:pPr>
            <w:r w:rsidRPr="00BD4D86">
              <w:rPr>
                <w:color w:val="FF0000"/>
              </w:rPr>
              <w:t xml:space="preserve">кол-во постов – 1  </w:t>
            </w:r>
          </w:p>
          <w:p w:rsidR="00951796" w:rsidRPr="00BD4D86" w:rsidRDefault="00951796" w:rsidP="00D01DA4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before="5" w:line="264" w:lineRule="exact"/>
              <w:ind w:left="264"/>
              <w:rPr>
                <w:color w:val="FF0000"/>
              </w:rPr>
            </w:pPr>
            <w:r w:rsidRPr="00BD4D86">
              <w:rPr>
                <w:color w:val="FF0000"/>
              </w:rPr>
              <w:t>кол-во чел. - 1</w:t>
            </w:r>
          </w:p>
          <w:p w:rsidR="00951796" w:rsidRPr="007A0428" w:rsidRDefault="00951796" w:rsidP="007A0428">
            <w:pPr>
              <w:widowControl w:val="0"/>
              <w:shd w:val="clear" w:color="auto" w:fill="FFFFFF"/>
              <w:tabs>
                <w:tab w:val="left" w:pos="451"/>
              </w:tabs>
              <w:autoSpaceDE w:val="0"/>
              <w:autoSpaceDN w:val="0"/>
              <w:adjustRightInd w:val="0"/>
              <w:spacing w:before="10" w:line="264" w:lineRule="exact"/>
              <w:ind w:left="264"/>
              <w:jc w:val="both"/>
            </w:pPr>
            <w:r w:rsidRPr="00BD4D86">
              <w:rPr>
                <w:color w:val="FF0000"/>
              </w:rPr>
              <w:t>- режим обеспечения охраны: рабочие дни - с</w:t>
            </w:r>
            <w:r w:rsidRPr="00BD4D86">
              <w:rPr>
                <w:b/>
                <w:bCs/>
                <w:color w:val="FF0000"/>
              </w:rPr>
              <w:t xml:space="preserve"> </w:t>
            </w:r>
            <w:r w:rsidRPr="00BD4D86">
              <w:rPr>
                <w:color w:val="FF0000"/>
              </w:rPr>
              <w:t>17.00 до 08.00, выходные и</w:t>
            </w:r>
            <w:r w:rsidRPr="00BD4D86">
              <w:rPr>
                <w:b/>
                <w:bCs/>
                <w:color w:val="FF0000"/>
              </w:rPr>
              <w:t xml:space="preserve"> </w:t>
            </w:r>
            <w:r w:rsidRPr="00BD4D86">
              <w:rPr>
                <w:color w:val="FF0000"/>
              </w:rPr>
              <w:t>праздничные дни - круглосуточно.</w:t>
            </w:r>
          </w:p>
        </w:tc>
      </w:tr>
      <w:tr w:rsidR="00951796" w:rsidRPr="00FF18DB">
        <w:trPr>
          <w:trHeight w:val="51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951796" w:rsidRDefault="00951796" w:rsidP="0088439D">
            <w:pPr>
              <w:shd w:val="clear" w:color="auto" w:fill="FFFFFF"/>
              <w:jc w:val="center"/>
            </w:pPr>
            <w:r w:rsidRPr="008A24AE">
              <w:rPr>
                <w:u w:val="single"/>
              </w:rPr>
              <w:t>2.</w:t>
            </w:r>
            <w:r>
              <w:rPr>
                <w:u w:val="single"/>
              </w:rPr>
              <w:t xml:space="preserve">2 </w:t>
            </w:r>
            <w:r>
              <w:t>Описание оказываемых услуг:</w:t>
            </w:r>
          </w:p>
          <w:p w:rsidR="00951796" w:rsidRPr="00440F26" w:rsidRDefault="00951796" w:rsidP="008A24AE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right="139"/>
              <w:jc w:val="both"/>
              <w:rPr>
                <w:spacing w:val="-3"/>
              </w:rPr>
            </w:pPr>
            <w:r>
              <w:t xml:space="preserve">    </w:t>
            </w:r>
            <w:r w:rsidRPr="00091113">
              <w:t>Оказывать услуги по охране</w:t>
            </w:r>
            <w:r>
              <w:t xml:space="preserve"> объектов РЦ в полном объеме с соблюдением законов РФ, </w:t>
            </w:r>
          </w:p>
          <w:p w:rsidR="00951796" w:rsidRPr="008A24AE" w:rsidRDefault="00951796" w:rsidP="008A24AE">
            <w:pPr>
              <w:shd w:val="clear" w:color="auto" w:fill="FFFFFF"/>
            </w:pPr>
            <w:r>
              <w:t>норм,</w:t>
            </w:r>
            <w:r w:rsidRPr="00091113">
              <w:t xml:space="preserve"> правил и других правовых актов, регламентирующих деятельность ООО ЧОП. Знать и соблюдать общие и особые обязанности, нормативные требования по применению спецсредств, служебных собак, средств пожаротушения, средств связи и сигнализации</w:t>
            </w:r>
            <w:r>
              <w:t>.</w:t>
            </w:r>
          </w:p>
        </w:tc>
      </w:tr>
      <w:tr w:rsidR="00951796" w:rsidRPr="00FF18DB">
        <w:trPr>
          <w:trHeight w:val="51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</w:tcPr>
          <w:p w:rsidR="00951796" w:rsidRDefault="00951796" w:rsidP="0088439D">
            <w:pPr>
              <w:shd w:val="clear" w:color="auto" w:fill="FFFFFF"/>
              <w:jc w:val="center"/>
            </w:pPr>
            <w:r w:rsidRPr="008A24AE">
              <w:rPr>
                <w:u w:val="single"/>
              </w:rPr>
              <w:t>Подраздел 2.</w:t>
            </w:r>
            <w:r>
              <w:rPr>
                <w:u w:val="single"/>
              </w:rPr>
              <w:t>3</w:t>
            </w:r>
            <w:r>
              <w:t xml:space="preserve"> Объем оказываемых услуг:</w:t>
            </w:r>
          </w:p>
          <w:p w:rsidR="00951796" w:rsidRDefault="00951796" w:rsidP="004A155F">
            <w:pPr>
              <w:shd w:val="clear" w:color="auto" w:fill="FFFFFF"/>
              <w:jc w:val="both"/>
              <w:rPr>
                <w:spacing w:val="-1"/>
              </w:rPr>
            </w:pPr>
            <w:r>
              <w:t xml:space="preserve">     2.3.1. объем оказываемых услуг по охране объектов РЦ </w:t>
            </w:r>
            <w:r>
              <w:rPr>
                <w:spacing w:val="-1"/>
              </w:rPr>
              <w:t>–</w:t>
            </w:r>
            <w:r>
              <w:t xml:space="preserve"> </w:t>
            </w:r>
            <w:r w:rsidRPr="004A155F">
              <w:rPr>
                <w:b/>
                <w:bCs/>
                <w:spacing w:val="-1"/>
              </w:rPr>
              <w:t>15</w:t>
            </w:r>
            <w:r>
              <w:rPr>
                <w:b/>
                <w:bCs/>
                <w:spacing w:val="-1"/>
              </w:rPr>
              <w:t> </w:t>
            </w:r>
            <w:r w:rsidRPr="004A155F">
              <w:rPr>
                <w:b/>
                <w:bCs/>
                <w:spacing w:val="-1"/>
              </w:rPr>
              <w:t>297</w:t>
            </w:r>
            <w:r>
              <w:rPr>
                <w:b/>
                <w:bCs/>
                <w:spacing w:val="-1"/>
              </w:rPr>
              <w:t xml:space="preserve"> </w:t>
            </w:r>
            <w:r w:rsidRPr="005B46C6">
              <w:rPr>
                <w:spacing w:val="-1"/>
              </w:rPr>
              <w:t>чел/час</w:t>
            </w:r>
            <w:r>
              <w:rPr>
                <w:spacing w:val="-1"/>
              </w:rPr>
              <w:t>;</w:t>
            </w:r>
          </w:p>
          <w:p w:rsidR="00951796" w:rsidRDefault="00951796" w:rsidP="004A155F">
            <w:pPr>
              <w:shd w:val="clear" w:color="auto" w:fill="FFFFFF"/>
              <w:jc w:val="both"/>
              <w:rPr>
                <w:spacing w:val="-1"/>
              </w:rPr>
            </w:pPr>
            <w:r>
              <w:rPr>
                <w:spacing w:val="-1"/>
              </w:rPr>
              <w:t xml:space="preserve">     2.3.2. </w:t>
            </w:r>
            <w:r>
              <w:t>Стоимость 1 чел/час на 2014 г. (1,074%) - 58,16</w:t>
            </w:r>
            <w:r w:rsidRPr="002F527A">
              <w:t xml:space="preserve"> (</w:t>
            </w:r>
            <w:r>
              <w:t>пятьдесят восемь</w:t>
            </w:r>
            <w:r w:rsidRPr="002F527A">
              <w:t xml:space="preserve"> рублей </w:t>
            </w:r>
            <w:r>
              <w:t>16 копеек</w:t>
            </w:r>
            <w:r w:rsidRPr="002F527A">
              <w:t>)</w:t>
            </w:r>
            <w:r>
              <w:rPr>
                <w:spacing w:val="-1"/>
              </w:rPr>
              <w:t>;</w:t>
            </w:r>
          </w:p>
          <w:p w:rsidR="00951796" w:rsidRPr="004A155F" w:rsidRDefault="00951796" w:rsidP="004A155F">
            <w:pPr>
              <w:shd w:val="clear" w:color="auto" w:fill="FFFFFF"/>
              <w:jc w:val="both"/>
            </w:pPr>
            <w:r>
              <w:rPr>
                <w:spacing w:val="-1"/>
              </w:rPr>
              <w:t xml:space="preserve">     2.3.3. стоимость услуг без учета НДС составляет – </w:t>
            </w:r>
            <w:r w:rsidRPr="00153542">
              <w:rPr>
                <w:b/>
                <w:bCs/>
              </w:rPr>
              <w:t>889 673,52</w:t>
            </w:r>
            <w:r>
              <w:rPr>
                <w:b/>
                <w:bCs/>
              </w:rPr>
              <w:t xml:space="preserve"> </w:t>
            </w:r>
            <w:r w:rsidRPr="00153542">
              <w:rPr>
                <w:spacing w:val="-1"/>
              </w:rPr>
              <w:t>руб</w:t>
            </w:r>
            <w:r>
              <w:rPr>
                <w:spacing w:val="-1"/>
              </w:rPr>
              <w:t>.(один миллион пятьсот тридцать восемь тысяч четыреста девятнадцать рублей 29 коп.). Данный вид услуг НДС не облагается, в связи с применением упрощенной системы налогообложения, согласно главы 26 п.2 НК РФ,</w:t>
            </w:r>
          </w:p>
          <w:p w:rsidR="00951796" w:rsidRPr="0088439D" w:rsidRDefault="00951796" w:rsidP="0088439D">
            <w:pPr>
              <w:shd w:val="clear" w:color="auto" w:fill="FFFFFF"/>
              <w:jc w:val="both"/>
            </w:pPr>
            <w:r>
              <w:t xml:space="preserve"> </w:t>
            </w:r>
          </w:p>
        </w:tc>
      </w:tr>
      <w:tr w:rsidR="00951796" w:rsidRPr="00FF18DB">
        <w:trPr>
          <w:trHeight w:val="51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951796" w:rsidRPr="008A24AE" w:rsidRDefault="00951796" w:rsidP="0088439D">
            <w:pPr>
              <w:shd w:val="clear" w:color="auto" w:fill="FFFFFF"/>
              <w:jc w:val="center"/>
              <w:rPr>
                <w:u w:val="single"/>
              </w:rPr>
            </w:pPr>
            <w:r>
              <w:t>РАЗДЕЛ 3 ТРЕБОВАНИЯ К УСЛУГАМ</w:t>
            </w:r>
          </w:p>
        </w:tc>
      </w:tr>
      <w:tr w:rsidR="00951796" w:rsidRPr="001E7A14">
        <w:trPr>
          <w:trHeight w:val="30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951796" w:rsidRPr="000062C1" w:rsidRDefault="00951796" w:rsidP="001E3620">
            <w:pPr>
              <w:shd w:val="clear" w:color="auto" w:fill="FFFFFF"/>
              <w:spacing w:line="250" w:lineRule="exact"/>
              <w:ind w:left="10" w:right="115" w:firstLine="226"/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3.1</w:t>
            </w:r>
            <w:r>
              <w:t xml:space="preserve"> Требования к качеству оказываемых услуг</w:t>
            </w:r>
          </w:p>
          <w:p w:rsidR="00951796" w:rsidRPr="00091113" w:rsidRDefault="00951796" w:rsidP="00850248">
            <w:pPr>
              <w:shd w:val="clear" w:color="auto" w:fill="FFFFFF"/>
              <w:spacing w:line="250" w:lineRule="exact"/>
              <w:ind w:left="10" w:right="115" w:firstLine="226"/>
              <w:jc w:val="both"/>
            </w:pPr>
            <w:r w:rsidRPr="00091113">
              <w:t xml:space="preserve">В соответствии с требованиями ФЗ № 2487-1 от </w:t>
            </w:r>
            <w:r w:rsidRPr="00091113">
              <w:rPr>
                <w:spacing w:val="14"/>
              </w:rPr>
              <w:t>11.03.1992г.</w:t>
            </w:r>
            <w:r w:rsidRPr="00091113">
              <w:t xml:space="preserve"> «О частной детективной и охранной деятельности в РФ»:</w:t>
            </w:r>
          </w:p>
          <w:p w:rsidR="00951796" w:rsidRPr="002F527A" w:rsidRDefault="00951796" w:rsidP="001E3B0E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left="211"/>
              <w:jc w:val="both"/>
              <w:rPr>
                <w:spacing w:val="-2"/>
              </w:rPr>
            </w:pPr>
            <w:r>
              <w:t xml:space="preserve"> 3.1. </w:t>
            </w:r>
            <w:r w:rsidRPr="00091113">
              <w:t>ООО ЧОП должно иметь лицензию на осуществление частной охранной деятельности</w:t>
            </w:r>
            <w:r>
              <w:t xml:space="preserve"> в том числе внутриобъектового и пропускного режима</w:t>
            </w:r>
            <w:r w:rsidRPr="00091113">
              <w:t>.</w:t>
            </w:r>
          </w:p>
          <w:p w:rsidR="00951796" w:rsidRPr="00B00D5F" w:rsidRDefault="00951796" w:rsidP="001E3B0E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jc w:val="both"/>
              <w:rPr>
                <w:color w:val="FF0000"/>
                <w:spacing w:val="-2"/>
              </w:rPr>
            </w:pPr>
            <w:r>
              <w:rPr>
                <w:color w:val="FF0000"/>
              </w:rPr>
              <w:t xml:space="preserve">     3.2.</w:t>
            </w:r>
            <w:r w:rsidRPr="00B00D5F">
              <w:rPr>
                <w:color w:val="FF0000"/>
              </w:rPr>
              <w:t xml:space="preserve"> Охранники ООО ЧОП должны иметь:</w:t>
            </w:r>
          </w:p>
          <w:p w:rsidR="00951796" w:rsidRPr="00B00D5F" w:rsidRDefault="00951796" w:rsidP="009E21CB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left="211"/>
              <w:jc w:val="both"/>
              <w:rPr>
                <w:color w:val="FF0000"/>
                <w:spacing w:val="-2"/>
              </w:rPr>
            </w:pPr>
            <w:r>
              <w:rPr>
                <w:color w:val="FF0000"/>
              </w:rPr>
              <w:t xml:space="preserve"> 3</w:t>
            </w:r>
            <w:r w:rsidRPr="00B00D5F">
              <w:rPr>
                <w:color w:val="FF0000"/>
              </w:rPr>
              <w:t xml:space="preserve">.2.1 Трудовой договор с ООО ЧОП (работодателем) в соответствии с трудовым законодательством и ФЗ № 2487-1 от </w:t>
            </w:r>
            <w:r w:rsidRPr="00B00D5F">
              <w:rPr>
                <w:color w:val="FF0000"/>
                <w:spacing w:val="23"/>
              </w:rPr>
              <w:t>11.03.1992г.</w:t>
            </w:r>
          </w:p>
          <w:p w:rsidR="00951796" w:rsidRPr="00B00D5F" w:rsidRDefault="00951796" w:rsidP="00F03A6E">
            <w:pPr>
              <w:widowControl w:val="0"/>
              <w:shd w:val="clear" w:color="auto" w:fill="FFFFFF"/>
              <w:tabs>
                <w:tab w:val="left" w:pos="912"/>
              </w:tabs>
              <w:autoSpaceDE w:val="0"/>
              <w:autoSpaceDN w:val="0"/>
              <w:adjustRightInd w:val="0"/>
              <w:spacing w:line="250" w:lineRule="exact"/>
              <w:ind w:right="130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</w:t>
            </w:r>
            <w:r w:rsidRPr="00B00D5F">
              <w:rPr>
                <w:color w:val="FF0000"/>
              </w:rPr>
              <w:t>.2.2. Наличие форменной одежды установленного образца.</w:t>
            </w:r>
          </w:p>
          <w:p w:rsidR="00951796" w:rsidRPr="00B00D5F" w:rsidRDefault="00951796" w:rsidP="00F03A6E">
            <w:pPr>
              <w:widowControl w:val="0"/>
              <w:shd w:val="clear" w:color="auto" w:fill="FFFFFF"/>
              <w:tabs>
                <w:tab w:val="left" w:pos="912"/>
              </w:tabs>
              <w:autoSpaceDE w:val="0"/>
              <w:autoSpaceDN w:val="0"/>
              <w:adjustRightInd w:val="0"/>
              <w:spacing w:line="250" w:lineRule="exact"/>
              <w:ind w:right="130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2.3 Наличие разрешения на охранную деятельность.</w:t>
            </w:r>
          </w:p>
          <w:p w:rsidR="00951796" w:rsidRPr="00D30E75" w:rsidRDefault="00951796" w:rsidP="00D30E75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line="250" w:lineRule="exact"/>
              <w:ind w:right="130"/>
              <w:jc w:val="both"/>
              <w:rPr>
                <w:spacing w:val="-2"/>
              </w:rPr>
            </w:pPr>
            <w:r>
              <w:rPr>
                <w:color w:val="FF0000"/>
              </w:rPr>
              <w:t xml:space="preserve">     3</w:t>
            </w:r>
            <w:r w:rsidRPr="00B00D5F">
              <w:rPr>
                <w:color w:val="FF0000"/>
              </w:rPr>
              <w:t>.2.4 Наличие удостоверение частного охранника</w:t>
            </w:r>
            <w:r>
              <w:t>.</w:t>
            </w:r>
          </w:p>
          <w:p w:rsidR="00951796" w:rsidRPr="00440F26" w:rsidRDefault="00951796" w:rsidP="002F527A">
            <w:pPr>
              <w:shd w:val="clear" w:color="auto" w:fill="FFFFFF"/>
              <w:tabs>
                <w:tab w:val="left" w:pos="898"/>
              </w:tabs>
              <w:spacing w:line="250" w:lineRule="exact"/>
              <w:ind w:left="221" w:right="4992"/>
              <w:jc w:val="both"/>
              <w:rPr>
                <w:b/>
                <w:bCs/>
                <w:spacing w:val="-2"/>
              </w:rPr>
            </w:pPr>
            <w:r>
              <w:rPr>
                <w:b/>
                <w:bCs/>
              </w:rPr>
              <w:t xml:space="preserve">3,3. </w:t>
            </w:r>
            <w:r w:rsidRPr="00440F26">
              <w:rPr>
                <w:b/>
                <w:bCs/>
              </w:rPr>
              <w:t>Кроме того, Исполнитель обязан:</w:t>
            </w:r>
          </w:p>
          <w:p w:rsidR="00951796" w:rsidRPr="00440F26" w:rsidRDefault="00951796" w:rsidP="001E3620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right="139"/>
              <w:jc w:val="both"/>
              <w:rPr>
                <w:spacing w:val="-3"/>
              </w:rPr>
            </w:pPr>
            <w:r w:rsidRPr="00091113">
              <w:t>Оказывать услуги по охране</w:t>
            </w:r>
            <w:r>
              <w:t xml:space="preserve"> объектов РЦ в полном объеме с соблюдением законов РФ, </w:t>
            </w:r>
          </w:p>
          <w:p w:rsidR="00951796" w:rsidRPr="00091113" w:rsidRDefault="00951796" w:rsidP="00440F26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right="139"/>
              <w:jc w:val="both"/>
              <w:rPr>
                <w:spacing w:val="-3"/>
              </w:rPr>
            </w:pPr>
            <w:r>
              <w:t>норм,</w:t>
            </w:r>
            <w:r w:rsidRPr="00091113">
              <w:t xml:space="preserve"> правил и других правовых актов, регламентирующих деятельность ООО ЧОП. Знать и соблюдать общие и особые обязанности, нормативные требования по применению спецсредств, служебных собак, средств пожаротушения, средств связи и сигнализации.</w:t>
            </w:r>
          </w:p>
          <w:p w:rsidR="00951796" w:rsidRPr="00091113" w:rsidRDefault="00951796" w:rsidP="001E3620">
            <w:pPr>
              <w:widowControl w:val="0"/>
              <w:shd w:val="clear" w:color="auto" w:fill="FFFFFF"/>
              <w:tabs>
                <w:tab w:val="left" w:pos="754"/>
              </w:tabs>
              <w:autoSpaceDE w:val="0"/>
              <w:autoSpaceDN w:val="0"/>
              <w:adjustRightInd w:val="0"/>
              <w:spacing w:line="250" w:lineRule="exact"/>
              <w:ind w:right="149"/>
              <w:jc w:val="both"/>
              <w:rPr>
                <w:spacing w:val="-3"/>
              </w:rPr>
            </w:pPr>
            <w:r>
              <w:t xml:space="preserve">   3,4 </w:t>
            </w:r>
            <w:r w:rsidRPr="00091113">
              <w:t>Осуществлять контроль за ввозом, вывозом (выносом) материальных ценностей в соответствии с инструкциями по пропускному режиму на объектах ФГУП «ГХК».</w:t>
            </w:r>
          </w:p>
          <w:p w:rsidR="00951796" w:rsidRPr="00091113" w:rsidRDefault="00951796" w:rsidP="007A0428">
            <w:pPr>
              <w:shd w:val="clear" w:color="auto" w:fill="FFFFFF"/>
              <w:spacing w:line="259" w:lineRule="exact"/>
              <w:ind w:left="14" w:right="139" w:firstLine="197"/>
              <w:jc w:val="both"/>
            </w:pPr>
            <w:r>
              <w:t>3</w:t>
            </w:r>
            <w:r w:rsidRPr="00091113">
              <w:t xml:space="preserve">.5. Обеспечивать соблюдение правил ПБ на рабочем месте, а в случае обнаружения на объектах пожара - немедленно сообщить об этом в пожарную часть, начальнику РЦ ФГУП «ГХК» и </w:t>
            </w:r>
            <w:r w:rsidRPr="00091113">
              <w:rPr>
                <w:spacing w:val="36"/>
              </w:rPr>
              <w:t xml:space="preserve">принять </w:t>
            </w:r>
            <w:r w:rsidRPr="00091113">
              <w:t>меры к ликвидации пожара, имеющимися средствами пожаротушения.</w:t>
            </w:r>
          </w:p>
          <w:p w:rsidR="00951796" w:rsidRPr="00091113" w:rsidRDefault="00951796" w:rsidP="007A0428">
            <w:pPr>
              <w:shd w:val="clear" w:color="auto" w:fill="FFFFFF"/>
              <w:spacing w:before="10"/>
              <w:ind w:left="221"/>
              <w:jc w:val="both"/>
            </w:pPr>
            <w:r>
              <w:t>3</w:t>
            </w:r>
            <w:r w:rsidRPr="00091113">
              <w:t>.6. Поддерживать общественный порядок на объектах РЦ.</w:t>
            </w:r>
          </w:p>
          <w:p w:rsidR="00951796" w:rsidRPr="00091113" w:rsidRDefault="00951796" w:rsidP="007A0428">
            <w:pPr>
              <w:jc w:val="both"/>
              <w:rPr>
                <w:spacing w:val="-1"/>
              </w:rPr>
            </w:pPr>
            <w:r w:rsidRPr="00091113">
              <w:t xml:space="preserve">    Проводить регулярные обходы объектов каждые 30 </w:t>
            </w:r>
            <w:r w:rsidRPr="00091113">
              <w:rPr>
                <w:smallCaps/>
              </w:rPr>
              <w:t xml:space="preserve">минут, </w:t>
            </w:r>
            <w:r w:rsidRPr="00091113">
              <w:t xml:space="preserve">с целью проверки состояния ограждений, </w:t>
            </w:r>
            <w:r w:rsidRPr="00091113">
              <w:rPr>
                <w:spacing w:val="-1"/>
              </w:rPr>
              <w:t>дверей, замков, целостности пломб и других, технических средств Заказчика.</w:t>
            </w:r>
          </w:p>
          <w:p w:rsidR="00951796" w:rsidRDefault="00951796" w:rsidP="001E3620">
            <w:pPr>
              <w:widowControl w:val="0"/>
              <w:shd w:val="clear" w:color="auto" w:fill="FFFFFF"/>
              <w:tabs>
                <w:tab w:val="left" w:pos="950"/>
              </w:tabs>
              <w:autoSpaceDE w:val="0"/>
              <w:autoSpaceDN w:val="0"/>
              <w:adjustRightInd w:val="0"/>
              <w:spacing w:line="254" w:lineRule="exact"/>
              <w:jc w:val="both"/>
              <w:rPr>
                <w:spacing w:val="-2"/>
              </w:rPr>
            </w:pPr>
            <w:r>
              <w:rPr>
                <w:spacing w:val="-1"/>
              </w:rPr>
              <w:t xml:space="preserve">    3.7.</w:t>
            </w:r>
            <w:r w:rsidRPr="00091113">
              <w:rPr>
                <w:spacing w:val="-1"/>
              </w:rPr>
              <w:t xml:space="preserve">Обеспечить   конфиденциальность   информации   о   системах   физической   защиты   охраняемых </w:t>
            </w:r>
            <w:r w:rsidRPr="00091113">
              <w:t>объектов.</w:t>
            </w:r>
            <w:r>
              <w:t xml:space="preserve"> </w:t>
            </w:r>
          </w:p>
          <w:p w:rsidR="00951796" w:rsidRPr="001E3620" w:rsidRDefault="00951796" w:rsidP="001E3620">
            <w:pPr>
              <w:widowControl w:val="0"/>
              <w:shd w:val="clear" w:color="auto" w:fill="FFFFFF"/>
              <w:tabs>
                <w:tab w:val="left" w:pos="950"/>
              </w:tabs>
              <w:autoSpaceDE w:val="0"/>
              <w:autoSpaceDN w:val="0"/>
              <w:adjustRightInd w:val="0"/>
              <w:spacing w:line="254" w:lineRule="exact"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     3.8.</w:t>
            </w:r>
            <w:r w:rsidRPr="00091113">
              <w:t>Возместить ущерб, нанесенный охранниками ООО ЧОП умышленно или в силу своего непрофессионализма.</w:t>
            </w:r>
          </w:p>
          <w:p w:rsidR="00951796" w:rsidRPr="00F03A6E" w:rsidRDefault="00951796" w:rsidP="00312EA8">
            <w:pPr>
              <w:shd w:val="clear" w:color="auto" w:fill="FFFFFF"/>
              <w:spacing w:line="254" w:lineRule="exact"/>
              <w:ind w:left="115" w:right="19" w:firstLine="211"/>
              <w:jc w:val="both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3.9. </w:t>
            </w:r>
            <w:r w:rsidRPr="00F03A6E">
              <w:rPr>
                <w:b/>
                <w:bCs/>
                <w:color w:val="FF0000"/>
              </w:rPr>
              <w:t>Кроме того, Исполнитель п</w:t>
            </w:r>
            <w:r>
              <w:rPr>
                <w:b/>
                <w:bCs/>
                <w:color w:val="FF0000"/>
              </w:rPr>
              <w:t>есет ответственность за допущенные нарушения</w:t>
            </w:r>
            <w:r w:rsidRPr="00F03A6E"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договорных условий, </w:t>
            </w:r>
            <w:r w:rsidRPr="00F03A6E">
              <w:rPr>
                <w:b/>
                <w:bCs/>
                <w:color w:val="FF0000"/>
              </w:rPr>
              <w:t>в</w:t>
            </w:r>
            <w:r>
              <w:rPr>
                <w:b/>
                <w:bCs/>
                <w:color w:val="FF0000"/>
              </w:rPr>
              <w:t xml:space="preserve"> том числе в</w:t>
            </w:r>
            <w:r w:rsidRPr="00F03A6E">
              <w:rPr>
                <w:b/>
                <w:bCs/>
                <w:color w:val="FF0000"/>
              </w:rPr>
              <w:t xml:space="preserve"> части выставлении на посты охраняемых объектов РЦ охранников:</w:t>
            </w:r>
          </w:p>
          <w:p w:rsidR="00951796" w:rsidRPr="00B00D5F" w:rsidRDefault="00951796" w:rsidP="00312EA8">
            <w:pPr>
              <w:shd w:val="clear" w:color="auto" w:fill="FFFFFF"/>
              <w:tabs>
                <w:tab w:val="left" w:pos="950"/>
              </w:tabs>
              <w:spacing w:line="254" w:lineRule="exact"/>
              <w:ind w:left="322"/>
              <w:rPr>
                <w:color w:val="FF0000"/>
              </w:rPr>
            </w:pPr>
            <w:r>
              <w:rPr>
                <w:color w:val="FF0000"/>
                <w:spacing w:val="-7"/>
              </w:rPr>
              <w:t>3.</w:t>
            </w:r>
            <w:r w:rsidRPr="00B00D5F">
              <w:rPr>
                <w:color w:val="FF0000"/>
                <w:spacing w:val="-7"/>
              </w:rPr>
              <w:t>9.1</w:t>
            </w:r>
            <w:r w:rsidRPr="00B00D5F">
              <w:rPr>
                <w:color w:val="FF0000"/>
              </w:rPr>
              <w:tab/>
              <w:t>Не имеющих разрешения на охранную деятельность;</w:t>
            </w:r>
          </w:p>
          <w:p w:rsidR="00951796" w:rsidRPr="00B00D5F" w:rsidRDefault="00951796" w:rsidP="00312EA8">
            <w:pPr>
              <w:shd w:val="clear" w:color="auto" w:fill="FFFFFF"/>
              <w:tabs>
                <w:tab w:val="left" w:pos="950"/>
              </w:tabs>
              <w:spacing w:line="254" w:lineRule="exact"/>
              <w:ind w:left="322"/>
              <w:rPr>
                <w:color w:val="FF0000"/>
              </w:rPr>
            </w:pPr>
            <w:r>
              <w:rPr>
                <w:color w:val="FF0000"/>
              </w:rPr>
              <w:t>3.</w:t>
            </w:r>
            <w:r w:rsidRPr="00B00D5F">
              <w:rPr>
                <w:color w:val="FF0000"/>
              </w:rPr>
              <w:t>9.2 Без наличия при себе удостоверений частного охранника;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  <w:spacing w:val="-7"/>
              </w:rPr>
              <w:t xml:space="preserve">      3</w:t>
            </w:r>
            <w:r w:rsidRPr="00B00D5F">
              <w:rPr>
                <w:color w:val="FF0000"/>
                <w:spacing w:val="-7"/>
              </w:rPr>
              <w:t xml:space="preserve">.9.3 </w:t>
            </w:r>
            <w:r w:rsidRPr="00B00D5F">
              <w:rPr>
                <w:color w:val="FF0000"/>
              </w:rPr>
              <w:t>По количеству единиц меньше, чем предусмотрено условиями договора;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</w:t>
            </w:r>
            <w:r w:rsidRPr="00B00D5F">
              <w:rPr>
                <w:color w:val="FF0000"/>
              </w:rPr>
              <w:t>.9.4 Имеющих неряшливый вид и нарушение формы одежды (не имеют знаков принадлежности к охранному предприятию, отсутствие шевронов, нашивок, личных карточек, ношение форменной одежды с элементами гражданской одежды).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9.5 Несанкционированный сон на посту и самовольное изготовление спальных мест;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9.6 Нарушение внутриобъектового и пропускного режима;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9.7 Нарушение проверок несения службы охранников руководством ЧОП (ЧОО) в дневное и ночное время;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9.8 Не устранение выявленных Заказчиком недостатков по несению службы;</w:t>
            </w:r>
          </w:p>
          <w:p w:rsidR="00951796" w:rsidRPr="00B00D5F" w:rsidRDefault="00951796" w:rsidP="00312EA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3.</w:t>
            </w:r>
            <w:r w:rsidRPr="00B00D5F">
              <w:rPr>
                <w:color w:val="FF0000"/>
              </w:rPr>
              <w:t>9.9 Нарушение инструкций по охране труда и пожарной безопасности (нахождение на рабочем месте в состоянии заболевания, нарушение техники безопасности, неправильное использование электроприборов, применение самодельных или не рекомендуемых электрических устройств, курение в неположенном месте, разведение открытого огня).</w:t>
            </w:r>
          </w:p>
          <w:p w:rsidR="00951796" w:rsidRDefault="00951796" w:rsidP="00312EA8">
            <w:pPr>
              <w:jc w:val="both"/>
              <w:rPr>
                <w:color w:val="FF0000"/>
              </w:rPr>
            </w:pPr>
            <w:r w:rsidRPr="00B00D5F">
              <w:rPr>
                <w:color w:val="FF0000"/>
              </w:rPr>
              <w:t xml:space="preserve">      При выявлении данных нарушений Заказчик вправе составить акт за нарушения качества предоставляемых охранных услуг, за которые в праве снизить стоимость услуг или не выплачивать стоимость рабочей смены.</w:t>
            </w:r>
          </w:p>
          <w:p w:rsidR="00951796" w:rsidRDefault="00951796" w:rsidP="000062C1">
            <w:pPr>
              <w:jc w:val="center"/>
              <w:rPr>
                <w:u w:val="single"/>
              </w:rPr>
            </w:pPr>
          </w:p>
          <w:p w:rsidR="00951796" w:rsidRPr="00B00D5F" w:rsidRDefault="00951796" w:rsidP="000062C1">
            <w:pPr>
              <w:jc w:val="center"/>
              <w:rPr>
                <w:color w:val="FF0000"/>
              </w:rPr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3.2</w:t>
            </w:r>
            <w:r>
              <w:t xml:space="preserve"> Требования к гарантийным обязательствам оказываемых услуг</w:t>
            </w:r>
          </w:p>
          <w:p w:rsidR="00951796" w:rsidRDefault="00951796" w:rsidP="003D3200">
            <w:r>
              <w:t xml:space="preserve">          </w:t>
            </w:r>
            <w:r w:rsidRPr="00091113">
              <w:t xml:space="preserve"> Срок гарантии качества: </w:t>
            </w:r>
            <w:r>
              <w:t>период действия договора с 01.01.2014 по 31.12.2014</w:t>
            </w:r>
          </w:p>
          <w:p w:rsidR="00951796" w:rsidRDefault="00951796" w:rsidP="000062C1">
            <w:pPr>
              <w:jc w:val="center"/>
              <w:rPr>
                <w:u w:val="single"/>
              </w:rPr>
            </w:pPr>
          </w:p>
          <w:p w:rsidR="00951796" w:rsidRPr="00B00D5F" w:rsidRDefault="00951796" w:rsidP="000062C1">
            <w:pPr>
              <w:jc w:val="center"/>
              <w:rPr>
                <w:color w:val="FF0000"/>
              </w:rPr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3.3</w:t>
            </w:r>
            <w:r>
              <w:t xml:space="preserve"> Требования к конфиденциальности</w:t>
            </w:r>
          </w:p>
          <w:p w:rsidR="00951796" w:rsidRDefault="00951796" w:rsidP="007A0428">
            <w:r>
              <w:t xml:space="preserve">            ООО ЧОП должно обеспечить конфиденциальность информации о системах физической защиты охраняемых объектов РЦ. Не допускать проникновения посторонних лиц на охраняемый объект  в период нахождения его под охраной.</w:t>
            </w:r>
          </w:p>
          <w:p w:rsidR="00951796" w:rsidRDefault="00951796" w:rsidP="00920902">
            <w:pPr>
              <w:jc w:val="center"/>
              <w:rPr>
                <w:u w:val="single"/>
              </w:rPr>
            </w:pPr>
          </w:p>
          <w:p w:rsidR="00951796" w:rsidRPr="00B00D5F" w:rsidRDefault="00951796" w:rsidP="00920902">
            <w:pPr>
              <w:jc w:val="center"/>
              <w:rPr>
                <w:color w:val="FF0000"/>
              </w:rPr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3.4</w:t>
            </w:r>
            <w:r>
              <w:t xml:space="preserve"> Требования к безопасности оказания услуг </w:t>
            </w:r>
            <w:r w:rsidRPr="00920902">
              <w:t>и</w:t>
            </w:r>
            <w:r>
              <w:t xml:space="preserve"> </w:t>
            </w:r>
            <w:r w:rsidRPr="00920902">
              <w:t>безопасности</w:t>
            </w:r>
            <w:r>
              <w:t xml:space="preserve"> оказываемых услуг</w:t>
            </w:r>
          </w:p>
          <w:p w:rsidR="00951796" w:rsidRDefault="00951796" w:rsidP="00342647">
            <w:pPr>
              <w:jc w:val="both"/>
            </w:pPr>
            <w:r>
              <w:rPr>
                <w:color w:val="FF0000"/>
              </w:rPr>
              <w:t xml:space="preserve">         </w:t>
            </w:r>
            <w:r w:rsidRPr="00091113">
              <w:t>Обеспечивать соблюдение правил ПБ на рабочем месте, а в случае обнаружения на объектах пожара - немедленно сообщить об этом в пожарную часть</w:t>
            </w:r>
            <w:r>
              <w:t xml:space="preserve"> по телефону 01 или 112</w:t>
            </w:r>
            <w:r w:rsidRPr="00091113">
              <w:t xml:space="preserve">, начальнику РЦ ФГУП «ГХК» и </w:t>
            </w:r>
            <w:r w:rsidRPr="00091113">
              <w:rPr>
                <w:spacing w:val="36"/>
              </w:rPr>
              <w:t xml:space="preserve">принять </w:t>
            </w:r>
            <w:r w:rsidRPr="00091113">
              <w:t>меры к ликвидации пожара, имеющимися средствами пожаротушения</w:t>
            </w:r>
          </w:p>
          <w:p w:rsidR="00951796" w:rsidRDefault="00951796" w:rsidP="00E565BE">
            <w:pPr>
              <w:jc w:val="center"/>
              <w:rPr>
                <w:u w:val="single"/>
              </w:rPr>
            </w:pPr>
          </w:p>
          <w:p w:rsidR="00951796" w:rsidRDefault="00951796" w:rsidP="00E565BE">
            <w:pPr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3.5</w:t>
            </w:r>
            <w:r>
              <w:t xml:space="preserve"> Требования по обучению персонала</w:t>
            </w:r>
          </w:p>
          <w:p w:rsidR="00951796" w:rsidRPr="00882D12" w:rsidRDefault="00951796" w:rsidP="00920902">
            <w:pPr>
              <w:jc w:val="both"/>
              <w:rPr>
                <w:i/>
                <w:iCs/>
              </w:rPr>
            </w:pPr>
            <w:r>
              <w:t xml:space="preserve">          </w:t>
            </w:r>
            <w:r>
              <w:rPr>
                <w:i/>
                <w:iCs/>
              </w:rPr>
              <w:t>Требования к</w:t>
            </w:r>
            <w:r>
              <w:t xml:space="preserve"> </w:t>
            </w:r>
            <w:r w:rsidRPr="00882D12">
              <w:rPr>
                <w:i/>
                <w:iCs/>
              </w:rPr>
              <w:t>обучению персонала</w:t>
            </w:r>
            <w:r>
              <w:rPr>
                <w:i/>
                <w:iCs/>
              </w:rPr>
              <w:t xml:space="preserve"> заказчика при необходимости</w:t>
            </w:r>
          </w:p>
          <w:p w:rsidR="00951796" w:rsidRDefault="00951796" w:rsidP="00920902">
            <w:pPr>
              <w:jc w:val="both"/>
            </w:pPr>
            <w:r>
              <w:t xml:space="preserve">           Не требуется.</w:t>
            </w:r>
          </w:p>
          <w:p w:rsidR="00951796" w:rsidRDefault="00951796" w:rsidP="00342647">
            <w:pPr>
              <w:jc w:val="center"/>
              <w:rPr>
                <w:u w:val="single"/>
              </w:rPr>
            </w:pPr>
          </w:p>
          <w:p w:rsidR="00951796" w:rsidRDefault="00951796" w:rsidP="00342647">
            <w:pPr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3.6</w:t>
            </w:r>
            <w:r>
              <w:t xml:space="preserve"> Требования к составу технического предложения участника</w:t>
            </w:r>
          </w:p>
          <w:p w:rsidR="00951796" w:rsidRDefault="00951796" w:rsidP="00342647">
            <w:pPr>
              <w:jc w:val="both"/>
            </w:pPr>
            <w:r>
              <w:t xml:space="preserve">          </w:t>
            </w:r>
            <w:r w:rsidRPr="00342647">
              <w:t>ООО</w:t>
            </w:r>
            <w:r>
              <w:t xml:space="preserve"> ЧОП должно предоставить:</w:t>
            </w:r>
          </w:p>
          <w:p w:rsidR="00951796" w:rsidRDefault="00951796" w:rsidP="00015D24">
            <w:pPr>
              <w:numPr>
                <w:ilvl w:val="0"/>
                <w:numId w:val="42"/>
              </w:numPr>
              <w:jc w:val="both"/>
            </w:pPr>
            <w:r>
              <w:t>лицензию на осуществление частной охранной деятельности;</w:t>
            </w:r>
          </w:p>
          <w:p w:rsidR="00951796" w:rsidRDefault="00951796" w:rsidP="00015D24">
            <w:pPr>
              <w:numPr>
                <w:ilvl w:val="0"/>
                <w:numId w:val="42"/>
              </w:numPr>
              <w:jc w:val="both"/>
            </w:pPr>
            <w:r>
              <w:t>свидетельство о постановке на учет в на логовом органе;</w:t>
            </w:r>
          </w:p>
          <w:p w:rsidR="00951796" w:rsidRDefault="00951796" w:rsidP="00015D24">
            <w:pPr>
              <w:numPr>
                <w:ilvl w:val="0"/>
                <w:numId w:val="42"/>
              </w:numPr>
              <w:jc w:val="both"/>
            </w:pPr>
            <w:r>
              <w:t>свидетельство о внесении записи в ЕГРЮЛ;</w:t>
            </w:r>
          </w:p>
          <w:p w:rsidR="00951796" w:rsidRDefault="00951796" w:rsidP="00EF2577">
            <w:pPr>
              <w:numPr>
                <w:ilvl w:val="0"/>
                <w:numId w:val="42"/>
              </w:numPr>
              <w:jc w:val="both"/>
            </w:pPr>
            <w:r>
              <w:t>расчет стоимости 1-го услуг по охране объектов РЦ.</w:t>
            </w:r>
          </w:p>
          <w:p w:rsidR="00951796" w:rsidRDefault="00951796" w:rsidP="00EF2577">
            <w:pPr>
              <w:ind w:left="480"/>
              <w:jc w:val="center"/>
            </w:pPr>
          </w:p>
          <w:p w:rsidR="00951796" w:rsidRDefault="00951796" w:rsidP="00EF2577">
            <w:pPr>
              <w:jc w:val="center"/>
              <w:rPr>
                <w:u w:val="single"/>
              </w:rPr>
            </w:pPr>
          </w:p>
          <w:p w:rsidR="00951796" w:rsidRDefault="00951796" w:rsidP="00EF2577">
            <w:pPr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3.6</w:t>
            </w:r>
            <w:r>
              <w:t xml:space="preserve"> Специальные требования </w:t>
            </w:r>
          </w:p>
          <w:p w:rsidR="00951796" w:rsidRDefault="00951796" w:rsidP="00EF2577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       В случае наличия специальных требований не относящихся ни к одном из разделов Технического задания</w:t>
            </w:r>
          </w:p>
          <w:p w:rsidR="00951796" w:rsidRPr="00E565BE" w:rsidRDefault="00951796" w:rsidP="00882D12">
            <w:pPr>
              <w:jc w:val="both"/>
            </w:pPr>
            <w:r>
              <w:t xml:space="preserve">        Не требуется</w:t>
            </w:r>
          </w:p>
        </w:tc>
      </w:tr>
      <w:tr w:rsidR="00951796" w:rsidRPr="001E7A14">
        <w:trPr>
          <w:trHeight w:val="30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951796" w:rsidRPr="00091113" w:rsidRDefault="00951796" w:rsidP="00882D12">
            <w:pPr>
              <w:shd w:val="clear" w:color="auto" w:fill="FFFFFF"/>
              <w:jc w:val="center"/>
            </w:pPr>
            <w:r>
              <w:t>РАЗДЕЛ 4 РЕЗУЛЬТАТ ОКАЗАНИЯ УСЛУГ</w:t>
            </w:r>
          </w:p>
        </w:tc>
      </w:tr>
      <w:tr w:rsidR="00951796" w:rsidRPr="001E7A14">
        <w:trPr>
          <w:trHeight w:val="364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951796" w:rsidRPr="000062C1" w:rsidRDefault="00951796" w:rsidP="00882D12">
            <w:pPr>
              <w:shd w:val="clear" w:color="auto" w:fill="FFFFFF"/>
              <w:spacing w:line="250" w:lineRule="exact"/>
              <w:ind w:left="10" w:right="115" w:firstLine="226"/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4.1</w:t>
            </w:r>
            <w:r>
              <w:t xml:space="preserve"> Описание конечного результата оказанных услуг</w:t>
            </w:r>
          </w:p>
          <w:p w:rsidR="00951796" w:rsidRPr="00091113" w:rsidRDefault="00951796" w:rsidP="00DA5D7E">
            <w:pPr>
              <w:shd w:val="clear" w:color="auto" w:fill="FFFFFF"/>
            </w:pPr>
            <w:r>
              <w:rPr>
                <w:i/>
                <w:iCs/>
              </w:rPr>
              <w:t xml:space="preserve">    Указать условия удовлетворения потребности Заказчика в результатах поведения прцедуры закупки.</w:t>
            </w:r>
          </w:p>
        </w:tc>
      </w:tr>
      <w:tr w:rsidR="00951796" w:rsidRPr="001E7A14">
        <w:trPr>
          <w:trHeight w:val="30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right w:val="single" w:sz="8" w:space="0" w:color="000000"/>
            </w:tcBorders>
            <w:noWrap/>
            <w:vAlign w:val="center"/>
          </w:tcPr>
          <w:p w:rsidR="00951796" w:rsidRPr="00091113" w:rsidRDefault="00951796" w:rsidP="00DA5D7E">
            <w:pPr>
              <w:shd w:val="clear" w:color="auto" w:fill="FFFFFF"/>
              <w:jc w:val="center"/>
            </w:pPr>
            <w:r w:rsidRPr="008A24AE">
              <w:rPr>
                <w:u w:val="single"/>
              </w:rPr>
              <w:t>Подраздел</w:t>
            </w:r>
            <w:r>
              <w:rPr>
                <w:u w:val="single"/>
              </w:rPr>
              <w:t xml:space="preserve"> 4.2</w:t>
            </w:r>
            <w:r>
              <w:t xml:space="preserve"> Требования по приемке услуг</w:t>
            </w:r>
          </w:p>
        </w:tc>
      </w:tr>
      <w:tr w:rsidR="00951796" w:rsidRPr="001E7A14">
        <w:trPr>
          <w:trHeight w:val="630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1796" w:rsidRPr="00707F6C" w:rsidRDefault="00951796" w:rsidP="00707F6C">
            <w:pPr>
              <w:shd w:val="clear" w:color="auto" w:fill="FFFFFF"/>
              <w:tabs>
                <w:tab w:val="left" w:pos="950"/>
              </w:tabs>
              <w:spacing w:line="254" w:lineRule="exact"/>
              <w:ind w:left="322"/>
            </w:pPr>
            <w:r w:rsidRPr="00707F6C">
              <w:t xml:space="preserve">При нахождении на посту охранников не имеющих разрешения на охранную деятельность, без наличия при себе удостоверений частного охранника, </w:t>
            </w:r>
            <w:r w:rsidRPr="00707F6C">
              <w:rPr>
                <w:spacing w:val="-7"/>
              </w:rPr>
              <w:t>п</w:t>
            </w:r>
            <w:r w:rsidRPr="00707F6C">
              <w:t>о количеству единиц меньше, чем предусмотрено условиями договора,</w:t>
            </w:r>
            <w:r>
              <w:t xml:space="preserve"> </w:t>
            </w:r>
            <w:r w:rsidRPr="00707F6C">
              <w:t>имеющих неряшливый вид и нарушение формы одежды (не имеют знаков принадлежности к охранному предприятию, отсутствие шевронов, нашивок, личных карточек, ношение форменной одежды с элементами гражданской одежды), несанкционированный сон на посту и самовольное изготовление спальных мест, нарушение внутриобъектового и пропускного режима, нарушение инструкций по охране труда и пожарной безопасности (нахождение на рабочем месте в состоянии заболевания, нарушение техники безопасности, неправильное использование электроприборов, применение самодельных или не рекомендуемых электрических устройств, курение в неположенном месте, разведение открытого огня).</w:t>
            </w:r>
          </w:p>
          <w:p w:rsidR="00951796" w:rsidRPr="001E7A14" w:rsidRDefault="00951796" w:rsidP="00707F6C">
            <w:pPr>
              <w:jc w:val="both"/>
            </w:pPr>
            <w:r w:rsidRPr="00707F6C">
              <w:t xml:space="preserve">             При выявлении данных нарушений Заказчик вправе составить акт за нарушения качества предоставляемых охранных услуг, за которые в праве снизить стоимость услуг или не выплачивать стоимость рабочей смены.</w:t>
            </w:r>
          </w:p>
        </w:tc>
      </w:tr>
      <w:tr w:rsidR="00951796" w:rsidRPr="001E7A14">
        <w:trPr>
          <w:trHeight w:val="330"/>
          <w:jc w:val="center"/>
        </w:trPr>
        <w:tc>
          <w:tcPr>
            <w:tcW w:w="10473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951796" w:rsidRPr="006E2276" w:rsidRDefault="00951796" w:rsidP="006E2276">
            <w:pPr>
              <w:shd w:val="clear" w:color="auto" w:fill="FFFFFF"/>
              <w:jc w:val="center"/>
              <w:rPr>
                <w:rStyle w:val="20"/>
                <w:color w:val="000000"/>
                <w:sz w:val="24"/>
                <w:szCs w:val="24"/>
                <w:u w:val="none"/>
              </w:rPr>
            </w:pPr>
            <w:r w:rsidRPr="006E2276">
              <w:rPr>
                <w:rStyle w:val="2"/>
                <w:color w:val="000000"/>
                <w:sz w:val="24"/>
                <w:szCs w:val="24"/>
                <w:u w:val="single"/>
              </w:rPr>
              <w:t>Подраздел 4.3</w:t>
            </w:r>
            <w:r w:rsidRPr="006E2276">
              <w:rPr>
                <w:rStyle w:val="2"/>
                <w:color w:val="000000"/>
                <w:sz w:val="24"/>
                <w:szCs w:val="24"/>
              </w:rPr>
              <w:t xml:space="preserve"> Требования по передач</w:t>
            </w:r>
            <w:r>
              <w:rPr>
                <w:rStyle w:val="2"/>
                <w:color w:val="000000"/>
                <w:sz w:val="24"/>
                <w:szCs w:val="24"/>
              </w:rPr>
              <w:t xml:space="preserve">е Заказчику технических и иных </w:t>
            </w:r>
            <w:r w:rsidRPr="006E2276">
              <w:rPr>
                <w:rStyle w:val="2"/>
                <w:color w:val="000000"/>
                <w:sz w:val="24"/>
                <w:szCs w:val="24"/>
              </w:rPr>
              <w:t xml:space="preserve"> </w:t>
            </w:r>
            <w:r w:rsidRPr="006E2276">
              <w:rPr>
                <w:rStyle w:val="20"/>
                <w:color w:val="000000"/>
                <w:sz w:val="24"/>
                <w:szCs w:val="24"/>
                <w:u w:val="none"/>
              </w:rPr>
              <w:t>документов</w:t>
            </w:r>
          </w:p>
          <w:p w:rsidR="00951796" w:rsidRPr="006E2276" w:rsidRDefault="00951796" w:rsidP="006E2276">
            <w:pPr>
              <w:shd w:val="clear" w:color="auto" w:fill="FFFFFF"/>
              <w:jc w:val="center"/>
            </w:pPr>
            <w:r w:rsidRPr="006E2276">
              <w:rPr>
                <w:rStyle w:val="20"/>
                <w:color w:val="000000"/>
                <w:sz w:val="24"/>
                <w:szCs w:val="24"/>
                <w:u w:val="none"/>
              </w:rPr>
              <w:t>(оформление результатов оказанных услуг)</w:t>
            </w:r>
          </w:p>
        </w:tc>
      </w:tr>
      <w:tr w:rsidR="00951796" w:rsidRPr="001E7A14">
        <w:trPr>
          <w:trHeight w:val="928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951796" w:rsidRDefault="00951796" w:rsidP="00DA5D7E">
            <w:pPr>
              <w:shd w:val="clear" w:color="auto" w:fill="FFFFFF"/>
              <w:spacing w:before="5" w:line="254" w:lineRule="exact"/>
              <w:ind w:left="86" w:right="48" w:firstLine="216"/>
              <w:jc w:val="both"/>
            </w:pPr>
            <w:r>
              <w:t xml:space="preserve">   </w:t>
            </w:r>
            <w:r w:rsidRPr="00091113">
              <w:t xml:space="preserve">Моментом реализации услуги считается последний день расчетного месяца. По окончании расчетного месяца, Заказчику направляется подписанный акт приемки услуг с указанием стоимости услуг, </w:t>
            </w:r>
            <w:r w:rsidRPr="00091113">
              <w:rPr>
                <w:spacing w:val="-2"/>
              </w:rPr>
              <w:t xml:space="preserve">предоставленных Исполнителем Заказчику за расчетный месяц. В течение 10-ти дней со дня получения </w:t>
            </w:r>
            <w:r w:rsidRPr="00091113">
              <w:t xml:space="preserve">подписанного Исполнителем акта приемки услуг, Заказчик подписывает и направляет его оригинал </w:t>
            </w:r>
            <w:r w:rsidRPr="00091113">
              <w:rPr>
                <w:spacing w:val="-2"/>
              </w:rPr>
              <w:t xml:space="preserve">Исполнителю по почте с одновременной передачей его копии по факсу. Акт приемки услуг, подписанный </w:t>
            </w:r>
            <w:r w:rsidRPr="00091113">
              <w:t>Исполнителем и Заказчиком, удостоверяет приемку Заказчиком услуги, предоставленной ему Исполнителем за указанный расчетный месяц, в полном объеме.</w:t>
            </w:r>
          </w:p>
          <w:p w:rsidR="00951796" w:rsidRPr="006E2276" w:rsidRDefault="00951796" w:rsidP="00DA5D7E">
            <w:pPr>
              <w:shd w:val="clear" w:color="auto" w:fill="FFFFFF"/>
              <w:spacing w:before="5" w:line="254" w:lineRule="exact"/>
              <w:ind w:left="86" w:right="48" w:firstLine="216"/>
              <w:jc w:val="both"/>
            </w:pPr>
            <w:r>
              <w:rPr>
                <w:rStyle w:val="Heading2Char"/>
                <w:color w:val="000000"/>
              </w:rPr>
              <w:t xml:space="preserve">    </w:t>
            </w:r>
            <w:r w:rsidRPr="006E2276">
              <w:rPr>
                <w:rStyle w:val="a0"/>
                <w:color w:val="000000"/>
                <w:sz w:val="24"/>
                <w:szCs w:val="24"/>
              </w:rPr>
              <w:t xml:space="preserve">Оплата стоимости услуг производится Заказчиком ежемесячно по окончании отчетного периода на основании счетов, направленных Исполнителем до 5 (пятого) числа расчетного периода. Датой выставления счета является последний день отчетного периода. Счета оплачиваются Заказчиком не позднее 15 числа месяца, следующего за отчетным. Вместе с ежемесячным счетом Заказчику Исполнителем направляется акт сдачи-приемки услуг и счет- фактура. Датой получения Заказчиком выше перечисленных документов является дата, указанная в </w:t>
            </w:r>
            <w:r w:rsidRPr="006E2276">
              <w:rPr>
                <w:color w:val="000000"/>
              </w:rPr>
              <w:t>уведомлении о вруче</w:t>
            </w:r>
            <w:r w:rsidRPr="006E2276">
              <w:rPr>
                <w:rStyle w:val="a0"/>
                <w:color w:val="000000"/>
                <w:sz w:val="24"/>
                <w:szCs w:val="24"/>
              </w:rPr>
              <w:t>нии</w:t>
            </w:r>
            <w:r w:rsidRPr="006E2276">
              <w:rPr>
                <w:color w:val="000000"/>
                <w:u w:val="single"/>
              </w:rPr>
              <w:t xml:space="preserve">. </w:t>
            </w:r>
            <w:r w:rsidRPr="006E2276">
              <w:rPr>
                <w:color w:val="000000"/>
              </w:rPr>
              <w:t>Предоплаты нет.</w:t>
            </w:r>
            <w:r w:rsidRPr="006E2276">
              <w:rPr>
                <w:rStyle w:val="a0"/>
                <w:color w:val="000000"/>
              </w:rPr>
              <w:tab/>
            </w:r>
            <w:r w:rsidRPr="006E2276">
              <w:rPr>
                <w:rStyle w:val="a0"/>
                <w:color w:val="000000"/>
              </w:rPr>
              <w:tab/>
            </w:r>
            <w:r w:rsidRPr="006E2276">
              <w:rPr>
                <w:rStyle w:val="a0"/>
                <w:color w:val="000000"/>
              </w:rPr>
              <w:tab/>
            </w:r>
          </w:p>
          <w:p w:rsidR="00951796" w:rsidRPr="00F53908" w:rsidRDefault="00951796" w:rsidP="00DA5D7E">
            <w:pPr>
              <w:shd w:val="clear" w:color="auto" w:fill="FFFFFF"/>
              <w:spacing w:before="5" w:line="254" w:lineRule="exact"/>
              <w:ind w:left="86" w:right="48" w:firstLine="216"/>
              <w:jc w:val="both"/>
            </w:pPr>
          </w:p>
        </w:tc>
      </w:tr>
      <w:tr w:rsidR="00951796" w:rsidRPr="001E7A14">
        <w:trPr>
          <w:trHeight w:val="915"/>
          <w:jc w:val="center"/>
        </w:trPr>
        <w:tc>
          <w:tcPr>
            <w:tcW w:w="1047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51796" w:rsidRDefault="00951796" w:rsidP="006E2276">
            <w:pPr>
              <w:pStyle w:val="21"/>
              <w:shd w:val="clear" w:color="auto" w:fill="auto"/>
              <w:spacing w:before="0" w:line="250" w:lineRule="exact"/>
              <w:ind w:right="80" w:firstLine="0"/>
              <w:jc w:val="center"/>
            </w:pPr>
            <w:bookmarkStart w:id="0" w:name="bookmark1"/>
            <w:r>
              <w:rPr>
                <w:rStyle w:val="2"/>
                <w:color w:val="000000"/>
              </w:rPr>
              <w:t>РАЗДЕЛ 5. ТРЕБОВАНИЯ К ТЕХНИЧЕСКОМУ ОБУЧЕНИЮ ПЕРСОНАЛА ЗАКАЗЧИКА</w:t>
            </w:r>
            <w:bookmarkEnd w:id="0"/>
          </w:p>
          <w:p w:rsidR="00951796" w:rsidRPr="006E2276" w:rsidRDefault="00951796" w:rsidP="00882D12">
            <w:pPr>
              <w:widowControl w:val="0"/>
              <w:shd w:val="clear" w:color="auto" w:fill="FFFFFF"/>
              <w:tabs>
                <w:tab w:val="left" w:pos="1013"/>
              </w:tabs>
              <w:autoSpaceDE w:val="0"/>
              <w:autoSpaceDN w:val="0"/>
              <w:adjustRightInd w:val="0"/>
              <w:spacing w:before="19" w:line="245" w:lineRule="exact"/>
            </w:pPr>
            <w:r w:rsidRPr="006E2276">
              <w:rPr>
                <w:rStyle w:val="23"/>
                <w:sz w:val="24"/>
                <w:szCs w:val="24"/>
              </w:rPr>
              <w:t xml:space="preserve">        </w:t>
            </w:r>
            <w:r w:rsidRPr="006E2276">
              <w:rPr>
                <w:rStyle w:val="22"/>
                <w:color w:val="000000"/>
                <w:sz w:val="24"/>
                <w:szCs w:val="24"/>
              </w:rPr>
              <w:t xml:space="preserve">Требования к объему, формату обучения, времени и месту проведения, а также </w:t>
            </w:r>
            <w:r w:rsidRPr="006E2276">
              <w:rPr>
                <w:rStyle w:val="211"/>
                <w:color w:val="000000"/>
                <w:sz w:val="24"/>
                <w:szCs w:val="24"/>
                <w:u w:val="none"/>
              </w:rPr>
              <w:t xml:space="preserve"> </w:t>
            </w:r>
            <w:r w:rsidRPr="006E2276">
              <w:rPr>
                <w:rStyle w:val="24"/>
                <w:color w:val="000000"/>
                <w:sz w:val="24"/>
                <w:szCs w:val="24"/>
                <w:u w:val="none"/>
              </w:rPr>
              <w:t>численнос</w:t>
            </w:r>
            <w:r w:rsidRPr="006E2276">
              <w:rPr>
                <w:rStyle w:val="22"/>
                <w:color w:val="000000"/>
                <w:sz w:val="24"/>
                <w:szCs w:val="24"/>
              </w:rPr>
              <w:t>ти обуча</w:t>
            </w:r>
            <w:r w:rsidRPr="006E2276">
              <w:rPr>
                <w:rStyle w:val="24"/>
                <w:color w:val="000000"/>
                <w:sz w:val="24"/>
                <w:szCs w:val="24"/>
              </w:rPr>
              <w:t xml:space="preserve">емых </w:t>
            </w:r>
            <w:r w:rsidRPr="006E2276">
              <w:rPr>
                <w:rStyle w:val="24"/>
                <w:color w:val="000000"/>
                <w:sz w:val="24"/>
                <w:szCs w:val="24"/>
                <w:u w:val="none"/>
              </w:rPr>
              <w:t>представителей Заказчи</w:t>
            </w:r>
            <w:r w:rsidRPr="006E2276">
              <w:rPr>
                <w:rStyle w:val="22"/>
                <w:color w:val="000000"/>
                <w:sz w:val="24"/>
                <w:szCs w:val="24"/>
              </w:rPr>
              <w:t>ка</w:t>
            </w:r>
          </w:p>
        </w:tc>
      </w:tr>
      <w:tr w:rsidR="00951796" w:rsidRPr="001E7A14">
        <w:trPr>
          <w:trHeight w:val="738"/>
          <w:jc w:val="center"/>
        </w:trPr>
        <w:tc>
          <w:tcPr>
            <w:tcW w:w="10473" w:type="dxa"/>
            <w:gridSpan w:val="3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951796" w:rsidRDefault="00951796" w:rsidP="006E2276">
            <w:pPr>
              <w:pStyle w:val="21"/>
              <w:shd w:val="clear" w:color="auto" w:fill="auto"/>
              <w:spacing w:before="0" w:line="250" w:lineRule="exact"/>
              <w:ind w:right="80" w:firstLine="0"/>
              <w:jc w:val="center"/>
            </w:pPr>
            <w:bookmarkStart w:id="1" w:name="bookmark2"/>
            <w:r>
              <w:rPr>
                <w:rStyle w:val="2"/>
                <w:color w:val="000000"/>
              </w:rPr>
              <w:t>РАЗДЕЛ 6. ПЕРЕЧЕНЬ ПРИНЯТЫХ СОКРАЩЕНИЙ</w:t>
            </w:r>
            <w:bookmarkEnd w:id="1"/>
          </w:p>
          <w:p w:rsidR="00951796" w:rsidRDefault="00951796" w:rsidP="006E2276">
            <w:pPr>
              <w:shd w:val="clear" w:color="auto" w:fill="FFFFFF"/>
              <w:jc w:val="center"/>
            </w:pPr>
          </w:p>
          <w:p w:rsidR="00951796" w:rsidRDefault="00951796" w:rsidP="00404A75">
            <w:pPr>
              <w:shd w:val="clear" w:color="auto" w:fill="FFFFFF"/>
            </w:pPr>
            <w:r>
              <w:t xml:space="preserve">РЦ                    – Радиоэкологический центр </w:t>
            </w:r>
          </w:p>
          <w:p w:rsidR="00951796" w:rsidRDefault="00951796" w:rsidP="00404A75">
            <w:pPr>
              <w:shd w:val="clear" w:color="auto" w:fill="FFFFFF"/>
            </w:pPr>
            <w:r>
              <w:t xml:space="preserve">ФГУП «ГХК» – Федеральное государственное предприятие «Горно-химический комбинат» </w:t>
            </w:r>
          </w:p>
          <w:p w:rsidR="00951796" w:rsidRPr="00F53908" w:rsidRDefault="00951796" w:rsidP="00404A75">
            <w:pPr>
              <w:shd w:val="clear" w:color="auto" w:fill="FFFFFF"/>
            </w:pPr>
            <w:r>
              <w:t>ООО ЧОП       – Общество с ограниченной ответственностью Частное охранное предприятие</w:t>
            </w:r>
          </w:p>
        </w:tc>
      </w:tr>
    </w:tbl>
    <w:p w:rsidR="00951796" w:rsidRDefault="00951796" w:rsidP="00404A75">
      <w:pPr>
        <w:pStyle w:val="BodyTextIndent2"/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951796" w:rsidRPr="00404A75" w:rsidRDefault="00951796" w:rsidP="00404A75">
      <w:pPr>
        <w:pStyle w:val="BodyTextIndent2"/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  <w:r w:rsidRPr="00404A75">
        <w:rPr>
          <w:sz w:val="24"/>
          <w:szCs w:val="24"/>
          <w:lang w:val="ru-RU"/>
        </w:rPr>
        <w:t>И.о. начальника РЦ</w:t>
      </w:r>
      <w:r w:rsidRPr="00404A75">
        <w:rPr>
          <w:sz w:val="24"/>
          <w:szCs w:val="24"/>
          <w:lang w:val="ru-RU"/>
        </w:rPr>
        <w:tab/>
      </w:r>
      <w:r w:rsidRPr="00404A75">
        <w:rPr>
          <w:sz w:val="24"/>
          <w:szCs w:val="24"/>
          <w:lang w:val="ru-RU"/>
        </w:rPr>
        <w:tab/>
        <w:t xml:space="preserve"> </w:t>
      </w:r>
      <w:r w:rsidRPr="00404A75">
        <w:rPr>
          <w:sz w:val="24"/>
          <w:szCs w:val="24"/>
          <w:lang w:val="ru-RU"/>
        </w:rPr>
        <w:tab/>
        <w:t xml:space="preserve"> </w:t>
      </w:r>
      <w:r w:rsidRPr="00404A75">
        <w:rPr>
          <w:sz w:val="24"/>
          <w:szCs w:val="24"/>
          <w:lang w:val="ru-RU"/>
        </w:rPr>
        <w:tab/>
      </w:r>
      <w:r w:rsidRPr="00404A75">
        <w:rPr>
          <w:sz w:val="24"/>
          <w:szCs w:val="24"/>
          <w:lang w:val="ru-RU"/>
        </w:rPr>
        <w:tab/>
      </w:r>
      <w:r w:rsidRPr="00404A75">
        <w:rPr>
          <w:sz w:val="24"/>
          <w:szCs w:val="24"/>
          <w:lang w:val="ru-RU"/>
        </w:rPr>
        <w:tab/>
      </w:r>
      <w:r w:rsidRPr="00404A75">
        <w:rPr>
          <w:sz w:val="24"/>
          <w:szCs w:val="24"/>
          <w:lang w:val="ru-RU"/>
        </w:rPr>
        <w:tab/>
        <w:t>В.Г. Овсянников</w:t>
      </w:r>
    </w:p>
    <w:p w:rsidR="00951796" w:rsidRDefault="00951796" w:rsidP="00404A75">
      <w:pPr>
        <w:pStyle w:val="BodyTextIndent2"/>
        <w:widowControl w:val="0"/>
        <w:autoSpaceDE w:val="0"/>
        <w:autoSpaceDN w:val="0"/>
        <w:adjustRightInd w:val="0"/>
        <w:rPr>
          <w:color w:val="4A442A"/>
          <w:sz w:val="24"/>
          <w:szCs w:val="24"/>
          <w:lang w:val="ru-RU"/>
        </w:rPr>
      </w:pPr>
    </w:p>
    <w:p w:rsidR="00951796" w:rsidRPr="00404A75" w:rsidRDefault="00951796" w:rsidP="00404A75">
      <w:pPr>
        <w:pStyle w:val="BodyTextIndent2"/>
        <w:widowControl w:val="0"/>
        <w:autoSpaceDE w:val="0"/>
        <w:autoSpaceDN w:val="0"/>
        <w:adjustRightInd w:val="0"/>
        <w:rPr>
          <w:sz w:val="24"/>
          <w:szCs w:val="24"/>
          <w:lang w:val="ru-RU"/>
        </w:rPr>
      </w:pPr>
      <w:r>
        <w:rPr>
          <w:color w:val="4A442A"/>
          <w:sz w:val="24"/>
          <w:szCs w:val="24"/>
          <w:lang w:val="ru-RU"/>
        </w:rPr>
        <w:t>Капитан-наставник</w:t>
      </w:r>
      <w:r>
        <w:rPr>
          <w:color w:val="4A442A"/>
          <w:sz w:val="24"/>
          <w:szCs w:val="24"/>
          <w:lang w:val="ru-RU"/>
        </w:rPr>
        <w:tab/>
      </w:r>
      <w:r>
        <w:rPr>
          <w:color w:val="4A442A"/>
          <w:sz w:val="24"/>
          <w:szCs w:val="24"/>
          <w:lang w:val="ru-RU"/>
        </w:rPr>
        <w:tab/>
      </w:r>
      <w:r>
        <w:rPr>
          <w:color w:val="4A442A"/>
          <w:sz w:val="24"/>
          <w:szCs w:val="24"/>
          <w:lang w:val="ru-RU"/>
        </w:rPr>
        <w:tab/>
      </w:r>
      <w:r w:rsidRPr="00404A75">
        <w:rPr>
          <w:color w:val="4A442A"/>
          <w:sz w:val="24"/>
          <w:szCs w:val="24"/>
          <w:lang w:val="ru-RU"/>
        </w:rPr>
        <w:tab/>
      </w:r>
      <w:r w:rsidRPr="00404A75">
        <w:rPr>
          <w:color w:val="4A442A"/>
          <w:sz w:val="24"/>
          <w:szCs w:val="24"/>
          <w:lang w:val="ru-RU"/>
        </w:rPr>
        <w:tab/>
      </w:r>
      <w:r w:rsidRPr="00404A75">
        <w:rPr>
          <w:color w:val="4A442A"/>
          <w:sz w:val="24"/>
          <w:szCs w:val="24"/>
          <w:lang w:val="ru-RU"/>
        </w:rPr>
        <w:tab/>
      </w:r>
      <w:r w:rsidRPr="00404A75">
        <w:rPr>
          <w:color w:val="4A442A"/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>Н.И. Лысенко</w:t>
      </w:r>
    </w:p>
    <w:p w:rsidR="00951796" w:rsidRPr="00B3203C" w:rsidRDefault="00951796" w:rsidP="00B00D5F">
      <w:pPr>
        <w:shd w:val="clear" w:color="auto" w:fill="FFFFFF"/>
        <w:spacing w:before="893"/>
        <w:ind w:right="10"/>
        <w:rPr>
          <w:sz w:val="20"/>
          <w:szCs w:val="20"/>
        </w:rPr>
      </w:pPr>
    </w:p>
    <w:sectPr w:rsidR="00951796" w:rsidRPr="00B3203C" w:rsidSect="00E5603C">
      <w:pgSz w:w="11907" w:h="16840" w:code="9"/>
      <w:pgMar w:top="1191" w:right="1134" w:bottom="720" w:left="1304" w:header="567" w:footer="567" w:gutter="0"/>
      <w:cols w:space="60"/>
      <w:noEndnote/>
      <w:titlePg/>
      <w:rtlGutter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796" w:rsidRDefault="00951796">
      <w:r>
        <w:separator/>
      </w:r>
    </w:p>
  </w:endnote>
  <w:endnote w:type="continuationSeparator" w:id="0">
    <w:p w:rsidR="00951796" w:rsidRDefault="00951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796" w:rsidRDefault="00951796">
      <w:r>
        <w:separator/>
      </w:r>
    </w:p>
  </w:footnote>
  <w:footnote w:type="continuationSeparator" w:id="0">
    <w:p w:rsidR="00951796" w:rsidRDefault="009517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C24709E"/>
    <w:lvl w:ilvl="0">
      <w:numFmt w:val="decimal"/>
      <w:lvlText w:val="*"/>
      <w:lvlJc w:val="left"/>
    </w:lvl>
  </w:abstractNum>
  <w:abstractNum w:abstractNumId="1">
    <w:nsid w:val="0587486F"/>
    <w:multiLevelType w:val="multilevel"/>
    <w:tmpl w:val="B7AA68D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60B1508"/>
    <w:multiLevelType w:val="singleLevel"/>
    <w:tmpl w:val="226CF858"/>
    <w:lvl w:ilvl="0">
      <w:start w:val="1"/>
      <w:numFmt w:val="decimal"/>
      <w:lvlText w:val="3.7.%1.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3">
    <w:nsid w:val="065E7AB7"/>
    <w:multiLevelType w:val="hybridMultilevel"/>
    <w:tmpl w:val="4E9E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D7D4B"/>
    <w:multiLevelType w:val="singleLevel"/>
    <w:tmpl w:val="E83AA980"/>
    <w:lvl w:ilvl="0">
      <w:start w:val="1"/>
      <w:numFmt w:val="decimal"/>
      <w:lvlText w:val="3.7.2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5">
    <w:nsid w:val="0BE917F5"/>
    <w:multiLevelType w:val="multilevel"/>
    <w:tmpl w:val="7E44731E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3" w:hanging="750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176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6">
    <w:nsid w:val="15F05526"/>
    <w:multiLevelType w:val="singleLevel"/>
    <w:tmpl w:val="96CA3FF2"/>
    <w:lvl w:ilvl="0">
      <w:start w:val="4"/>
      <w:numFmt w:val="decimal"/>
      <w:lvlText w:val="3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7">
    <w:nsid w:val="163C2ED5"/>
    <w:multiLevelType w:val="multilevel"/>
    <w:tmpl w:val="3C9A41B8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3" w:hanging="750"/>
      </w:pPr>
      <w:rPr>
        <w:rFonts w:hint="default"/>
      </w:rPr>
    </w:lvl>
    <w:lvl w:ilvl="2">
      <w:start w:val="22"/>
      <w:numFmt w:val="decimal"/>
      <w:lvlText w:val="%1.%2.%3"/>
      <w:lvlJc w:val="left"/>
      <w:pPr>
        <w:ind w:left="1176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8">
    <w:nsid w:val="175554E2"/>
    <w:multiLevelType w:val="hybridMultilevel"/>
    <w:tmpl w:val="6BBCA7CC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19E6363C"/>
    <w:multiLevelType w:val="hybridMultilevel"/>
    <w:tmpl w:val="860AA666"/>
    <w:lvl w:ilvl="0" w:tplc="7A42AE9E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EDB60AA"/>
    <w:multiLevelType w:val="singleLevel"/>
    <w:tmpl w:val="6EF4EB52"/>
    <w:lvl w:ilvl="0">
      <w:start w:val="3"/>
      <w:numFmt w:val="decimal"/>
      <w:lvlText w:val="3.7.%1.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11">
    <w:nsid w:val="1F815707"/>
    <w:multiLevelType w:val="singleLevel"/>
    <w:tmpl w:val="D71CF1FC"/>
    <w:lvl w:ilvl="0">
      <w:start w:val="7"/>
      <w:numFmt w:val="decimal"/>
      <w:lvlText w:val="3.7.%1."/>
      <w:legacy w:legacy="1" w:legacySpace="0" w:legacyIndent="628"/>
      <w:lvlJc w:val="left"/>
      <w:rPr>
        <w:rFonts w:ascii="Times New Roman" w:hAnsi="Times New Roman" w:cs="Times New Roman" w:hint="default"/>
      </w:rPr>
    </w:lvl>
  </w:abstractNum>
  <w:abstractNum w:abstractNumId="12">
    <w:nsid w:val="207154E4"/>
    <w:multiLevelType w:val="hybridMultilevel"/>
    <w:tmpl w:val="0F4ADD0C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22809F2"/>
    <w:multiLevelType w:val="multilevel"/>
    <w:tmpl w:val="6FD24F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4DF45BB"/>
    <w:multiLevelType w:val="multilevel"/>
    <w:tmpl w:val="A5B458A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15">
    <w:nsid w:val="24E340E4"/>
    <w:multiLevelType w:val="multilevel"/>
    <w:tmpl w:val="8CCA81F2"/>
    <w:lvl w:ilvl="0">
      <w:start w:val="5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>
    <w:nsid w:val="25E74336"/>
    <w:multiLevelType w:val="hybridMultilevel"/>
    <w:tmpl w:val="5A4691C0"/>
    <w:lvl w:ilvl="0" w:tplc="728AB064">
      <w:start w:val="3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17">
    <w:nsid w:val="292A6961"/>
    <w:multiLevelType w:val="hybridMultilevel"/>
    <w:tmpl w:val="56520E06"/>
    <w:lvl w:ilvl="0" w:tplc="C106ADC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2C2FED"/>
    <w:multiLevelType w:val="hybridMultilevel"/>
    <w:tmpl w:val="E2F8FC3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4753B8A"/>
    <w:multiLevelType w:val="hybridMultilevel"/>
    <w:tmpl w:val="CF604A98"/>
    <w:lvl w:ilvl="0" w:tplc="43A8D326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4F451D"/>
    <w:multiLevelType w:val="hybridMultilevel"/>
    <w:tmpl w:val="4984B3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1">
    <w:nsid w:val="3571789D"/>
    <w:multiLevelType w:val="multilevel"/>
    <w:tmpl w:val="6BB6B2F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2">
    <w:nsid w:val="3A5E6FA1"/>
    <w:multiLevelType w:val="multilevel"/>
    <w:tmpl w:val="68CE0F3A"/>
    <w:lvl w:ilvl="0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3">
    <w:nsid w:val="3C9A2CB1"/>
    <w:multiLevelType w:val="multilevel"/>
    <w:tmpl w:val="6084197E"/>
    <w:lvl w:ilvl="0">
      <w:start w:val="5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18"/>
        </w:tabs>
        <w:ind w:left="2618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27"/>
        </w:tabs>
        <w:ind w:left="3327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36"/>
        </w:tabs>
        <w:ind w:left="4036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4">
    <w:nsid w:val="417E36DC"/>
    <w:multiLevelType w:val="multilevel"/>
    <w:tmpl w:val="68CE0F3A"/>
    <w:lvl w:ilvl="0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>
    <w:nsid w:val="44703CB2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6">
    <w:nsid w:val="45406AB5"/>
    <w:multiLevelType w:val="hybridMultilevel"/>
    <w:tmpl w:val="3A229010"/>
    <w:lvl w:ilvl="0" w:tplc="259666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5F4735B"/>
    <w:multiLevelType w:val="singleLevel"/>
    <w:tmpl w:val="9272965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8">
    <w:nsid w:val="4B0D6A1A"/>
    <w:multiLevelType w:val="hybridMultilevel"/>
    <w:tmpl w:val="8738EB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56AD7362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0">
    <w:nsid w:val="5A257E15"/>
    <w:multiLevelType w:val="multilevel"/>
    <w:tmpl w:val="2AD6A2DE"/>
    <w:lvl w:ilvl="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1">
    <w:nsid w:val="5A4F6204"/>
    <w:multiLevelType w:val="hybridMultilevel"/>
    <w:tmpl w:val="A6881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0239D"/>
    <w:multiLevelType w:val="multilevel"/>
    <w:tmpl w:val="B1AA40F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70581E75"/>
    <w:multiLevelType w:val="singleLevel"/>
    <w:tmpl w:val="2B12D20A"/>
    <w:lvl w:ilvl="0">
      <w:start w:val="12"/>
      <w:numFmt w:val="decimal"/>
      <w:lvlText w:val="3.%1."/>
      <w:legacy w:legacy="1" w:legacySpace="0" w:legacyIndent="471"/>
      <w:lvlJc w:val="left"/>
      <w:rPr>
        <w:rFonts w:ascii="Times New Roman" w:hAnsi="Times New Roman" w:cs="Times New Roman" w:hint="default"/>
      </w:rPr>
    </w:lvl>
  </w:abstractNum>
  <w:abstractNum w:abstractNumId="34">
    <w:nsid w:val="75337267"/>
    <w:multiLevelType w:val="multilevel"/>
    <w:tmpl w:val="8CCA81F2"/>
    <w:lvl w:ilvl="0">
      <w:start w:val="5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5">
    <w:nsid w:val="784C4BF3"/>
    <w:multiLevelType w:val="hybridMultilevel"/>
    <w:tmpl w:val="5AC84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A2577C"/>
    <w:multiLevelType w:val="multilevel"/>
    <w:tmpl w:val="CC5A2F7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1"/>
  </w:num>
  <w:num w:numId="3">
    <w:abstractNumId w:val="29"/>
  </w:num>
  <w:num w:numId="4">
    <w:abstractNumId w:val="25"/>
  </w:num>
  <w:num w:numId="5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9"/>
  </w:num>
  <w:num w:numId="7">
    <w:abstractNumId w:val="9"/>
  </w:num>
  <w:num w:numId="8">
    <w:abstractNumId w:val="23"/>
  </w:num>
  <w:num w:numId="9">
    <w:abstractNumId w:val="20"/>
  </w:num>
  <w:num w:numId="10">
    <w:abstractNumId w:val="28"/>
  </w:num>
  <w:num w:numId="11">
    <w:abstractNumId w:val="35"/>
  </w:num>
  <w:num w:numId="12">
    <w:abstractNumId w:val="3"/>
  </w:num>
  <w:num w:numId="13">
    <w:abstractNumId w:val="8"/>
  </w:num>
  <w:num w:numId="14">
    <w:abstractNumId w:val="22"/>
  </w:num>
  <w:num w:numId="15">
    <w:abstractNumId w:val="24"/>
  </w:num>
  <w:num w:numId="16">
    <w:abstractNumId w:val="12"/>
  </w:num>
  <w:num w:numId="17">
    <w:abstractNumId w:val="30"/>
  </w:num>
  <w:num w:numId="18">
    <w:abstractNumId w:val="15"/>
  </w:num>
  <w:num w:numId="19">
    <w:abstractNumId w:val="34"/>
  </w:num>
  <w:num w:numId="20">
    <w:abstractNumId w:val="36"/>
  </w:num>
  <w:num w:numId="21">
    <w:abstractNumId w:val="17"/>
  </w:num>
  <w:num w:numId="22">
    <w:abstractNumId w:val="26"/>
  </w:num>
  <w:num w:numId="23">
    <w:abstractNumId w:val="32"/>
  </w:num>
  <w:num w:numId="24">
    <w:abstractNumId w:val="14"/>
  </w:num>
  <w:num w:numId="25">
    <w:abstractNumId w:val="7"/>
  </w:num>
  <w:num w:numId="26">
    <w:abstractNumId w:val="18"/>
  </w:num>
  <w:num w:numId="27">
    <w:abstractNumId w:val="1"/>
  </w:num>
  <w:num w:numId="28">
    <w:abstractNumId w:val="5"/>
  </w:num>
  <w:num w:numId="29">
    <w:abstractNumId w:val="31"/>
  </w:num>
  <w:num w:numId="30">
    <w:abstractNumId w:val="27"/>
  </w:num>
  <w:num w:numId="31">
    <w:abstractNumId w:val="6"/>
  </w:num>
  <w:num w:numId="32">
    <w:abstractNumId w:val="0"/>
    <w:lvlOverride w:ilvl="0">
      <w:lvl w:ilvl="0"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201"/>
        <w:lvlJc w:val="left"/>
        <w:rPr>
          <w:rFonts w:ascii="Arial" w:hAnsi="Arial" w:cs="Arial" w:hint="default"/>
        </w:rPr>
      </w:lvl>
    </w:lvlOverride>
  </w:num>
  <w:num w:numId="35">
    <w:abstractNumId w:val="2"/>
  </w:num>
  <w:num w:numId="36">
    <w:abstractNumId w:val="4"/>
  </w:num>
  <w:num w:numId="37">
    <w:abstractNumId w:val="10"/>
  </w:num>
  <w:num w:numId="38">
    <w:abstractNumId w:val="33"/>
  </w:num>
  <w:num w:numId="39">
    <w:abstractNumId w:val="0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1"/>
  </w:num>
  <w:num w:numId="41">
    <w:abstractNumId w:val="13"/>
  </w:num>
  <w:num w:numId="4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embedSystemFonts/>
  <w:defaultTabStop w:val="709"/>
  <w:autoHyphenation/>
  <w:hyphenationZone w:val="357"/>
  <w:doNotHyphenateCaps/>
  <w:drawingGridHorizontalSpacing w:val="12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7CD"/>
    <w:rsid w:val="00001226"/>
    <w:rsid w:val="00001852"/>
    <w:rsid w:val="00001F9A"/>
    <w:rsid w:val="000041D0"/>
    <w:rsid w:val="000053F3"/>
    <w:rsid w:val="000062C1"/>
    <w:rsid w:val="000065D8"/>
    <w:rsid w:val="00015D24"/>
    <w:rsid w:val="00016082"/>
    <w:rsid w:val="0001798E"/>
    <w:rsid w:val="000201CE"/>
    <w:rsid w:val="0002034E"/>
    <w:rsid w:val="00020421"/>
    <w:rsid w:val="00022367"/>
    <w:rsid w:val="00023F62"/>
    <w:rsid w:val="000253EF"/>
    <w:rsid w:val="00026071"/>
    <w:rsid w:val="0002628A"/>
    <w:rsid w:val="000313C6"/>
    <w:rsid w:val="000321F7"/>
    <w:rsid w:val="0003248C"/>
    <w:rsid w:val="000326E2"/>
    <w:rsid w:val="00032E86"/>
    <w:rsid w:val="000365D4"/>
    <w:rsid w:val="00036C79"/>
    <w:rsid w:val="00037B93"/>
    <w:rsid w:val="00037E75"/>
    <w:rsid w:val="00040584"/>
    <w:rsid w:val="00040930"/>
    <w:rsid w:val="0004106F"/>
    <w:rsid w:val="00042331"/>
    <w:rsid w:val="0004311D"/>
    <w:rsid w:val="000440A6"/>
    <w:rsid w:val="00044639"/>
    <w:rsid w:val="00045764"/>
    <w:rsid w:val="00045DB2"/>
    <w:rsid w:val="000462B8"/>
    <w:rsid w:val="00046710"/>
    <w:rsid w:val="00047FEE"/>
    <w:rsid w:val="000517C8"/>
    <w:rsid w:val="00051AC8"/>
    <w:rsid w:val="00051C76"/>
    <w:rsid w:val="00051EA0"/>
    <w:rsid w:val="00052107"/>
    <w:rsid w:val="00052367"/>
    <w:rsid w:val="00052C33"/>
    <w:rsid w:val="00052DEB"/>
    <w:rsid w:val="000534EA"/>
    <w:rsid w:val="00053A5B"/>
    <w:rsid w:val="00054C59"/>
    <w:rsid w:val="000553E4"/>
    <w:rsid w:val="00055838"/>
    <w:rsid w:val="00055CF9"/>
    <w:rsid w:val="00056466"/>
    <w:rsid w:val="0005651A"/>
    <w:rsid w:val="0005720F"/>
    <w:rsid w:val="0006074A"/>
    <w:rsid w:val="00061778"/>
    <w:rsid w:val="00061EA5"/>
    <w:rsid w:val="0006242A"/>
    <w:rsid w:val="00062488"/>
    <w:rsid w:val="00062BC1"/>
    <w:rsid w:val="00062E50"/>
    <w:rsid w:val="00062EE1"/>
    <w:rsid w:val="00065B51"/>
    <w:rsid w:val="00065FA5"/>
    <w:rsid w:val="00066966"/>
    <w:rsid w:val="00067A8F"/>
    <w:rsid w:val="00073110"/>
    <w:rsid w:val="000739A2"/>
    <w:rsid w:val="0007452B"/>
    <w:rsid w:val="00075994"/>
    <w:rsid w:val="00077F73"/>
    <w:rsid w:val="00082208"/>
    <w:rsid w:val="00082DB6"/>
    <w:rsid w:val="00083785"/>
    <w:rsid w:val="0008391F"/>
    <w:rsid w:val="00083EF4"/>
    <w:rsid w:val="000841F2"/>
    <w:rsid w:val="00084725"/>
    <w:rsid w:val="0008490D"/>
    <w:rsid w:val="000849D9"/>
    <w:rsid w:val="00085E4F"/>
    <w:rsid w:val="0008730C"/>
    <w:rsid w:val="00087D1E"/>
    <w:rsid w:val="00090629"/>
    <w:rsid w:val="00090CCA"/>
    <w:rsid w:val="00091113"/>
    <w:rsid w:val="00092656"/>
    <w:rsid w:val="00092CC0"/>
    <w:rsid w:val="00094710"/>
    <w:rsid w:val="00094F56"/>
    <w:rsid w:val="00095ECA"/>
    <w:rsid w:val="00096AE9"/>
    <w:rsid w:val="000A06E9"/>
    <w:rsid w:val="000A18BE"/>
    <w:rsid w:val="000A1BA9"/>
    <w:rsid w:val="000A2055"/>
    <w:rsid w:val="000A336F"/>
    <w:rsid w:val="000A6DF1"/>
    <w:rsid w:val="000B037E"/>
    <w:rsid w:val="000B11D9"/>
    <w:rsid w:val="000B31B2"/>
    <w:rsid w:val="000B349F"/>
    <w:rsid w:val="000B5941"/>
    <w:rsid w:val="000B66C6"/>
    <w:rsid w:val="000B7A01"/>
    <w:rsid w:val="000C00CF"/>
    <w:rsid w:val="000C1B21"/>
    <w:rsid w:val="000C286F"/>
    <w:rsid w:val="000C3277"/>
    <w:rsid w:val="000C4222"/>
    <w:rsid w:val="000C5303"/>
    <w:rsid w:val="000C5B25"/>
    <w:rsid w:val="000C646A"/>
    <w:rsid w:val="000C67E2"/>
    <w:rsid w:val="000C71E2"/>
    <w:rsid w:val="000D04E9"/>
    <w:rsid w:val="000D0DAC"/>
    <w:rsid w:val="000D0E6D"/>
    <w:rsid w:val="000D3E94"/>
    <w:rsid w:val="000D6751"/>
    <w:rsid w:val="000D7DEA"/>
    <w:rsid w:val="000E00D3"/>
    <w:rsid w:val="000E0B36"/>
    <w:rsid w:val="000E0D22"/>
    <w:rsid w:val="000E12D3"/>
    <w:rsid w:val="000E1463"/>
    <w:rsid w:val="000E154F"/>
    <w:rsid w:val="000E280D"/>
    <w:rsid w:val="000E5110"/>
    <w:rsid w:val="000E7981"/>
    <w:rsid w:val="000F1C03"/>
    <w:rsid w:val="000F26AC"/>
    <w:rsid w:val="000F2746"/>
    <w:rsid w:val="000F32F0"/>
    <w:rsid w:val="000F405B"/>
    <w:rsid w:val="000F4B30"/>
    <w:rsid w:val="000F5B1E"/>
    <w:rsid w:val="000F6187"/>
    <w:rsid w:val="000F6402"/>
    <w:rsid w:val="000F6C08"/>
    <w:rsid w:val="000F7636"/>
    <w:rsid w:val="001001F7"/>
    <w:rsid w:val="00100B9D"/>
    <w:rsid w:val="00101308"/>
    <w:rsid w:val="00101DC5"/>
    <w:rsid w:val="001025DE"/>
    <w:rsid w:val="00103617"/>
    <w:rsid w:val="001043CA"/>
    <w:rsid w:val="00104F70"/>
    <w:rsid w:val="00106A40"/>
    <w:rsid w:val="00106E38"/>
    <w:rsid w:val="0010765F"/>
    <w:rsid w:val="00107E49"/>
    <w:rsid w:val="001108AB"/>
    <w:rsid w:val="0011138F"/>
    <w:rsid w:val="001128CE"/>
    <w:rsid w:val="00112C54"/>
    <w:rsid w:val="00112D4E"/>
    <w:rsid w:val="00112E1A"/>
    <w:rsid w:val="00113625"/>
    <w:rsid w:val="00116A29"/>
    <w:rsid w:val="00120A1E"/>
    <w:rsid w:val="00120B68"/>
    <w:rsid w:val="00120E19"/>
    <w:rsid w:val="001212C3"/>
    <w:rsid w:val="00121CD7"/>
    <w:rsid w:val="00122732"/>
    <w:rsid w:val="001229C1"/>
    <w:rsid w:val="0012471C"/>
    <w:rsid w:val="00126259"/>
    <w:rsid w:val="00126953"/>
    <w:rsid w:val="001272A7"/>
    <w:rsid w:val="00130095"/>
    <w:rsid w:val="00132813"/>
    <w:rsid w:val="00132E0B"/>
    <w:rsid w:val="00132EB9"/>
    <w:rsid w:val="0013358B"/>
    <w:rsid w:val="00133CBF"/>
    <w:rsid w:val="00133D3B"/>
    <w:rsid w:val="001344D8"/>
    <w:rsid w:val="001346DB"/>
    <w:rsid w:val="00134F41"/>
    <w:rsid w:val="00135799"/>
    <w:rsid w:val="00136644"/>
    <w:rsid w:val="001373F0"/>
    <w:rsid w:val="00140710"/>
    <w:rsid w:val="001413A0"/>
    <w:rsid w:val="00141853"/>
    <w:rsid w:val="001418E2"/>
    <w:rsid w:val="00141914"/>
    <w:rsid w:val="001439B1"/>
    <w:rsid w:val="00143F15"/>
    <w:rsid w:val="00144202"/>
    <w:rsid w:val="00146716"/>
    <w:rsid w:val="00146EEA"/>
    <w:rsid w:val="00147598"/>
    <w:rsid w:val="00150B5F"/>
    <w:rsid w:val="001510CE"/>
    <w:rsid w:val="001514F4"/>
    <w:rsid w:val="00151E88"/>
    <w:rsid w:val="00151ED1"/>
    <w:rsid w:val="00153542"/>
    <w:rsid w:val="00154380"/>
    <w:rsid w:val="00154F64"/>
    <w:rsid w:val="00155D44"/>
    <w:rsid w:val="001576FA"/>
    <w:rsid w:val="001621A9"/>
    <w:rsid w:val="001622AE"/>
    <w:rsid w:val="001625CC"/>
    <w:rsid w:val="00163559"/>
    <w:rsid w:val="001656EE"/>
    <w:rsid w:val="0016571E"/>
    <w:rsid w:val="00166DD2"/>
    <w:rsid w:val="0017087C"/>
    <w:rsid w:val="001727B9"/>
    <w:rsid w:val="00172BFD"/>
    <w:rsid w:val="00172C9E"/>
    <w:rsid w:val="00174570"/>
    <w:rsid w:val="0017485E"/>
    <w:rsid w:val="00180632"/>
    <w:rsid w:val="001813D6"/>
    <w:rsid w:val="00181747"/>
    <w:rsid w:val="0018209E"/>
    <w:rsid w:val="00183E14"/>
    <w:rsid w:val="001852D1"/>
    <w:rsid w:val="00185C60"/>
    <w:rsid w:val="00185DCD"/>
    <w:rsid w:val="00187903"/>
    <w:rsid w:val="00190022"/>
    <w:rsid w:val="00192928"/>
    <w:rsid w:val="00192DCE"/>
    <w:rsid w:val="001964BD"/>
    <w:rsid w:val="00196833"/>
    <w:rsid w:val="001A34FF"/>
    <w:rsid w:val="001A3A95"/>
    <w:rsid w:val="001A4B9F"/>
    <w:rsid w:val="001A51BA"/>
    <w:rsid w:val="001A5BAF"/>
    <w:rsid w:val="001A6342"/>
    <w:rsid w:val="001A713F"/>
    <w:rsid w:val="001A7981"/>
    <w:rsid w:val="001B1894"/>
    <w:rsid w:val="001B2795"/>
    <w:rsid w:val="001B2D6A"/>
    <w:rsid w:val="001B3A12"/>
    <w:rsid w:val="001B6243"/>
    <w:rsid w:val="001B7B68"/>
    <w:rsid w:val="001C0133"/>
    <w:rsid w:val="001C026B"/>
    <w:rsid w:val="001C0E4B"/>
    <w:rsid w:val="001C24F5"/>
    <w:rsid w:val="001C2D1E"/>
    <w:rsid w:val="001C2F10"/>
    <w:rsid w:val="001C3176"/>
    <w:rsid w:val="001C3246"/>
    <w:rsid w:val="001C3D4C"/>
    <w:rsid w:val="001C41C2"/>
    <w:rsid w:val="001C562E"/>
    <w:rsid w:val="001C5DB6"/>
    <w:rsid w:val="001C6028"/>
    <w:rsid w:val="001C606B"/>
    <w:rsid w:val="001C6FD1"/>
    <w:rsid w:val="001C731B"/>
    <w:rsid w:val="001C7B46"/>
    <w:rsid w:val="001C7CF4"/>
    <w:rsid w:val="001D0DCB"/>
    <w:rsid w:val="001D17EA"/>
    <w:rsid w:val="001D30A5"/>
    <w:rsid w:val="001D42E3"/>
    <w:rsid w:val="001D4E9E"/>
    <w:rsid w:val="001D515F"/>
    <w:rsid w:val="001D5C9D"/>
    <w:rsid w:val="001D5E67"/>
    <w:rsid w:val="001D5F54"/>
    <w:rsid w:val="001D65B0"/>
    <w:rsid w:val="001D7E86"/>
    <w:rsid w:val="001E0217"/>
    <w:rsid w:val="001E3620"/>
    <w:rsid w:val="001E38F5"/>
    <w:rsid w:val="001E3AE5"/>
    <w:rsid w:val="001E3B0E"/>
    <w:rsid w:val="001E4649"/>
    <w:rsid w:val="001E4A65"/>
    <w:rsid w:val="001E4B2C"/>
    <w:rsid w:val="001E52E7"/>
    <w:rsid w:val="001E6011"/>
    <w:rsid w:val="001E646C"/>
    <w:rsid w:val="001E66D6"/>
    <w:rsid w:val="001E7A14"/>
    <w:rsid w:val="001E7CDA"/>
    <w:rsid w:val="001F00A5"/>
    <w:rsid w:val="001F1702"/>
    <w:rsid w:val="001F1D91"/>
    <w:rsid w:val="001F3450"/>
    <w:rsid w:val="001F4F16"/>
    <w:rsid w:val="001F61C8"/>
    <w:rsid w:val="00200E85"/>
    <w:rsid w:val="002022F3"/>
    <w:rsid w:val="00203106"/>
    <w:rsid w:val="0020463A"/>
    <w:rsid w:val="00205C5C"/>
    <w:rsid w:val="002110CB"/>
    <w:rsid w:val="00212EB3"/>
    <w:rsid w:val="0021371D"/>
    <w:rsid w:val="002139D9"/>
    <w:rsid w:val="00213BE9"/>
    <w:rsid w:val="0021415A"/>
    <w:rsid w:val="0021420E"/>
    <w:rsid w:val="002143C3"/>
    <w:rsid w:val="0021535B"/>
    <w:rsid w:val="00215C8C"/>
    <w:rsid w:val="002164F0"/>
    <w:rsid w:val="0021654C"/>
    <w:rsid w:val="00216A4A"/>
    <w:rsid w:val="002173AF"/>
    <w:rsid w:val="0022150F"/>
    <w:rsid w:val="00221CF5"/>
    <w:rsid w:val="00222EC2"/>
    <w:rsid w:val="002230B6"/>
    <w:rsid w:val="00223598"/>
    <w:rsid w:val="00226E12"/>
    <w:rsid w:val="0022766D"/>
    <w:rsid w:val="002308CA"/>
    <w:rsid w:val="002310B2"/>
    <w:rsid w:val="002312C4"/>
    <w:rsid w:val="00232F94"/>
    <w:rsid w:val="00233BDF"/>
    <w:rsid w:val="002344C8"/>
    <w:rsid w:val="00234BD8"/>
    <w:rsid w:val="00234D73"/>
    <w:rsid w:val="00236010"/>
    <w:rsid w:val="00236AB3"/>
    <w:rsid w:val="00237029"/>
    <w:rsid w:val="00237135"/>
    <w:rsid w:val="00237B78"/>
    <w:rsid w:val="0024026C"/>
    <w:rsid w:val="00240C79"/>
    <w:rsid w:val="00240FAF"/>
    <w:rsid w:val="0024286B"/>
    <w:rsid w:val="002430AB"/>
    <w:rsid w:val="00244FD9"/>
    <w:rsid w:val="00246498"/>
    <w:rsid w:val="0024651C"/>
    <w:rsid w:val="00246CF0"/>
    <w:rsid w:val="00246F4B"/>
    <w:rsid w:val="0025003D"/>
    <w:rsid w:val="0025346C"/>
    <w:rsid w:val="00253BDB"/>
    <w:rsid w:val="00255D9A"/>
    <w:rsid w:val="00255E59"/>
    <w:rsid w:val="00257768"/>
    <w:rsid w:val="002609F7"/>
    <w:rsid w:val="0026165C"/>
    <w:rsid w:val="00262122"/>
    <w:rsid w:val="002629C2"/>
    <w:rsid w:val="00264307"/>
    <w:rsid w:val="00265545"/>
    <w:rsid w:val="00265E0E"/>
    <w:rsid w:val="00265FDA"/>
    <w:rsid w:val="0026699A"/>
    <w:rsid w:val="00266F96"/>
    <w:rsid w:val="00270580"/>
    <w:rsid w:val="00270B40"/>
    <w:rsid w:val="00271AAA"/>
    <w:rsid w:val="00271BF9"/>
    <w:rsid w:val="00271D76"/>
    <w:rsid w:val="00271FE5"/>
    <w:rsid w:val="002738C1"/>
    <w:rsid w:val="0027400F"/>
    <w:rsid w:val="00275B4B"/>
    <w:rsid w:val="0027621A"/>
    <w:rsid w:val="002808B0"/>
    <w:rsid w:val="00281A04"/>
    <w:rsid w:val="0028289F"/>
    <w:rsid w:val="00282CDC"/>
    <w:rsid w:val="00282F44"/>
    <w:rsid w:val="00284915"/>
    <w:rsid w:val="00284C96"/>
    <w:rsid w:val="00285430"/>
    <w:rsid w:val="00286180"/>
    <w:rsid w:val="00287A99"/>
    <w:rsid w:val="002901CF"/>
    <w:rsid w:val="002929D2"/>
    <w:rsid w:val="00293225"/>
    <w:rsid w:val="00293E16"/>
    <w:rsid w:val="002945F9"/>
    <w:rsid w:val="0029482A"/>
    <w:rsid w:val="00295099"/>
    <w:rsid w:val="0029678E"/>
    <w:rsid w:val="002973B2"/>
    <w:rsid w:val="002A0D75"/>
    <w:rsid w:val="002A2CE6"/>
    <w:rsid w:val="002A5B92"/>
    <w:rsid w:val="002A7081"/>
    <w:rsid w:val="002A7C9F"/>
    <w:rsid w:val="002B0727"/>
    <w:rsid w:val="002B076D"/>
    <w:rsid w:val="002B0AA6"/>
    <w:rsid w:val="002B19FE"/>
    <w:rsid w:val="002B1A2C"/>
    <w:rsid w:val="002B3589"/>
    <w:rsid w:val="002B3C80"/>
    <w:rsid w:val="002B4573"/>
    <w:rsid w:val="002B4A36"/>
    <w:rsid w:val="002B5016"/>
    <w:rsid w:val="002B5331"/>
    <w:rsid w:val="002B5D6C"/>
    <w:rsid w:val="002B6382"/>
    <w:rsid w:val="002B6BB3"/>
    <w:rsid w:val="002B7D29"/>
    <w:rsid w:val="002C0A4E"/>
    <w:rsid w:val="002C1187"/>
    <w:rsid w:val="002C1ED2"/>
    <w:rsid w:val="002C1F98"/>
    <w:rsid w:val="002C2BA0"/>
    <w:rsid w:val="002C305F"/>
    <w:rsid w:val="002C30A9"/>
    <w:rsid w:val="002C6D9E"/>
    <w:rsid w:val="002C6FA5"/>
    <w:rsid w:val="002C716C"/>
    <w:rsid w:val="002C7D4B"/>
    <w:rsid w:val="002D106F"/>
    <w:rsid w:val="002D1F65"/>
    <w:rsid w:val="002D238C"/>
    <w:rsid w:val="002D31B8"/>
    <w:rsid w:val="002D3BDA"/>
    <w:rsid w:val="002D4987"/>
    <w:rsid w:val="002D582F"/>
    <w:rsid w:val="002D5E6F"/>
    <w:rsid w:val="002D6013"/>
    <w:rsid w:val="002D74EC"/>
    <w:rsid w:val="002E062B"/>
    <w:rsid w:val="002E1051"/>
    <w:rsid w:val="002E1AF8"/>
    <w:rsid w:val="002E1D8A"/>
    <w:rsid w:val="002E240F"/>
    <w:rsid w:val="002E2B7D"/>
    <w:rsid w:val="002E2C5D"/>
    <w:rsid w:val="002E5154"/>
    <w:rsid w:val="002E57C0"/>
    <w:rsid w:val="002E5F62"/>
    <w:rsid w:val="002F0058"/>
    <w:rsid w:val="002F008E"/>
    <w:rsid w:val="002F051B"/>
    <w:rsid w:val="002F228E"/>
    <w:rsid w:val="002F39DC"/>
    <w:rsid w:val="002F527A"/>
    <w:rsid w:val="002F57EE"/>
    <w:rsid w:val="002F6186"/>
    <w:rsid w:val="002F67C1"/>
    <w:rsid w:val="002F72D2"/>
    <w:rsid w:val="002F77AA"/>
    <w:rsid w:val="002F7CED"/>
    <w:rsid w:val="00300498"/>
    <w:rsid w:val="00303152"/>
    <w:rsid w:val="00304172"/>
    <w:rsid w:val="00304F39"/>
    <w:rsid w:val="003054B1"/>
    <w:rsid w:val="003064B4"/>
    <w:rsid w:val="00311957"/>
    <w:rsid w:val="00311A28"/>
    <w:rsid w:val="00311D98"/>
    <w:rsid w:val="0031278C"/>
    <w:rsid w:val="00312EA8"/>
    <w:rsid w:val="00313430"/>
    <w:rsid w:val="0031430F"/>
    <w:rsid w:val="00314411"/>
    <w:rsid w:val="003158BE"/>
    <w:rsid w:val="00316085"/>
    <w:rsid w:val="0031648C"/>
    <w:rsid w:val="00316AEF"/>
    <w:rsid w:val="00316B38"/>
    <w:rsid w:val="00316C94"/>
    <w:rsid w:val="00321711"/>
    <w:rsid w:val="0032413F"/>
    <w:rsid w:val="00326255"/>
    <w:rsid w:val="003302E4"/>
    <w:rsid w:val="00330B21"/>
    <w:rsid w:val="003310CC"/>
    <w:rsid w:val="00332750"/>
    <w:rsid w:val="003327EA"/>
    <w:rsid w:val="00333085"/>
    <w:rsid w:val="00334906"/>
    <w:rsid w:val="003352A0"/>
    <w:rsid w:val="003362B4"/>
    <w:rsid w:val="003374AB"/>
    <w:rsid w:val="003374E4"/>
    <w:rsid w:val="00340DA5"/>
    <w:rsid w:val="00341908"/>
    <w:rsid w:val="00341FD1"/>
    <w:rsid w:val="0034225F"/>
    <w:rsid w:val="00342647"/>
    <w:rsid w:val="00342802"/>
    <w:rsid w:val="0034494D"/>
    <w:rsid w:val="00344CCA"/>
    <w:rsid w:val="0034591D"/>
    <w:rsid w:val="00346817"/>
    <w:rsid w:val="00347DD0"/>
    <w:rsid w:val="00350935"/>
    <w:rsid w:val="00350B5F"/>
    <w:rsid w:val="00351632"/>
    <w:rsid w:val="0035188D"/>
    <w:rsid w:val="003531C1"/>
    <w:rsid w:val="00353E80"/>
    <w:rsid w:val="00354EDC"/>
    <w:rsid w:val="0035584D"/>
    <w:rsid w:val="003559A0"/>
    <w:rsid w:val="00356FC8"/>
    <w:rsid w:val="0035706E"/>
    <w:rsid w:val="0035726D"/>
    <w:rsid w:val="00357A80"/>
    <w:rsid w:val="00357A9B"/>
    <w:rsid w:val="00360171"/>
    <w:rsid w:val="00360305"/>
    <w:rsid w:val="0036093F"/>
    <w:rsid w:val="00362786"/>
    <w:rsid w:val="00362FB1"/>
    <w:rsid w:val="0036308D"/>
    <w:rsid w:val="003657B8"/>
    <w:rsid w:val="00365B07"/>
    <w:rsid w:val="00365D56"/>
    <w:rsid w:val="00365D89"/>
    <w:rsid w:val="003674A4"/>
    <w:rsid w:val="003676C7"/>
    <w:rsid w:val="0037115C"/>
    <w:rsid w:val="0037154A"/>
    <w:rsid w:val="003718DD"/>
    <w:rsid w:val="00372CA0"/>
    <w:rsid w:val="003733F8"/>
    <w:rsid w:val="003735DC"/>
    <w:rsid w:val="0037526F"/>
    <w:rsid w:val="00375FEB"/>
    <w:rsid w:val="0037791E"/>
    <w:rsid w:val="00377CD7"/>
    <w:rsid w:val="00380AC5"/>
    <w:rsid w:val="00380ED4"/>
    <w:rsid w:val="0038182C"/>
    <w:rsid w:val="00381D69"/>
    <w:rsid w:val="00382006"/>
    <w:rsid w:val="00382256"/>
    <w:rsid w:val="00382513"/>
    <w:rsid w:val="00382607"/>
    <w:rsid w:val="00382F9A"/>
    <w:rsid w:val="003836D7"/>
    <w:rsid w:val="0038475E"/>
    <w:rsid w:val="00386FCC"/>
    <w:rsid w:val="0038736E"/>
    <w:rsid w:val="003875F8"/>
    <w:rsid w:val="00387E05"/>
    <w:rsid w:val="00390025"/>
    <w:rsid w:val="0039038F"/>
    <w:rsid w:val="0039057B"/>
    <w:rsid w:val="00390CD2"/>
    <w:rsid w:val="00390FD8"/>
    <w:rsid w:val="00392765"/>
    <w:rsid w:val="00393A3D"/>
    <w:rsid w:val="00393C3C"/>
    <w:rsid w:val="00394B33"/>
    <w:rsid w:val="00394DB4"/>
    <w:rsid w:val="0039510E"/>
    <w:rsid w:val="00395C04"/>
    <w:rsid w:val="003963A8"/>
    <w:rsid w:val="0039777F"/>
    <w:rsid w:val="003A0B7E"/>
    <w:rsid w:val="003A0C28"/>
    <w:rsid w:val="003A1493"/>
    <w:rsid w:val="003A4B40"/>
    <w:rsid w:val="003A6696"/>
    <w:rsid w:val="003A68DE"/>
    <w:rsid w:val="003A7150"/>
    <w:rsid w:val="003A7307"/>
    <w:rsid w:val="003B1AC6"/>
    <w:rsid w:val="003B1BB8"/>
    <w:rsid w:val="003B1F7C"/>
    <w:rsid w:val="003B5B5A"/>
    <w:rsid w:val="003B5E68"/>
    <w:rsid w:val="003B66E3"/>
    <w:rsid w:val="003B7030"/>
    <w:rsid w:val="003B70E1"/>
    <w:rsid w:val="003B7BC5"/>
    <w:rsid w:val="003B7CD1"/>
    <w:rsid w:val="003C05FB"/>
    <w:rsid w:val="003C06CD"/>
    <w:rsid w:val="003C4463"/>
    <w:rsid w:val="003C4B5D"/>
    <w:rsid w:val="003C6078"/>
    <w:rsid w:val="003C652D"/>
    <w:rsid w:val="003D072B"/>
    <w:rsid w:val="003D0F99"/>
    <w:rsid w:val="003D175F"/>
    <w:rsid w:val="003D3200"/>
    <w:rsid w:val="003D541E"/>
    <w:rsid w:val="003D57CD"/>
    <w:rsid w:val="003D5E49"/>
    <w:rsid w:val="003D7B5F"/>
    <w:rsid w:val="003E06C0"/>
    <w:rsid w:val="003E0ED4"/>
    <w:rsid w:val="003E1752"/>
    <w:rsid w:val="003E18D9"/>
    <w:rsid w:val="003E45EE"/>
    <w:rsid w:val="003E54E2"/>
    <w:rsid w:val="003E5BE5"/>
    <w:rsid w:val="003F106C"/>
    <w:rsid w:val="003F3031"/>
    <w:rsid w:val="003F32CD"/>
    <w:rsid w:val="003F3710"/>
    <w:rsid w:val="003F4B40"/>
    <w:rsid w:val="003F4C2E"/>
    <w:rsid w:val="003F522C"/>
    <w:rsid w:val="003F52A7"/>
    <w:rsid w:val="003F6220"/>
    <w:rsid w:val="003F6F2D"/>
    <w:rsid w:val="00400BB3"/>
    <w:rsid w:val="00400F0F"/>
    <w:rsid w:val="00402065"/>
    <w:rsid w:val="004026CE"/>
    <w:rsid w:val="00402819"/>
    <w:rsid w:val="00404A75"/>
    <w:rsid w:val="00404C1E"/>
    <w:rsid w:val="00405BFC"/>
    <w:rsid w:val="00406382"/>
    <w:rsid w:val="004068AB"/>
    <w:rsid w:val="00406B92"/>
    <w:rsid w:val="0040722C"/>
    <w:rsid w:val="00407418"/>
    <w:rsid w:val="0040790B"/>
    <w:rsid w:val="00413773"/>
    <w:rsid w:val="00413946"/>
    <w:rsid w:val="00413BD4"/>
    <w:rsid w:val="0041435B"/>
    <w:rsid w:val="0041438E"/>
    <w:rsid w:val="004144C4"/>
    <w:rsid w:val="004164B4"/>
    <w:rsid w:val="00416BF0"/>
    <w:rsid w:val="004176B0"/>
    <w:rsid w:val="00421018"/>
    <w:rsid w:val="00421C8A"/>
    <w:rsid w:val="00421CD4"/>
    <w:rsid w:val="00421D8C"/>
    <w:rsid w:val="004222AF"/>
    <w:rsid w:val="004231EC"/>
    <w:rsid w:val="00423594"/>
    <w:rsid w:val="00423930"/>
    <w:rsid w:val="00423C64"/>
    <w:rsid w:val="00424E2F"/>
    <w:rsid w:val="00426C40"/>
    <w:rsid w:val="0043004E"/>
    <w:rsid w:val="00430216"/>
    <w:rsid w:val="004311DD"/>
    <w:rsid w:val="00433E0C"/>
    <w:rsid w:val="00435764"/>
    <w:rsid w:val="00437697"/>
    <w:rsid w:val="00437BFE"/>
    <w:rsid w:val="00440176"/>
    <w:rsid w:val="00440F26"/>
    <w:rsid w:val="00442710"/>
    <w:rsid w:val="0044300B"/>
    <w:rsid w:val="004434FA"/>
    <w:rsid w:val="00443E4F"/>
    <w:rsid w:val="00445816"/>
    <w:rsid w:val="00445D66"/>
    <w:rsid w:val="00445EBF"/>
    <w:rsid w:val="00446D2C"/>
    <w:rsid w:val="004474CA"/>
    <w:rsid w:val="00452371"/>
    <w:rsid w:val="00453B10"/>
    <w:rsid w:val="004553FA"/>
    <w:rsid w:val="00455AE2"/>
    <w:rsid w:val="00460266"/>
    <w:rsid w:val="00460871"/>
    <w:rsid w:val="00461621"/>
    <w:rsid w:val="00462259"/>
    <w:rsid w:val="00462368"/>
    <w:rsid w:val="0046334E"/>
    <w:rsid w:val="004633CB"/>
    <w:rsid w:val="004635E1"/>
    <w:rsid w:val="0046383D"/>
    <w:rsid w:val="004651E1"/>
    <w:rsid w:val="00467D96"/>
    <w:rsid w:val="0047083E"/>
    <w:rsid w:val="004711F2"/>
    <w:rsid w:val="004715E4"/>
    <w:rsid w:val="00471C17"/>
    <w:rsid w:val="004722FD"/>
    <w:rsid w:val="004740DE"/>
    <w:rsid w:val="0047475F"/>
    <w:rsid w:val="00476542"/>
    <w:rsid w:val="004769A3"/>
    <w:rsid w:val="00476A00"/>
    <w:rsid w:val="0047781F"/>
    <w:rsid w:val="00480053"/>
    <w:rsid w:val="00480695"/>
    <w:rsid w:val="00481B24"/>
    <w:rsid w:val="00481DE5"/>
    <w:rsid w:val="00482A06"/>
    <w:rsid w:val="0048394A"/>
    <w:rsid w:val="00483997"/>
    <w:rsid w:val="004839FD"/>
    <w:rsid w:val="0048478F"/>
    <w:rsid w:val="00485C99"/>
    <w:rsid w:val="00486AD1"/>
    <w:rsid w:val="00487C36"/>
    <w:rsid w:val="00487E20"/>
    <w:rsid w:val="00490B92"/>
    <w:rsid w:val="00491328"/>
    <w:rsid w:val="004915B3"/>
    <w:rsid w:val="0049179C"/>
    <w:rsid w:val="00491E18"/>
    <w:rsid w:val="004927F6"/>
    <w:rsid w:val="00492EAF"/>
    <w:rsid w:val="004934C1"/>
    <w:rsid w:val="00493EFB"/>
    <w:rsid w:val="00495C42"/>
    <w:rsid w:val="00497552"/>
    <w:rsid w:val="004A007E"/>
    <w:rsid w:val="004A03D6"/>
    <w:rsid w:val="004A155F"/>
    <w:rsid w:val="004A1B04"/>
    <w:rsid w:val="004A31B3"/>
    <w:rsid w:val="004A497F"/>
    <w:rsid w:val="004B0737"/>
    <w:rsid w:val="004B079D"/>
    <w:rsid w:val="004B0E58"/>
    <w:rsid w:val="004B14A3"/>
    <w:rsid w:val="004B230C"/>
    <w:rsid w:val="004B3844"/>
    <w:rsid w:val="004B4A77"/>
    <w:rsid w:val="004B54F2"/>
    <w:rsid w:val="004B61D5"/>
    <w:rsid w:val="004B65E1"/>
    <w:rsid w:val="004B6882"/>
    <w:rsid w:val="004B7923"/>
    <w:rsid w:val="004C00B0"/>
    <w:rsid w:val="004C0435"/>
    <w:rsid w:val="004C0A1E"/>
    <w:rsid w:val="004C0F52"/>
    <w:rsid w:val="004C225D"/>
    <w:rsid w:val="004C2907"/>
    <w:rsid w:val="004C29B8"/>
    <w:rsid w:val="004C39A2"/>
    <w:rsid w:val="004C3B87"/>
    <w:rsid w:val="004C46D0"/>
    <w:rsid w:val="004C521A"/>
    <w:rsid w:val="004C655B"/>
    <w:rsid w:val="004C7913"/>
    <w:rsid w:val="004C7FA9"/>
    <w:rsid w:val="004D0148"/>
    <w:rsid w:val="004D08C7"/>
    <w:rsid w:val="004D08E6"/>
    <w:rsid w:val="004D0E82"/>
    <w:rsid w:val="004D2607"/>
    <w:rsid w:val="004D4C06"/>
    <w:rsid w:val="004D4C23"/>
    <w:rsid w:val="004D5A26"/>
    <w:rsid w:val="004D5B36"/>
    <w:rsid w:val="004D6333"/>
    <w:rsid w:val="004D7247"/>
    <w:rsid w:val="004E16EF"/>
    <w:rsid w:val="004E23A0"/>
    <w:rsid w:val="004E2C9B"/>
    <w:rsid w:val="004E500A"/>
    <w:rsid w:val="004E5088"/>
    <w:rsid w:val="004E5345"/>
    <w:rsid w:val="004E5BBF"/>
    <w:rsid w:val="004E5CC8"/>
    <w:rsid w:val="004E5F12"/>
    <w:rsid w:val="004E65B5"/>
    <w:rsid w:val="004E65ED"/>
    <w:rsid w:val="004E721A"/>
    <w:rsid w:val="004E7829"/>
    <w:rsid w:val="004F07C8"/>
    <w:rsid w:val="004F1BE3"/>
    <w:rsid w:val="004F2418"/>
    <w:rsid w:val="004F34CE"/>
    <w:rsid w:val="004F48C2"/>
    <w:rsid w:val="004F6498"/>
    <w:rsid w:val="004F65C8"/>
    <w:rsid w:val="004F6D31"/>
    <w:rsid w:val="004F7CC9"/>
    <w:rsid w:val="0050029A"/>
    <w:rsid w:val="005037F7"/>
    <w:rsid w:val="00503A37"/>
    <w:rsid w:val="00504954"/>
    <w:rsid w:val="00504C1B"/>
    <w:rsid w:val="00505185"/>
    <w:rsid w:val="00505811"/>
    <w:rsid w:val="00505DB9"/>
    <w:rsid w:val="00510132"/>
    <w:rsid w:val="00511C97"/>
    <w:rsid w:val="005124EA"/>
    <w:rsid w:val="005126D6"/>
    <w:rsid w:val="005152E1"/>
    <w:rsid w:val="005159CF"/>
    <w:rsid w:val="00516896"/>
    <w:rsid w:val="00516E6B"/>
    <w:rsid w:val="00517447"/>
    <w:rsid w:val="00521ACB"/>
    <w:rsid w:val="00521BC8"/>
    <w:rsid w:val="00521DEC"/>
    <w:rsid w:val="00521F8F"/>
    <w:rsid w:val="005221DD"/>
    <w:rsid w:val="00522687"/>
    <w:rsid w:val="00522B19"/>
    <w:rsid w:val="005248BA"/>
    <w:rsid w:val="00524D8F"/>
    <w:rsid w:val="0052534C"/>
    <w:rsid w:val="00525FDD"/>
    <w:rsid w:val="00530301"/>
    <w:rsid w:val="005309E0"/>
    <w:rsid w:val="00530D12"/>
    <w:rsid w:val="005317D7"/>
    <w:rsid w:val="005319FD"/>
    <w:rsid w:val="00533699"/>
    <w:rsid w:val="00533DA8"/>
    <w:rsid w:val="005345C6"/>
    <w:rsid w:val="00534B59"/>
    <w:rsid w:val="00535320"/>
    <w:rsid w:val="0053649B"/>
    <w:rsid w:val="005370BC"/>
    <w:rsid w:val="00537BF5"/>
    <w:rsid w:val="00537FB2"/>
    <w:rsid w:val="00540F75"/>
    <w:rsid w:val="005445BC"/>
    <w:rsid w:val="0054564C"/>
    <w:rsid w:val="0054568B"/>
    <w:rsid w:val="00546A71"/>
    <w:rsid w:val="005470B6"/>
    <w:rsid w:val="00547561"/>
    <w:rsid w:val="00551841"/>
    <w:rsid w:val="00551848"/>
    <w:rsid w:val="00552F4B"/>
    <w:rsid w:val="00554BA3"/>
    <w:rsid w:val="00555DAE"/>
    <w:rsid w:val="00556004"/>
    <w:rsid w:val="0055633F"/>
    <w:rsid w:val="00556852"/>
    <w:rsid w:val="00557A66"/>
    <w:rsid w:val="005600A8"/>
    <w:rsid w:val="00561B00"/>
    <w:rsid w:val="00561C2D"/>
    <w:rsid w:val="005633DE"/>
    <w:rsid w:val="005654B0"/>
    <w:rsid w:val="0056721C"/>
    <w:rsid w:val="0056723A"/>
    <w:rsid w:val="00567246"/>
    <w:rsid w:val="00570800"/>
    <w:rsid w:val="00570867"/>
    <w:rsid w:val="005724F5"/>
    <w:rsid w:val="005749E6"/>
    <w:rsid w:val="00576652"/>
    <w:rsid w:val="00576951"/>
    <w:rsid w:val="00576FAE"/>
    <w:rsid w:val="00582685"/>
    <w:rsid w:val="00582907"/>
    <w:rsid w:val="0058353B"/>
    <w:rsid w:val="005870A1"/>
    <w:rsid w:val="00587117"/>
    <w:rsid w:val="00590AD6"/>
    <w:rsid w:val="005914DF"/>
    <w:rsid w:val="00592785"/>
    <w:rsid w:val="005927DE"/>
    <w:rsid w:val="0059307C"/>
    <w:rsid w:val="00594242"/>
    <w:rsid w:val="00594D5F"/>
    <w:rsid w:val="00595205"/>
    <w:rsid w:val="005968FD"/>
    <w:rsid w:val="00596B46"/>
    <w:rsid w:val="005971DE"/>
    <w:rsid w:val="0059787C"/>
    <w:rsid w:val="00597A45"/>
    <w:rsid w:val="005A0EAD"/>
    <w:rsid w:val="005A2606"/>
    <w:rsid w:val="005A26EC"/>
    <w:rsid w:val="005A4A97"/>
    <w:rsid w:val="005A4B72"/>
    <w:rsid w:val="005A4DB6"/>
    <w:rsid w:val="005A7205"/>
    <w:rsid w:val="005A7E4A"/>
    <w:rsid w:val="005B00AB"/>
    <w:rsid w:val="005B0A93"/>
    <w:rsid w:val="005B29BD"/>
    <w:rsid w:val="005B2A37"/>
    <w:rsid w:val="005B2BDE"/>
    <w:rsid w:val="005B2F1B"/>
    <w:rsid w:val="005B315E"/>
    <w:rsid w:val="005B3492"/>
    <w:rsid w:val="005B45B8"/>
    <w:rsid w:val="005B46C6"/>
    <w:rsid w:val="005B4E1A"/>
    <w:rsid w:val="005B522F"/>
    <w:rsid w:val="005B60DC"/>
    <w:rsid w:val="005B6BFF"/>
    <w:rsid w:val="005B6F7B"/>
    <w:rsid w:val="005B7B03"/>
    <w:rsid w:val="005C061C"/>
    <w:rsid w:val="005C0AA0"/>
    <w:rsid w:val="005C166F"/>
    <w:rsid w:val="005C1909"/>
    <w:rsid w:val="005C6C83"/>
    <w:rsid w:val="005D03E7"/>
    <w:rsid w:val="005D08DE"/>
    <w:rsid w:val="005D0B0A"/>
    <w:rsid w:val="005D1266"/>
    <w:rsid w:val="005D1890"/>
    <w:rsid w:val="005D42A5"/>
    <w:rsid w:val="005D522B"/>
    <w:rsid w:val="005D5C99"/>
    <w:rsid w:val="005D7776"/>
    <w:rsid w:val="005D7F53"/>
    <w:rsid w:val="005E049E"/>
    <w:rsid w:val="005E06D0"/>
    <w:rsid w:val="005E0D95"/>
    <w:rsid w:val="005E0F6B"/>
    <w:rsid w:val="005E25D4"/>
    <w:rsid w:val="005E29A5"/>
    <w:rsid w:val="005E2B47"/>
    <w:rsid w:val="005E3119"/>
    <w:rsid w:val="005E3290"/>
    <w:rsid w:val="005E3E3B"/>
    <w:rsid w:val="005E445B"/>
    <w:rsid w:val="005E4E04"/>
    <w:rsid w:val="005E5821"/>
    <w:rsid w:val="005E647A"/>
    <w:rsid w:val="005E6A11"/>
    <w:rsid w:val="005F08E7"/>
    <w:rsid w:val="005F202C"/>
    <w:rsid w:val="005F2400"/>
    <w:rsid w:val="005F2666"/>
    <w:rsid w:val="005F28A7"/>
    <w:rsid w:val="005F28D0"/>
    <w:rsid w:val="005F3042"/>
    <w:rsid w:val="005F3ACA"/>
    <w:rsid w:val="005F47B9"/>
    <w:rsid w:val="005F5BB4"/>
    <w:rsid w:val="005F68BC"/>
    <w:rsid w:val="005F7276"/>
    <w:rsid w:val="005F73D1"/>
    <w:rsid w:val="005F73F0"/>
    <w:rsid w:val="005F75B2"/>
    <w:rsid w:val="005F76B6"/>
    <w:rsid w:val="0060061E"/>
    <w:rsid w:val="00603D34"/>
    <w:rsid w:val="00604845"/>
    <w:rsid w:val="00605A1D"/>
    <w:rsid w:val="00605C1B"/>
    <w:rsid w:val="00607C32"/>
    <w:rsid w:val="00610510"/>
    <w:rsid w:val="0061111C"/>
    <w:rsid w:val="006113F2"/>
    <w:rsid w:val="006118D6"/>
    <w:rsid w:val="00612588"/>
    <w:rsid w:val="006128BF"/>
    <w:rsid w:val="00616D97"/>
    <w:rsid w:val="00617062"/>
    <w:rsid w:val="00617249"/>
    <w:rsid w:val="00617AD1"/>
    <w:rsid w:val="00617C95"/>
    <w:rsid w:val="00620086"/>
    <w:rsid w:val="0062051C"/>
    <w:rsid w:val="0062104D"/>
    <w:rsid w:val="00622147"/>
    <w:rsid w:val="00623340"/>
    <w:rsid w:val="006237E8"/>
    <w:rsid w:val="0062457D"/>
    <w:rsid w:val="00624BD8"/>
    <w:rsid w:val="0062529C"/>
    <w:rsid w:val="00626033"/>
    <w:rsid w:val="00626B67"/>
    <w:rsid w:val="006274B7"/>
    <w:rsid w:val="00627DFB"/>
    <w:rsid w:val="00630298"/>
    <w:rsid w:val="00630882"/>
    <w:rsid w:val="00630AB0"/>
    <w:rsid w:val="006310DF"/>
    <w:rsid w:val="00633D8B"/>
    <w:rsid w:val="00634C28"/>
    <w:rsid w:val="00636E5F"/>
    <w:rsid w:val="00637676"/>
    <w:rsid w:val="00640494"/>
    <w:rsid w:val="00640909"/>
    <w:rsid w:val="00640AAB"/>
    <w:rsid w:val="00640CA1"/>
    <w:rsid w:val="00640E95"/>
    <w:rsid w:val="00640EAE"/>
    <w:rsid w:val="006416F8"/>
    <w:rsid w:val="00641CD8"/>
    <w:rsid w:val="006440FD"/>
    <w:rsid w:val="0064432D"/>
    <w:rsid w:val="006446CB"/>
    <w:rsid w:val="00644F13"/>
    <w:rsid w:val="006453EA"/>
    <w:rsid w:val="006461A9"/>
    <w:rsid w:val="006464AF"/>
    <w:rsid w:val="00646F8B"/>
    <w:rsid w:val="00647291"/>
    <w:rsid w:val="0064767E"/>
    <w:rsid w:val="0065028B"/>
    <w:rsid w:val="00650696"/>
    <w:rsid w:val="00651B84"/>
    <w:rsid w:val="00651E25"/>
    <w:rsid w:val="00653847"/>
    <w:rsid w:val="00653851"/>
    <w:rsid w:val="00653BDB"/>
    <w:rsid w:val="00655001"/>
    <w:rsid w:val="0065567E"/>
    <w:rsid w:val="006574BB"/>
    <w:rsid w:val="00657C36"/>
    <w:rsid w:val="00657EFA"/>
    <w:rsid w:val="00660349"/>
    <w:rsid w:val="006615CF"/>
    <w:rsid w:val="00661D7E"/>
    <w:rsid w:val="0066237F"/>
    <w:rsid w:val="0066238C"/>
    <w:rsid w:val="006627B8"/>
    <w:rsid w:val="0066379D"/>
    <w:rsid w:val="00663DAE"/>
    <w:rsid w:val="0066499A"/>
    <w:rsid w:val="00664BFD"/>
    <w:rsid w:val="00665D62"/>
    <w:rsid w:val="006672BB"/>
    <w:rsid w:val="0067235F"/>
    <w:rsid w:val="00672537"/>
    <w:rsid w:val="0067294F"/>
    <w:rsid w:val="00672C4B"/>
    <w:rsid w:val="00672CB1"/>
    <w:rsid w:val="00673262"/>
    <w:rsid w:val="00673718"/>
    <w:rsid w:val="00673860"/>
    <w:rsid w:val="00673E84"/>
    <w:rsid w:val="00674C84"/>
    <w:rsid w:val="00674FE6"/>
    <w:rsid w:val="00676270"/>
    <w:rsid w:val="006776AE"/>
    <w:rsid w:val="006811F7"/>
    <w:rsid w:val="00681AFD"/>
    <w:rsid w:val="00681C2E"/>
    <w:rsid w:val="0068307B"/>
    <w:rsid w:val="0068480D"/>
    <w:rsid w:val="00686C36"/>
    <w:rsid w:val="00687447"/>
    <w:rsid w:val="00692B15"/>
    <w:rsid w:val="00692D9C"/>
    <w:rsid w:val="006940E5"/>
    <w:rsid w:val="0069423E"/>
    <w:rsid w:val="006942C5"/>
    <w:rsid w:val="00694821"/>
    <w:rsid w:val="0069507E"/>
    <w:rsid w:val="00695DB5"/>
    <w:rsid w:val="00696A9E"/>
    <w:rsid w:val="00696CFD"/>
    <w:rsid w:val="0069712A"/>
    <w:rsid w:val="006A0046"/>
    <w:rsid w:val="006A0BE8"/>
    <w:rsid w:val="006A1046"/>
    <w:rsid w:val="006A1173"/>
    <w:rsid w:val="006A126E"/>
    <w:rsid w:val="006A35CD"/>
    <w:rsid w:val="006A6EA8"/>
    <w:rsid w:val="006A7308"/>
    <w:rsid w:val="006A74B2"/>
    <w:rsid w:val="006A7D39"/>
    <w:rsid w:val="006B0B3D"/>
    <w:rsid w:val="006B0F3B"/>
    <w:rsid w:val="006B1092"/>
    <w:rsid w:val="006B1341"/>
    <w:rsid w:val="006B15C2"/>
    <w:rsid w:val="006B194A"/>
    <w:rsid w:val="006B1ADD"/>
    <w:rsid w:val="006B1D24"/>
    <w:rsid w:val="006B2045"/>
    <w:rsid w:val="006B2627"/>
    <w:rsid w:val="006B3CC1"/>
    <w:rsid w:val="006B48BB"/>
    <w:rsid w:val="006B50FF"/>
    <w:rsid w:val="006B5184"/>
    <w:rsid w:val="006B5F07"/>
    <w:rsid w:val="006B5F8D"/>
    <w:rsid w:val="006B62AA"/>
    <w:rsid w:val="006B662B"/>
    <w:rsid w:val="006B704F"/>
    <w:rsid w:val="006B7053"/>
    <w:rsid w:val="006B7E52"/>
    <w:rsid w:val="006C00C1"/>
    <w:rsid w:val="006C1482"/>
    <w:rsid w:val="006C463F"/>
    <w:rsid w:val="006C4E02"/>
    <w:rsid w:val="006C50F8"/>
    <w:rsid w:val="006C53EE"/>
    <w:rsid w:val="006C71E1"/>
    <w:rsid w:val="006C7911"/>
    <w:rsid w:val="006C7EB5"/>
    <w:rsid w:val="006D11FA"/>
    <w:rsid w:val="006D1E96"/>
    <w:rsid w:val="006D2DD2"/>
    <w:rsid w:val="006D39EA"/>
    <w:rsid w:val="006D5673"/>
    <w:rsid w:val="006D685B"/>
    <w:rsid w:val="006D6C61"/>
    <w:rsid w:val="006D72D3"/>
    <w:rsid w:val="006E0833"/>
    <w:rsid w:val="006E123A"/>
    <w:rsid w:val="006E2276"/>
    <w:rsid w:val="006E2734"/>
    <w:rsid w:val="006E2D58"/>
    <w:rsid w:val="006E4C4B"/>
    <w:rsid w:val="006F05DE"/>
    <w:rsid w:val="006F0DF5"/>
    <w:rsid w:val="006F1B4C"/>
    <w:rsid w:val="006F2A66"/>
    <w:rsid w:val="006F2E63"/>
    <w:rsid w:val="006F38A1"/>
    <w:rsid w:val="006F4817"/>
    <w:rsid w:val="006F4B49"/>
    <w:rsid w:val="006F5FF9"/>
    <w:rsid w:val="006F6939"/>
    <w:rsid w:val="006F6B8E"/>
    <w:rsid w:val="006F7F3D"/>
    <w:rsid w:val="00700B80"/>
    <w:rsid w:val="00701DE1"/>
    <w:rsid w:val="007024F2"/>
    <w:rsid w:val="0070266A"/>
    <w:rsid w:val="00703214"/>
    <w:rsid w:val="0070364F"/>
    <w:rsid w:val="00703EC2"/>
    <w:rsid w:val="00704D0F"/>
    <w:rsid w:val="00705C9E"/>
    <w:rsid w:val="00706FE0"/>
    <w:rsid w:val="0070708D"/>
    <w:rsid w:val="00707152"/>
    <w:rsid w:val="007074A3"/>
    <w:rsid w:val="00707F6C"/>
    <w:rsid w:val="007110CE"/>
    <w:rsid w:val="007126B5"/>
    <w:rsid w:val="00712B2A"/>
    <w:rsid w:val="00713439"/>
    <w:rsid w:val="007138CE"/>
    <w:rsid w:val="0071436D"/>
    <w:rsid w:val="00714606"/>
    <w:rsid w:val="007148BC"/>
    <w:rsid w:val="00715D3A"/>
    <w:rsid w:val="00716096"/>
    <w:rsid w:val="00716311"/>
    <w:rsid w:val="007178F8"/>
    <w:rsid w:val="00720062"/>
    <w:rsid w:val="0072263F"/>
    <w:rsid w:val="00722BCF"/>
    <w:rsid w:val="00725061"/>
    <w:rsid w:val="00725F28"/>
    <w:rsid w:val="00725F47"/>
    <w:rsid w:val="007272BC"/>
    <w:rsid w:val="00727379"/>
    <w:rsid w:val="007274FB"/>
    <w:rsid w:val="00727B12"/>
    <w:rsid w:val="00727BD8"/>
    <w:rsid w:val="00730384"/>
    <w:rsid w:val="00731147"/>
    <w:rsid w:val="007321CE"/>
    <w:rsid w:val="00732EBA"/>
    <w:rsid w:val="00733E95"/>
    <w:rsid w:val="0073412E"/>
    <w:rsid w:val="00736AA7"/>
    <w:rsid w:val="0074138E"/>
    <w:rsid w:val="0074195E"/>
    <w:rsid w:val="00742403"/>
    <w:rsid w:val="00743975"/>
    <w:rsid w:val="00744DE8"/>
    <w:rsid w:val="007451A0"/>
    <w:rsid w:val="007452E2"/>
    <w:rsid w:val="00747BFC"/>
    <w:rsid w:val="00747C5B"/>
    <w:rsid w:val="00751236"/>
    <w:rsid w:val="00751EBC"/>
    <w:rsid w:val="007532DD"/>
    <w:rsid w:val="0075369A"/>
    <w:rsid w:val="0075383B"/>
    <w:rsid w:val="00753842"/>
    <w:rsid w:val="00754CAC"/>
    <w:rsid w:val="00755889"/>
    <w:rsid w:val="0075749D"/>
    <w:rsid w:val="00757522"/>
    <w:rsid w:val="0076059E"/>
    <w:rsid w:val="00761682"/>
    <w:rsid w:val="00761909"/>
    <w:rsid w:val="00762901"/>
    <w:rsid w:val="00762F80"/>
    <w:rsid w:val="00763540"/>
    <w:rsid w:val="00765320"/>
    <w:rsid w:val="00765B2A"/>
    <w:rsid w:val="007661BC"/>
    <w:rsid w:val="007664C7"/>
    <w:rsid w:val="00766F46"/>
    <w:rsid w:val="00767160"/>
    <w:rsid w:val="007671B2"/>
    <w:rsid w:val="00767998"/>
    <w:rsid w:val="00767BE2"/>
    <w:rsid w:val="00767DD5"/>
    <w:rsid w:val="00770366"/>
    <w:rsid w:val="00771CD4"/>
    <w:rsid w:val="00771DB3"/>
    <w:rsid w:val="007723F5"/>
    <w:rsid w:val="00772A12"/>
    <w:rsid w:val="00772B89"/>
    <w:rsid w:val="00773FB0"/>
    <w:rsid w:val="00774190"/>
    <w:rsid w:val="00774800"/>
    <w:rsid w:val="00775135"/>
    <w:rsid w:val="00775723"/>
    <w:rsid w:val="007765DB"/>
    <w:rsid w:val="00776B94"/>
    <w:rsid w:val="00776FC4"/>
    <w:rsid w:val="00777652"/>
    <w:rsid w:val="00777C26"/>
    <w:rsid w:val="00781E24"/>
    <w:rsid w:val="0078567F"/>
    <w:rsid w:val="0078593C"/>
    <w:rsid w:val="007859B2"/>
    <w:rsid w:val="00785B4C"/>
    <w:rsid w:val="00785EFE"/>
    <w:rsid w:val="00786317"/>
    <w:rsid w:val="00786F01"/>
    <w:rsid w:val="007876A8"/>
    <w:rsid w:val="0079034D"/>
    <w:rsid w:val="0079047C"/>
    <w:rsid w:val="007905EE"/>
    <w:rsid w:val="0079063D"/>
    <w:rsid w:val="007906C0"/>
    <w:rsid w:val="00791F9C"/>
    <w:rsid w:val="00792357"/>
    <w:rsid w:val="00792A27"/>
    <w:rsid w:val="00792A5B"/>
    <w:rsid w:val="00793C36"/>
    <w:rsid w:val="00793CAA"/>
    <w:rsid w:val="007944A6"/>
    <w:rsid w:val="00794F16"/>
    <w:rsid w:val="0079629C"/>
    <w:rsid w:val="00796B70"/>
    <w:rsid w:val="007A0428"/>
    <w:rsid w:val="007A08CA"/>
    <w:rsid w:val="007A0A70"/>
    <w:rsid w:val="007A0AC3"/>
    <w:rsid w:val="007A264B"/>
    <w:rsid w:val="007A3B10"/>
    <w:rsid w:val="007A4030"/>
    <w:rsid w:val="007A4BC5"/>
    <w:rsid w:val="007A51C6"/>
    <w:rsid w:val="007A5850"/>
    <w:rsid w:val="007A5A8F"/>
    <w:rsid w:val="007A773A"/>
    <w:rsid w:val="007A7EAC"/>
    <w:rsid w:val="007B057D"/>
    <w:rsid w:val="007B10B0"/>
    <w:rsid w:val="007B3802"/>
    <w:rsid w:val="007B443F"/>
    <w:rsid w:val="007B46F6"/>
    <w:rsid w:val="007B7E3A"/>
    <w:rsid w:val="007C188A"/>
    <w:rsid w:val="007C23D8"/>
    <w:rsid w:val="007C27F9"/>
    <w:rsid w:val="007C4531"/>
    <w:rsid w:val="007C4E38"/>
    <w:rsid w:val="007C7195"/>
    <w:rsid w:val="007C73BA"/>
    <w:rsid w:val="007C73D4"/>
    <w:rsid w:val="007C7AB8"/>
    <w:rsid w:val="007D066F"/>
    <w:rsid w:val="007D2380"/>
    <w:rsid w:val="007D238D"/>
    <w:rsid w:val="007D3721"/>
    <w:rsid w:val="007D37B8"/>
    <w:rsid w:val="007D48E3"/>
    <w:rsid w:val="007D627B"/>
    <w:rsid w:val="007E05CC"/>
    <w:rsid w:val="007E1AF6"/>
    <w:rsid w:val="007E2344"/>
    <w:rsid w:val="007E37B8"/>
    <w:rsid w:val="007E6944"/>
    <w:rsid w:val="007E7074"/>
    <w:rsid w:val="007F05CD"/>
    <w:rsid w:val="007F0A24"/>
    <w:rsid w:val="007F1AB0"/>
    <w:rsid w:val="007F1CFA"/>
    <w:rsid w:val="007F44EF"/>
    <w:rsid w:val="007F5431"/>
    <w:rsid w:val="007F6297"/>
    <w:rsid w:val="007F75AD"/>
    <w:rsid w:val="00800145"/>
    <w:rsid w:val="008014A3"/>
    <w:rsid w:val="008016E2"/>
    <w:rsid w:val="008023E7"/>
    <w:rsid w:val="00802741"/>
    <w:rsid w:val="008034A6"/>
    <w:rsid w:val="00803888"/>
    <w:rsid w:val="00804172"/>
    <w:rsid w:val="00804AE9"/>
    <w:rsid w:val="008056AF"/>
    <w:rsid w:val="008056F2"/>
    <w:rsid w:val="00807A42"/>
    <w:rsid w:val="00807A72"/>
    <w:rsid w:val="008103AF"/>
    <w:rsid w:val="008121BA"/>
    <w:rsid w:val="00813411"/>
    <w:rsid w:val="00813497"/>
    <w:rsid w:val="00814560"/>
    <w:rsid w:val="0081507E"/>
    <w:rsid w:val="008153A4"/>
    <w:rsid w:val="0081554E"/>
    <w:rsid w:val="00815C1F"/>
    <w:rsid w:val="00815C44"/>
    <w:rsid w:val="00816081"/>
    <w:rsid w:val="008165AA"/>
    <w:rsid w:val="00816A37"/>
    <w:rsid w:val="00817614"/>
    <w:rsid w:val="00817C08"/>
    <w:rsid w:val="008200F3"/>
    <w:rsid w:val="008205C0"/>
    <w:rsid w:val="00820D61"/>
    <w:rsid w:val="00820D8F"/>
    <w:rsid w:val="00820E44"/>
    <w:rsid w:val="008212FE"/>
    <w:rsid w:val="00821BA0"/>
    <w:rsid w:val="008236F4"/>
    <w:rsid w:val="00823A1D"/>
    <w:rsid w:val="008253FB"/>
    <w:rsid w:val="00825F6E"/>
    <w:rsid w:val="008268A6"/>
    <w:rsid w:val="0082746E"/>
    <w:rsid w:val="00827FF3"/>
    <w:rsid w:val="00830794"/>
    <w:rsid w:val="00831EC4"/>
    <w:rsid w:val="00831FE4"/>
    <w:rsid w:val="008331CE"/>
    <w:rsid w:val="00833404"/>
    <w:rsid w:val="00833C34"/>
    <w:rsid w:val="00834433"/>
    <w:rsid w:val="00834459"/>
    <w:rsid w:val="008350F5"/>
    <w:rsid w:val="00835474"/>
    <w:rsid w:val="008359BD"/>
    <w:rsid w:val="008372D4"/>
    <w:rsid w:val="008379F3"/>
    <w:rsid w:val="008410C4"/>
    <w:rsid w:val="008416F5"/>
    <w:rsid w:val="008422C5"/>
    <w:rsid w:val="008436D4"/>
    <w:rsid w:val="00843FE8"/>
    <w:rsid w:val="00844B39"/>
    <w:rsid w:val="00844B3A"/>
    <w:rsid w:val="00844FA8"/>
    <w:rsid w:val="008450E1"/>
    <w:rsid w:val="008454B8"/>
    <w:rsid w:val="008465D7"/>
    <w:rsid w:val="00847568"/>
    <w:rsid w:val="0084756A"/>
    <w:rsid w:val="008479F4"/>
    <w:rsid w:val="00850248"/>
    <w:rsid w:val="008507AA"/>
    <w:rsid w:val="008513CC"/>
    <w:rsid w:val="008514D8"/>
    <w:rsid w:val="00852585"/>
    <w:rsid w:val="0085341E"/>
    <w:rsid w:val="00853C7D"/>
    <w:rsid w:val="008544AD"/>
    <w:rsid w:val="00854A54"/>
    <w:rsid w:val="00856A4A"/>
    <w:rsid w:val="00857814"/>
    <w:rsid w:val="00861222"/>
    <w:rsid w:val="008624A0"/>
    <w:rsid w:val="0086292A"/>
    <w:rsid w:val="008649D9"/>
    <w:rsid w:val="00864A7E"/>
    <w:rsid w:val="00864F13"/>
    <w:rsid w:val="00865834"/>
    <w:rsid w:val="00865B03"/>
    <w:rsid w:val="00867037"/>
    <w:rsid w:val="008675A3"/>
    <w:rsid w:val="0087016E"/>
    <w:rsid w:val="008713C2"/>
    <w:rsid w:val="00871743"/>
    <w:rsid w:val="0087195C"/>
    <w:rsid w:val="00872080"/>
    <w:rsid w:val="008721D4"/>
    <w:rsid w:val="00873A45"/>
    <w:rsid w:val="00874342"/>
    <w:rsid w:val="00874952"/>
    <w:rsid w:val="00874E8E"/>
    <w:rsid w:val="00876965"/>
    <w:rsid w:val="00877782"/>
    <w:rsid w:val="0088075F"/>
    <w:rsid w:val="00880AF1"/>
    <w:rsid w:val="008818E0"/>
    <w:rsid w:val="00882D12"/>
    <w:rsid w:val="0088439D"/>
    <w:rsid w:val="00886144"/>
    <w:rsid w:val="0088617D"/>
    <w:rsid w:val="008863F2"/>
    <w:rsid w:val="0088655F"/>
    <w:rsid w:val="00886B37"/>
    <w:rsid w:val="00887131"/>
    <w:rsid w:val="008901B9"/>
    <w:rsid w:val="00893287"/>
    <w:rsid w:val="008936DC"/>
    <w:rsid w:val="00894428"/>
    <w:rsid w:val="008946E6"/>
    <w:rsid w:val="00894EC6"/>
    <w:rsid w:val="00895283"/>
    <w:rsid w:val="00895507"/>
    <w:rsid w:val="00895F31"/>
    <w:rsid w:val="008960B0"/>
    <w:rsid w:val="008A0641"/>
    <w:rsid w:val="008A0F7E"/>
    <w:rsid w:val="008A24AE"/>
    <w:rsid w:val="008A2E66"/>
    <w:rsid w:val="008A2E9E"/>
    <w:rsid w:val="008A3020"/>
    <w:rsid w:val="008A3B8E"/>
    <w:rsid w:val="008A5A95"/>
    <w:rsid w:val="008A5D75"/>
    <w:rsid w:val="008A614A"/>
    <w:rsid w:val="008A63E2"/>
    <w:rsid w:val="008A6759"/>
    <w:rsid w:val="008A7C1A"/>
    <w:rsid w:val="008B0916"/>
    <w:rsid w:val="008B118F"/>
    <w:rsid w:val="008B120A"/>
    <w:rsid w:val="008B1974"/>
    <w:rsid w:val="008B24D7"/>
    <w:rsid w:val="008B28E7"/>
    <w:rsid w:val="008B6C08"/>
    <w:rsid w:val="008B7B62"/>
    <w:rsid w:val="008C3593"/>
    <w:rsid w:val="008C3C98"/>
    <w:rsid w:val="008C5422"/>
    <w:rsid w:val="008C64AE"/>
    <w:rsid w:val="008C7E7D"/>
    <w:rsid w:val="008D090C"/>
    <w:rsid w:val="008D3365"/>
    <w:rsid w:val="008D477A"/>
    <w:rsid w:val="008D4C53"/>
    <w:rsid w:val="008D539D"/>
    <w:rsid w:val="008D65DF"/>
    <w:rsid w:val="008D7A27"/>
    <w:rsid w:val="008E09EF"/>
    <w:rsid w:val="008E2086"/>
    <w:rsid w:val="008E22AB"/>
    <w:rsid w:val="008E28A4"/>
    <w:rsid w:val="008E2F7A"/>
    <w:rsid w:val="008E2FE6"/>
    <w:rsid w:val="008E5594"/>
    <w:rsid w:val="008E61F1"/>
    <w:rsid w:val="008E6D6B"/>
    <w:rsid w:val="008E7A6A"/>
    <w:rsid w:val="008F0146"/>
    <w:rsid w:val="008F085B"/>
    <w:rsid w:val="008F1558"/>
    <w:rsid w:val="008F23BA"/>
    <w:rsid w:val="008F417D"/>
    <w:rsid w:val="008F4DFB"/>
    <w:rsid w:val="008F631C"/>
    <w:rsid w:val="008F65C8"/>
    <w:rsid w:val="008F7F1B"/>
    <w:rsid w:val="0090042C"/>
    <w:rsid w:val="00900FD6"/>
    <w:rsid w:val="0090149A"/>
    <w:rsid w:val="009016EC"/>
    <w:rsid w:val="0090305F"/>
    <w:rsid w:val="00903393"/>
    <w:rsid w:val="00903DE4"/>
    <w:rsid w:val="00903DFD"/>
    <w:rsid w:val="009043BF"/>
    <w:rsid w:val="00905468"/>
    <w:rsid w:val="00905E75"/>
    <w:rsid w:val="00906C9F"/>
    <w:rsid w:val="00906F59"/>
    <w:rsid w:val="009076B5"/>
    <w:rsid w:val="00907994"/>
    <w:rsid w:val="00907C24"/>
    <w:rsid w:val="0091040E"/>
    <w:rsid w:val="009107B1"/>
    <w:rsid w:val="00911866"/>
    <w:rsid w:val="009118A0"/>
    <w:rsid w:val="00912B8C"/>
    <w:rsid w:val="009133F6"/>
    <w:rsid w:val="00913C02"/>
    <w:rsid w:val="00914CE4"/>
    <w:rsid w:val="00914EBB"/>
    <w:rsid w:val="009156EC"/>
    <w:rsid w:val="00916CD7"/>
    <w:rsid w:val="0091711D"/>
    <w:rsid w:val="0091783A"/>
    <w:rsid w:val="00917B50"/>
    <w:rsid w:val="00920902"/>
    <w:rsid w:val="00920B78"/>
    <w:rsid w:val="0092143A"/>
    <w:rsid w:val="00921E21"/>
    <w:rsid w:val="009222F7"/>
    <w:rsid w:val="00922887"/>
    <w:rsid w:val="009229F4"/>
    <w:rsid w:val="00924921"/>
    <w:rsid w:val="00924CF6"/>
    <w:rsid w:val="00924D5D"/>
    <w:rsid w:val="00925EE1"/>
    <w:rsid w:val="00926123"/>
    <w:rsid w:val="009263BE"/>
    <w:rsid w:val="009276C0"/>
    <w:rsid w:val="00930F04"/>
    <w:rsid w:val="00931185"/>
    <w:rsid w:val="00932AEA"/>
    <w:rsid w:val="00932EE0"/>
    <w:rsid w:val="0093435F"/>
    <w:rsid w:val="00935655"/>
    <w:rsid w:val="00935E4E"/>
    <w:rsid w:val="00936A85"/>
    <w:rsid w:val="009371B9"/>
    <w:rsid w:val="009419FD"/>
    <w:rsid w:val="00942405"/>
    <w:rsid w:val="00942D4B"/>
    <w:rsid w:val="009431CF"/>
    <w:rsid w:val="00943E2E"/>
    <w:rsid w:val="00945182"/>
    <w:rsid w:val="00945DA1"/>
    <w:rsid w:val="009462A4"/>
    <w:rsid w:val="00950EEC"/>
    <w:rsid w:val="00951796"/>
    <w:rsid w:val="009524BF"/>
    <w:rsid w:val="0095252D"/>
    <w:rsid w:val="00952B0C"/>
    <w:rsid w:val="00952D45"/>
    <w:rsid w:val="00953790"/>
    <w:rsid w:val="0095382E"/>
    <w:rsid w:val="00953D81"/>
    <w:rsid w:val="00953DD8"/>
    <w:rsid w:val="009547B4"/>
    <w:rsid w:val="009554AB"/>
    <w:rsid w:val="00955502"/>
    <w:rsid w:val="0095563B"/>
    <w:rsid w:val="00955AE1"/>
    <w:rsid w:val="00955C80"/>
    <w:rsid w:val="00956239"/>
    <w:rsid w:val="00957374"/>
    <w:rsid w:val="009577EC"/>
    <w:rsid w:val="00960622"/>
    <w:rsid w:val="00961B4F"/>
    <w:rsid w:val="00963173"/>
    <w:rsid w:val="00963341"/>
    <w:rsid w:val="009636CC"/>
    <w:rsid w:val="009677F1"/>
    <w:rsid w:val="00967B5D"/>
    <w:rsid w:val="00970A50"/>
    <w:rsid w:val="009726FF"/>
    <w:rsid w:val="009728AC"/>
    <w:rsid w:val="00972970"/>
    <w:rsid w:val="00972A6B"/>
    <w:rsid w:val="0097319C"/>
    <w:rsid w:val="009745AA"/>
    <w:rsid w:val="00974939"/>
    <w:rsid w:val="00975D22"/>
    <w:rsid w:val="00975FE3"/>
    <w:rsid w:val="00976851"/>
    <w:rsid w:val="009776EC"/>
    <w:rsid w:val="00977903"/>
    <w:rsid w:val="00981B07"/>
    <w:rsid w:val="00982C33"/>
    <w:rsid w:val="0098451E"/>
    <w:rsid w:val="009856BA"/>
    <w:rsid w:val="00985C15"/>
    <w:rsid w:val="00985EC4"/>
    <w:rsid w:val="009860FB"/>
    <w:rsid w:val="009862C3"/>
    <w:rsid w:val="0098794A"/>
    <w:rsid w:val="00987AC6"/>
    <w:rsid w:val="009901C6"/>
    <w:rsid w:val="00990AA8"/>
    <w:rsid w:val="00991CC1"/>
    <w:rsid w:val="0099205A"/>
    <w:rsid w:val="00992AB8"/>
    <w:rsid w:val="00993117"/>
    <w:rsid w:val="0099583B"/>
    <w:rsid w:val="00995ECB"/>
    <w:rsid w:val="009969FB"/>
    <w:rsid w:val="0099712C"/>
    <w:rsid w:val="00997969"/>
    <w:rsid w:val="00997A69"/>
    <w:rsid w:val="009A0ACA"/>
    <w:rsid w:val="009A170A"/>
    <w:rsid w:val="009A1B79"/>
    <w:rsid w:val="009A1F47"/>
    <w:rsid w:val="009A23D3"/>
    <w:rsid w:val="009A2B49"/>
    <w:rsid w:val="009A3485"/>
    <w:rsid w:val="009A3BC3"/>
    <w:rsid w:val="009A4C0F"/>
    <w:rsid w:val="009A4D0A"/>
    <w:rsid w:val="009A50D4"/>
    <w:rsid w:val="009A5934"/>
    <w:rsid w:val="009A6466"/>
    <w:rsid w:val="009A7486"/>
    <w:rsid w:val="009B1628"/>
    <w:rsid w:val="009B27F9"/>
    <w:rsid w:val="009B2C30"/>
    <w:rsid w:val="009B3658"/>
    <w:rsid w:val="009B3986"/>
    <w:rsid w:val="009B473C"/>
    <w:rsid w:val="009B5868"/>
    <w:rsid w:val="009B6F7D"/>
    <w:rsid w:val="009B72FA"/>
    <w:rsid w:val="009B7FC3"/>
    <w:rsid w:val="009C09E8"/>
    <w:rsid w:val="009C207D"/>
    <w:rsid w:val="009C2236"/>
    <w:rsid w:val="009C237E"/>
    <w:rsid w:val="009C2D76"/>
    <w:rsid w:val="009C2D98"/>
    <w:rsid w:val="009C3281"/>
    <w:rsid w:val="009C3A0D"/>
    <w:rsid w:val="009C47DF"/>
    <w:rsid w:val="009C4D26"/>
    <w:rsid w:val="009C51C7"/>
    <w:rsid w:val="009C5468"/>
    <w:rsid w:val="009C5BF6"/>
    <w:rsid w:val="009C5EC7"/>
    <w:rsid w:val="009C6D4C"/>
    <w:rsid w:val="009D01A3"/>
    <w:rsid w:val="009D04C5"/>
    <w:rsid w:val="009D052D"/>
    <w:rsid w:val="009D0643"/>
    <w:rsid w:val="009D4057"/>
    <w:rsid w:val="009D48E6"/>
    <w:rsid w:val="009D645D"/>
    <w:rsid w:val="009D6EF4"/>
    <w:rsid w:val="009E018E"/>
    <w:rsid w:val="009E0D58"/>
    <w:rsid w:val="009E1069"/>
    <w:rsid w:val="009E12B3"/>
    <w:rsid w:val="009E15BD"/>
    <w:rsid w:val="009E1D03"/>
    <w:rsid w:val="009E1F70"/>
    <w:rsid w:val="009E2012"/>
    <w:rsid w:val="009E21CB"/>
    <w:rsid w:val="009E235A"/>
    <w:rsid w:val="009E255D"/>
    <w:rsid w:val="009E2588"/>
    <w:rsid w:val="009E2B5E"/>
    <w:rsid w:val="009E35B4"/>
    <w:rsid w:val="009E41BF"/>
    <w:rsid w:val="009E42F5"/>
    <w:rsid w:val="009E475E"/>
    <w:rsid w:val="009E4B16"/>
    <w:rsid w:val="009E68D4"/>
    <w:rsid w:val="009E6B6D"/>
    <w:rsid w:val="009E6CC5"/>
    <w:rsid w:val="009E70EE"/>
    <w:rsid w:val="009E7823"/>
    <w:rsid w:val="009F101F"/>
    <w:rsid w:val="009F2363"/>
    <w:rsid w:val="009F254E"/>
    <w:rsid w:val="009F2E80"/>
    <w:rsid w:val="009F3A38"/>
    <w:rsid w:val="009F453F"/>
    <w:rsid w:val="009F5918"/>
    <w:rsid w:val="009F6620"/>
    <w:rsid w:val="009F6D5F"/>
    <w:rsid w:val="009F7CA8"/>
    <w:rsid w:val="00A002AD"/>
    <w:rsid w:val="00A025EC"/>
    <w:rsid w:val="00A032FC"/>
    <w:rsid w:val="00A03701"/>
    <w:rsid w:val="00A0447B"/>
    <w:rsid w:val="00A04B32"/>
    <w:rsid w:val="00A05F99"/>
    <w:rsid w:val="00A071E0"/>
    <w:rsid w:val="00A113EF"/>
    <w:rsid w:val="00A1216E"/>
    <w:rsid w:val="00A121D5"/>
    <w:rsid w:val="00A12608"/>
    <w:rsid w:val="00A136AD"/>
    <w:rsid w:val="00A14492"/>
    <w:rsid w:val="00A152C0"/>
    <w:rsid w:val="00A15AA0"/>
    <w:rsid w:val="00A176E5"/>
    <w:rsid w:val="00A21C7F"/>
    <w:rsid w:val="00A222BD"/>
    <w:rsid w:val="00A2247F"/>
    <w:rsid w:val="00A22625"/>
    <w:rsid w:val="00A2271E"/>
    <w:rsid w:val="00A228CD"/>
    <w:rsid w:val="00A234C4"/>
    <w:rsid w:val="00A2539D"/>
    <w:rsid w:val="00A25605"/>
    <w:rsid w:val="00A308E7"/>
    <w:rsid w:val="00A31188"/>
    <w:rsid w:val="00A314DE"/>
    <w:rsid w:val="00A314F5"/>
    <w:rsid w:val="00A31739"/>
    <w:rsid w:val="00A32A4A"/>
    <w:rsid w:val="00A3452D"/>
    <w:rsid w:val="00A34E14"/>
    <w:rsid w:val="00A35080"/>
    <w:rsid w:val="00A35DA5"/>
    <w:rsid w:val="00A42BE0"/>
    <w:rsid w:val="00A42E16"/>
    <w:rsid w:val="00A43258"/>
    <w:rsid w:val="00A44BC2"/>
    <w:rsid w:val="00A50EF8"/>
    <w:rsid w:val="00A51012"/>
    <w:rsid w:val="00A5126A"/>
    <w:rsid w:val="00A517B1"/>
    <w:rsid w:val="00A53A9F"/>
    <w:rsid w:val="00A53C81"/>
    <w:rsid w:val="00A54166"/>
    <w:rsid w:val="00A54652"/>
    <w:rsid w:val="00A55722"/>
    <w:rsid w:val="00A558DF"/>
    <w:rsid w:val="00A56C20"/>
    <w:rsid w:val="00A57505"/>
    <w:rsid w:val="00A57901"/>
    <w:rsid w:val="00A60227"/>
    <w:rsid w:val="00A61F42"/>
    <w:rsid w:val="00A63216"/>
    <w:rsid w:val="00A6393B"/>
    <w:rsid w:val="00A63A2C"/>
    <w:rsid w:val="00A63CF0"/>
    <w:rsid w:val="00A63F99"/>
    <w:rsid w:val="00A64288"/>
    <w:rsid w:val="00A64DA0"/>
    <w:rsid w:val="00A66102"/>
    <w:rsid w:val="00A6621D"/>
    <w:rsid w:val="00A66506"/>
    <w:rsid w:val="00A6767E"/>
    <w:rsid w:val="00A67DF6"/>
    <w:rsid w:val="00A70088"/>
    <w:rsid w:val="00A719E5"/>
    <w:rsid w:val="00A72462"/>
    <w:rsid w:val="00A72525"/>
    <w:rsid w:val="00A7392B"/>
    <w:rsid w:val="00A743D5"/>
    <w:rsid w:val="00A74A0F"/>
    <w:rsid w:val="00A74B16"/>
    <w:rsid w:val="00A752B4"/>
    <w:rsid w:val="00A752B7"/>
    <w:rsid w:val="00A76FE3"/>
    <w:rsid w:val="00A80B33"/>
    <w:rsid w:val="00A817C6"/>
    <w:rsid w:val="00A81B66"/>
    <w:rsid w:val="00A824C3"/>
    <w:rsid w:val="00A82C56"/>
    <w:rsid w:val="00A84579"/>
    <w:rsid w:val="00A85B47"/>
    <w:rsid w:val="00A86259"/>
    <w:rsid w:val="00A87636"/>
    <w:rsid w:val="00A87A59"/>
    <w:rsid w:val="00A905B6"/>
    <w:rsid w:val="00A90B36"/>
    <w:rsid w:val="00A91C3C"/>
    <w:rsid w:val="00A948FA"/>
    <w:rsid w:val="00A9496C"/>
    <w:rsid w:val="00A95032"/>
    <w:rsid w:val="00AA0077"/>
    <w:rsid w:val="00AA0159"/>
    <w:rsid w:val="00AA033B"/>
    <w:rsid w:val="00AA045B"/>
    <w:rsid w:val="00AA0752"/>
    <w:rsid w:val="00AA083E"/>
    <w:rsid w:val="00AA16C5"/>
    <w:rsid w:val="00AA16EF"/>
    <w:rsid w:val="00AA2D98"/>
    <w:rsid w:val="00AA3130"/>
    <w:rsid w:val="00AA3284"/>
    <w:rsid w:val="00AA7832"/>
    <w:rsid w:val="00AB00A8"/>
    <w:rsid w:val="00AB00FB"/>
    <w:rsid w:val="00AB117B"/>
    <w:rsid w:val="00AB1227"/>
    <w:rsid w:val="00AB1264"/>
    <w:rsid w:val="00AB30B9"/>
    <w:rsid w:val="00AB5390"/>
    <w:rsid w:val="00AB5E16"/>
    <w:rsid w:val="00AB6441"/>
    <w:rsid w:val="00AB6FE8"/>
    <w:rsid w:val="00AB7491"/>
    <w:rsid w:val="00AC0639"/>
    <w:rsid w:val="00AC1CBC"/>
    <w:rsid w:val="00AC1F80"/>
    <w:rsid w:val="00AC2B9E"/>
    <w:rsid w:val="00AC461C"/>
    <w:rsid w:val="00AC4F61"/>
    <w:rsid w:val="00AC5537"/>
    <w:rsid w:val="00AC7342"/>
    <w:rsid w:val="00AC78A7"/>
    <w:rsid w:val="00AD1D23"/>
    <w:rsid w:val="00AD24AE"/>
    <w:rsid w:val="00AD4066"/>
    <w:rsid w:val="00AD527C"/>
    <w:rsid w:val="00AD54A1"/>
    <w:rsid w:val="00AD6AE0"/>
    <w:rsid w:val="00AD75E9"/>
    <w:rsid w:val="00AD792D"/>
    <w:rsid w:val="00AD7A4F"/>
    <w:rsid w:val="00AE0CD9"/>
    <w:rsid w:val="00AE7A8B"/>
    <w:rsid w:val="00AF07EC"/>
    <w:rsid w:val="00AF135D"/>
    <w:rsid w:val="00AF1B67"/>
    <w:rsid w:val="00AF1FBA"/>
    <w:rsid w:val="00AF2E57"/>
    <w:rsid w:val="00AF3184"/>
    <w:rsid w:val="00AF55A9"/>
    <w:rsid w:val="00AF5C52"/>
    <w:rsid w:val="00AF61A9"/>
    <w:rsid w:val="00AF6494"/>
    <w:rsid w:val="00AF66B1"/>
    <w:rsid w:val="00AF6F18"/>
    <w:rsid w:val="00AF7415"/>
    <w:rsid w:val="00AF777F"/>
    <w:rsid w:val="00B00020"/>
    <w:rsid w:val="00B00034"/>
    <w:rsid w:val="00B00713"/>
    <w:rsid w:val="00B00D5F"/>
    <w:rsid w:val="00B044C4"/>
    <w:rsid w:val="00B051E5"/>
    <w:rsid w:val="00B05280"/>
    <w:rsid w:val="00B052AF"/>
    <w:rsid w:val="00B0535F"/>
    <w:rsid w:val="00B05A1C"/>
    <w:rsid w:val="00B062E3"/>
    <w:rsid w:val="00B11447"/>
    <w:rsid w:val="00B11DAE"/>
    <w:rsid w:val="00B14A51"/>
    <w:rsid w:val="00B14F7A"/>
    <w:rsid w:val="00B161C7"/>
    <w:rsid w:val="00B168AB"/>
    <w:rsid w:val="00B169C8"/>
    <w:rsid w:val="00B17B17"/>
    <w:rsid w:val="00B20160"/>
    <w:rsid w:val="00B206A1"/>
    <w:rsid w:val="00B212C5"/>
    <w:rsid w:val="00B22C03"/>
    <w:rsid w:val="00B235C2"/>
    <w:rsid w:val="00B24B76"/>
    <w:rsid w:val="00B24C10"/>
    <w:rsid w:val="00B25AD8"/>
    <w:rsid w:val="00B261F5"/>
    <w:rsid w:val="00B2691B"/>
    <w:rsid w:val="00B27680"/>
    <w:rsid w:val="00B30237"/>
    <w:rsid w:val="00B31EB4"/>
    <w:rsid w:val="00B3203C"/>
    <w:rsid w:val="00B320B9"/>
    <w:rsid w:val="00B32F24"/>
    <w:rsid w:val="00B33ABF"/>
    <w:rsid w:val="00B33B8D"/>
    <w:rsid w:val="00B3437E"/>
    <w:rsid w:val="00B35D70"/>
    <w:rsid w:val="00B35EB1"/>
    <w:rsid w:val="00B37153"/>
    <w:rsid w:val="00B374F9"/>
    <w:rsid w:val="00B40316"/>
    <w:rsid w:val="00B40723"/>
    <w:rsid w:val="00B41161"/>
    <w:rsid w:val="00B4165E"/>
    <w:rsid w:val="00B42443"/>
    <w:rsid w:val="00B42543"/>
    <w:rsid w:val="00B43784"/>
    <w:rsid w:val="00B43F73"/>
    <w:rsid w:val="00B4463A"/>
    <w:rsid w:val="00B4466D"/>
    <w:rsid w:val="00B44C50"/>
    <w:rsid w:val="00B5149A"/>
    <w:rsid w:val="00B51CCC"/>
    <w:rsid w:val="00B52AC3"/>
    <w:rsid w:val="00B5400D"/>
    <w:rsid w:val="00B56084"/>
    <w:rsid w:val="00B57C2D"/>
    <w:rsid w:val="00B57C88"/>
    <w:rsid w:val="00B61295"/>
    <w:rsid w:val="00B6147B"/>
    <w:rsid w:val="00B61B3F"/>
    <w:rsid w:val="00B61D15"/>
    <w:rsid w:val="00B62B63"/>
    <w:rsid w:val="00B64332"/>
    <w:rsid w:val="00B65F58"/>
    <w:rsid w:val="00B70668"/>
    <w:rsid w:val="00B71AED"/>
    <w:rsid w:val="00B71C28"/>
    <w:rsid w:val="00B7215E"/>
    <w:rsid w:val="00B7235D"/>
    <w:rsid w:val="00B73C9A"/>
    <w:rsid w:val="00B74C09"/>
    <w:rsid w:val="00B75BA9"/>
    <w:rsid w:val="00B75F63"/>
    <w:rsid w:val="00B77AEE"/>
    <w:rsid w:val="00B80465"/>
    <w:rsid w:val="00B8160E"/>
    <w:rsid w:val="00B816F8"/>
    <w:rsid w:val="00B82624"/>
    <w:rsid w:val="00B8268E"/>
    <w:rsid w:val="00B828FC"/>
    <w:rsid w:val="00B83F9C"/>
    <w:rsid w:val="00B85689"/>
    <w:rsid w:val="00B86B67"/>
    <w:rsid w:val="00B87D0B"/>
    <w:rsid w:val="00B91B80"/>
    <w:rsid w:val="00B91B9A"/>
    <w:rsid w:val="00B91D95"/>
    <w:rsid w:val="00B92B64"/>
    <w:rsid w:val="00B930F3"/>
    <w:rsid w:val="00B93201"/>
    <w:rsid w:val="00B956BC"/>
    <w:rsid w:val="00B973A7"/>
    <w:rsid w:val="00BA14C0"/>
    <w:rsid w:val="00BA2F94"/>
    <w:rsid w:val="00BA53D8"/>
    <w:rsid w:val="00BA560D"/>
    <w:rsid w:val="00BA5A2A"/>
    <w:rsid w:val="00BA5DE3"/>
    <w:rsid w:val="00BA6EDF"/>
    <w:rsid w:val="00BA7616"/>
    <w:rsid w:val="00BB3E9C"/>
    <w:rsid w:val="00BB6ECB"/>
    <w:rsid w:val="00BB7F42"/>
    <w:rsid w:val="00BC0A26"/>
    <w:rsid w:val="00BC0D0C"/>
    <w:rsid w:val="00BC1BD7"/>
    <w:rsid w:val="00BC227A"/>
    <w:rsid w:val="00BC302D"/>
    <w:rsid w:val="00BC3CAD"/>
    <w:rsid w:val="00BC3D44"/>
    <w:rsid w:val="00BC3EAE"/>
    <w:rsid w:val="00BC55BF"/>
    <w:rsid w:val="00BC5B36"/>
    <w:rsid w:val="00BC6D5E"/>
    <w:rsid w:val="00BD0F1B"/>
    <w:rsid w:val="00BD20E2"/>
    <w:rsid w:val="00BD29E3"/>
    <w:rsid w:val="00BD2B74"/>
    <w:rsid w:val="00BD3720"/>
    <w:rsid w:val="00BD46B5"/>
    <w:rsid w:val="00BD4C9C"/>
    <w:rsid w:val="00BD4D86"/>
    <w:rsid w:val="00BD72C3"/>
    <w:rsid w:val="00BD7795"/>
    <w:rsid w:val="00BD7DEB"/>
    <w:rsid w:val="00BE056F"/>
    <w:rsid w:val="00BE05D9"/>
    <w:rsid w:val="00BE1174"/>
    <w:rsid w:val="00BE14F4"/>
    <w:rsid w:val="00BE20BF"/>
    <w:rsid w:val="00BE3E8A"/>
    <w:rsid w:val="00BE481E"/>
    <w:rsid w:val="00BE5E62"/>
    <w:rsid w:val="00BE600C"/>
    <w:rsid w:val="00BE67E7"/>
    <w:rsid w:val="00BE7152"/>
    <w:rsid w:val="00BE7629"/>
    <w:rsid w:val="00BE7AF2"/>
    <w:rsid w:val="00BF06CE"/>
    <w:rsid w:val="00BF116A"/>
    <w:rsid w:val="00BF15C7"/>
    <w:rsid w:val="00BF2296"/>
    <w:rsid w:val="00BF2344"/>
    <w:rsid w:val="00BF3048"/>
    <w:rsid w:val="00BF3088"/>
    <w:rsid w:val="00BF411C"/>
    <w:rsid w:val="00BF5791"/>
    <w:rsid w:val="00BF5D1A"/>
    <w:rsid w:val="00BF728D"/>
    <w:rsid w:val="00BF7500"/>
    <w:rsid w:val="00C00DD8"/>
    <w:rsid w:val="00C00DFB"/>
    <w:rsid w:val="00C01630"/>
    <w:rsid w:val="00C02307"/>
    <w:rsid w:val="00C02A56"/>
    <w:rsid w:val="00C02D2C"/>
    <w:rsid w:val="00C02EC1"/>
    <w:rsid w:val="00C04F7E"/>
    <w:rsid w:val="00C054FF"/>
    <w:rsid w:val="00C07B2B"/>
    <w:rsid w:val="00C13989"/>
    <w:rsid w:val="00C1604D"/>
    <w:rsid w:val="00C16A3D"/>
    <w:rsid w:val="00C17399"/>
    <w:rsid w:val="00C17AE5"/>
    <w:rsid w:val="00C2171C"/>
    <w:rsid w:val="00C230DA"/>
    <w:rsid w:val="00C23122"/>
    <w:rsid w:val="00C2341A"/>
    <w:rsid w:val="00C23D1E"/>
    <w:rsid w:val="00C24FD0"/>
    <w:rsid w:val="00C26366"/>
    <w:rsid w:val="00C270F8"/>
    <w:rsid w:val="00C2757C"/>
    <w:rsid w:val="00C302CB"/>
    <w:rsid w:val="00C30EA7"/>
    <w:rsid w:val="00C31161"/>
    <w:rsid w:val="00C318FB"/>
    <w:rsid w:val="00C32396"/>
    <w:rsid w:val="00C3243D"/>
    <w:rsid w:val="00C32E18"/>
    <w:rsid w:val="00C33268"/>
    <w:rsid w:val="00C33C8F"/>
    <w:rsid w:val="00C35B25"/>
    <w:rsid w:val="00C37492"/>
    <w:rsid w:val="00C37990"/>
    <w:rsid w:val="00C37E96"/>
    <w:rsid w:val="00C4023C"/>
    <w:rsid w:val="00C408B1"/>
    <w:rsid w:val="00C416AD"/>
    <w:rsid w:val="00C419A5"/>
    <w:rsid w:val="00C4380F"/>
    <w:rsid w:val="00C43B59"/>
    <w:rsid w:val="00C43E24"/>
    <w:rsid w:val="00C44215"/>
    <w:rsid w:val="00C45556"/>
    <w:rsid w:val="00C45B80"/>
    <w:rsid w:val="00C45BA8"/>
    <w:rsid w:val="00C47BF0"/>
    <w:rsid w:val="00C47E8A"/>
    <w:rsid w:val="00C50354"/>
    <w:rsid w:val="00C50DEC"/>
    <w:rsid w:val="00C516B0"/>
    <w:rsid w:val="00C51E12"/>
    <w:rsid w:val="00C51F1E"/>
    <w:rsid w:val="00C53923"/>
    <w:rsid w:val="00C542C2"/>
    <w:rsid w:val="00C54923"/>
    <w:rsid w:val="00C55129"/>
    <w:rsid w:val="00C60911"/>
    <w:rsid w:val="00C61045"/>
    <w:rsid w:val="00C6281A"/>
    <w:rsid w:val="00C63B21"/>
    <w:rsid w:val="00C646DE"/>
    <w:rsid w:val="00C66A4B"/>
    <w:rsid w:val="00C66AE9"/>
    <w:rsid w:val="00C67A08"/>
    <w:rsid w:val="00C71066"/>
    <w:rsid w:val="00C715E7"/>
    <w:rsid w:val="00C71A19"/>
    <w:rsid w:val="00C73D91"/>
    <w:rsid w:val="00C7418E"/>
    <w:rsid w:val="00C742A1"/>
    <w:rsid w:val="00C745DC"/>
    <w:rsid w:val="00C75527"/>
    <w:rsid w:val="00C76A87"/>
    <w:rsid w:val="00C77BF6"/>
    <w:rsid w:val="00C80041"/>
    <w:rsid w:val="00C80B67"/>
    <w:rsid w:val="00C80D41"/>
    <w:rsid w:val="00C80FB4"/>
    <w:rsid w:val="00C8140F"/>
    <w:rsid w:val="00C81A58"/>
    <w:rsid w:val="00C81D32"/>
    <w:rsid w:val="00C83E95"/>
    <w:rsid w:val="00C847E3"/>
    <w:rsid w:val="00C847F2"/>
    <w:rsid w:val="00C85582"/>
    <w:rsid w:val="00C85843"/>
    <w:rsid w:val="00C8738D"/>
    <w:rsid w:val="00C8778A"/>
    <w:rsid w:val="00C90054"/>
    <w:rsid w:val="00C9022D"/>
    <w:rsid w:val="00C9062C"/>
    <w:rsid w:val="00C9130A"/>
    <w:rsid w:val="00C9154B"/>
    <w:rsid w:val="00C91CA4"/>
    <w:rsid w:val="00C9216B"/>
    <w:rsid w:val="00C925C3"/>
    <w:rsid w:val="00C92E35"/>
    <w:rsid w:val="00C93440"/>
    <w:rsid w:val="00C940A8"/>
    <w:rsid w:val="00C95552"/>
    <w:rsid w:val="00C95E26"/>
    <w:rsid w:val="00C96489"/>
    <w:rsid w:val="00C96614"/>
    <w:rsid w:val="00C96709"/>
    <w:rsid w:val="00C9690C"/>
    <w:rsid w:val="00CA06A0"/>
    <w:rsid w:val="00CA0CD1"/>
    <w:rsid w:val="00CA0FD5"/>
    <w:rsid w:val="00CA2392"/>
    <w:rsid w:val="00CA2C5D"/>
    <w:rsid w:val="00CA2D96"/>
    <w:rsid w:val="00CA3669"/>
    <w:rsid w:val="00CA5F3D"/>
    <w:rsid w:val="00CA60A9"/>
    <w:rsid w:val="00CA6B54"/>
    <w:rsid w:val="00CA6B91"/>
    <w:rsid w:val="00CB0058"/>
    <w:rsid w:val="00CB0310"/>
    <w:rsid w:val="00CB1DDA"/>
    <w:rsid w:val="00CB25EE"/>
    <w:rsid w:val="00CB26DE"/>
    <w:rsid w:val="00CB2EE8"/>
    <w:rsid w:val="00CB40C5"/>
    <w:rsid w:val="00CB4A10"/>
    <w:rsid w:val="00CB50A7"/>
    <w:rsid w:val="00CB5788"/>
    <w:rsid w:val="00CB58DF"/>
    <w:rsid w:val="00CC03E5"/>
    <w:rsid w:val="00CC327D"/>
    <w:rsid w:val="00CC3DF7"/>
    <w:rsid w:val="00CC3F33"/>
    <w:rsid w:val="00CC47DA"/>
    <w:rsid w:val="00CC5439"/>
    <w:rsid w:val="00CD2076"/>
    <w:rsid w:val="00CD2523"/>
    <w:rsid w:val="00CD4239"/>
    <w:rsid w:val="00CD4CFB"/>
    <w:rsid w:val="00CD5157"/>
    <w:rsid w:val="00CD5BEC"/>
    <w:rsid w:val="00CD5ED2"/>
    <w:rsid w:val="00CD75B5"/>
    <w:rsid w:val="00CD7F95"/>
    <w:rsid w:val="00CE0516"/>
    <w:rsid w:val="00CE0939"/>
    <w:rsid w:val="00CE2DEB"/>
    <w:rsid w:val="00CE3AC8"/>
    <w:rsid w:val="00CE6B75"/>
    <w:rsid w:val="00CF0F51"/>
    <w:rsid w:val="00CF1E35"/>
    <w:rsid w:val="00CF1FEE"/>
    <w:rsid w:val="00CF2021"/>
    <w:rsid w:val="00CF374A"/>
    <w:rsid w:val="00CF3CA5"/>
    <w:rsid w:val="00CF4E39"/>
    <w:rsid w:val="00CF50DA"/>
    <w:rsid w:val="00CF6061"/>
    <w:rsid w:val="00CF6127"/>
    <w:rsid w:val="00CF6570"/>
    <w:rsid w:val="00CF6C4B"/>
    <w:rsid w:val="00CF78B7"/>
    <w:rsid w:val="00D00E0C"/>
    <w:rsid w:val="00D01DA4"/>
    <w:rsid w:val="00D02104"/>
    <w:rsid w:val="00D05E31"/>
    <w:rsid w:val="00D0605F"/>
    <w:rsid w:val="00D06D64"/>
    <w:rsid w:val="00D06E77"/>
    <w:rsid w:val="00D06EBF"/>
    <w:rsid w:val="00D0765F"/>
    <w:rsid w:val="00D07918"/>
    <w:rsid w:val="00D10186"/>
    <w:rsid w:val="00D103E0"/>
    <w:rsid w:val="00D110D5"/>
    <w:rsid w:val="00D12E6C"/>
    <w:rsid w:val="00D1307D"/>
    <w:rsid w:val="00D136B5"/>
    <w:rsid w:val="00D14637"/>
    <w:rsid w:val="00D150B5"/>
    <w:rsid w:val="00D15D4A"/>
    <w:rsid w:val="00D1662A"/>
    <w:rsid w:val="00D16755"/>
    <w:rsid w:val="00D16840"/>
    <w:rsid w:val="00D16848"/>
    <w:rsid w:val="00D17201"/>
    <w:rsid w:val="00D172D2"/>
    <w:rsid w:val="00D17321"/>
    <w:rsid w:val="00D17DF9"/>
    <w:rsid w:val="00D21646"/>
    <w:rsid w:val="00D21BA5"/>
    <w:rsid w:val="00D22A46"/>
    <w:rsid w:val="00D23E9F"/>
    <w:rsid w:val="00D2441B"/>
    <w:rsid w:val="00D249EA"/>
    <w:rsid w:val="00D25EF1"/>
    <w:rsid w:val="00D261A0"/>
    <w:rsid w:val="00D27C0D"/>
    <w:rsid w:val="00D27E5E"/>
    <w:rsid w:val="00D30280"/>
    <w:rsid w:val="00D30569"/>
    <w:rsid w:val="00D30B23"/>
    <w:rsid w:val="00D30C13"/>
    <w:rsid w:val="00D30E75"/>
    <w:rsid w:val="00D31A85"/>
    <w:rsid w:val="00D32CB9"/>
    <w:rsid w:val="00D34DAB"/>
    <w:rsid w:val="00D35A4A"/>
    <w:rsid w:val="00D3725F"/>
    <w:rsid w:val="00D37D44"/>
    <w:rsid w:val="00D40899"/>
    <w:rsid w:val="00D41929"/>
    <w:rsid w:val="00D421CE"/>
    <w:rsid w:val="00D42443"/>
    <w:rsid w:val="00D42EB3"/>
    <w:rsid w:val="00D4331B"/>
    <w:rsid w:val="00D442DF"/>
    <w:rsid w:val="00D45772"/>
    <w:rsid w:val="00D45C56"/>
    <w:rsid w:val="00D45CAD"/>
    <w:rsid w:val="00D45FDD"/>
    <w:rsid w:val="00D4665D"/>
    <w:rsid w:val="00D471B3"/>
    <w:rsid w:val="00D47E17"/>
    <w:rsid w:val="00D47FF3"/>
    <w:rsid w:val="00D50C4E"/>
    <w:rsid w:val="00D50E05"/>
    <w:rsid w:val="00D517F8"/>
    <w:rsid w:val="00D5329B"/>
    <w:rsid w:val="00D53314"/>
    <w:rsid w:val="00D53E58"/>
    <w:rsid w:val="00D551DF"/>
    <w:rsid w:val="00D56031"/>
    <w:rsid w:val="00D563C9"/>
    <w:rsid w:val="00D607C7"/>
    <w:rsid w:val="00D60986"/>
    <w:rsid w:val="00D6589A"/>
    <w:rsid w:val="00D65E4F"/>
    <w:rsid w:val="00D67F3B"/>
    <w:rsid w:val="00D71293"/>
    <w:rsid w:val="00D74809"/>
    <w:rsid w:val="00D74A32"/>
    <w:rsid w:val="00D75A4D"/>
    <w:rsid w:val="00D766A3"/>
    <w:rsid w:val="00D776DD"/>
    <w:rsid w:val="00D80ADE"/>
    <w:rsid w:val="00D832D2"/>
    <w:rsid w:val="00D83380"/>
    <w:rsid w:val="00D83CDC"/>
    <w:rsid w:val="00D9036E"/>
    <w:rsid w:val="00D90DE4"/>
    <w:rsid w:val="00D918E1"/>
    <w:rsid w:val="00D92BCD"/>
    <w:rsid w:val="00D935AD"/>
    <w:rsid w:val="00D93D43"/>
    <w:rsid w:val="00D95B98"/>
    <w:rsid w:val="00D95D2C"/>
    <w:rsid w:val="00D95FBA"/>
    <w:rsid w:val="00D96EA3"/>
    <w:rsid w:val="00DA209E"/>
    <w:rsid w:val="00DA29CA"/>
    <w:rsid w:val="00DA2A63"/>
    <w:rsid w:val="00DA30B3"/>
    <w:rsid w:val="00DA33D7"/>
    <w:rsid w:val="00DA3409"/>
    <w:rsid w:val="00DA4214"/>
    <w:rsid w:val="00DA5D7E"/>
    <w:rsid w:val="00DA5E21"/>
    <w:rsid w:val="00DA5E70"/>
    <w:rsid w:val="00DA6C34"/>
    <w:rsid w:val="00DA7076"/>
    <w:rsid w:val="00DB2270"/>
    <w:rsid w:val="00DB22F5"/>
    <w:rsid w:val="00DB24BA"/>
    <w:rsid w:val="00DB363D"/>
    <w:rsid w:val="00DB3BF4"/>
    <w:rsid w:val="00DB4936"/>
    <w:rsid w:val="00DB5FAA"/>
    <w:rsid w:val="00DB67D9"/>
    <w:rsid w:val="00DB7923"/>
    <w:rsid w:val="00DB7EBF"/>
    <w:rsid w:val="00DC00AB"/>
    <w:rsid w:val="00DC07B1"/>
    <w:rsid w:val="00DC0ABB"/>
    <w:rsid w:val="00DC107E"/>
    <w:rsid w:val="00DC154D"/>
    <w:rsid w:val="00DC1A6B"/>
    <w:rsid w:val="00DC201C"/>
    <w:rsid w:val="00DC240D"/>
    <w:rsid w:val="00DC3172"/>
    <w:rsid w:val="00DC376D"/>
    <w:rsid w:val="00DC39E8"/>
    <w:rsid w:val="00DC4EDD"/>
    <w:rsid w:val="00DC556C"/>
    <w:rsid w:val="00DC6F91"/>
    <w:rsid w:val="00DD0E9D"/>
    <w:rsid w:val="00DD1A70"/>
    <w:rsid w:val="00DD56BC"/>
    <w:rsid w:val="00DD6018"/>
    <w:rsid w:val="00DD6DCB"/>
    <w:rsid w:val="00DD7A6F"/>
    <w:rsid w:val="00DD7D94"/>
    <w:rsid w:val="00DD7DC1"/>
    <w:rsid w:val="00DE06CA"/>
    <w:rsid w:val="00DE1CB6"/>
    <w:rsid w:val="00DE2984"/>
    <w:rsid w:val="00DE302A"/>
    <w:rsid w:val="00DE3810"/>
    <w:rsid w:val="00DE381C"/>
    <w:rsid w:val="00DE3AE8"/>
    <w:rsid w:val="00DE3D8F"/>
    <w:rsid w:val="00DE5627"/>
    <w:rsid w:val="00DE59B6"/>
    <w:rsid w:val="00DE5DF1"/>
    <w:rsid w:val="00DE6594"/>
    <w:rsid w:val="00DE751D"/>
    <w:rsid w:val="00DE770E"/>
    <w:rsid w:val="00DE7770"/>
    <w:rsid w:val="00DE7A72"/>
    <w:rsid w:val="00DF0CBC"/>
    <w:rsid w:val="00DF1894"/>
    <w:rsid w:val="00DF4B9D"/>
    <w:rsid w:val="00DF5EB6"/>
    <w:rsid w:val="00DF6375"/>
    <w:rsid w:val="00DF63CA"/>
    <w:rsid w:val="00DF6974"/>
    <w:rsid w:val="00DF6BC1"/>
    <w:rsid w:val="00DF6CFA"/>
    <w:rsid w:val="00DF756E"/>
    <w:rsid w:val="00E007FC"/>
    <w:rsid w:val="00E0318E"/>
    <w:rsid w:val="00E03226"/>
    <w:rsid w:val="00E045C0"/>
    <w:rsid w:val="00E04C67"/>
    <w:rsid w:val="00E04EC0"/>
    <w:rsid w:val="00E054D2"/>
    <w:rsid w:val="00E05C29"/>
    <w:rsid w:val="00E06362"/>
    <w:rsid w:val="00E06B26"/>
    <w:rsid w:val="00E06F2C"/>
    <w:rsid w:val="00E0732B"/>
    <w:rsid w:val="00E0789E"/>
    <w:rsid w:val="00E07B25"/>
    <w:rsid w:val="00E10FBD"/>
    <w:rsid w:val="00E11C2A"/>
    <w:rsid w:val="00E120B9"/>
    <w:rsid w:val="00E12C98"/>
    <w:rsid w:val="00E139D3"/>
    <w:rsid w:val="00E140D4"/>
    <w:rsid w:val="00E14900"/>
    <w:rsid w:val="00E156C4"/>
    <w:rsid w:val="00E15A0F"/>
    <w:rsid w:val="00E15FF5"/>
    <w:rsid w:val="00E174D6"/>
    <w:rsid w:val="00E20B3C"/>
    <w:rsid w:val="00E21F43"/>
    <w:rsid w:val="00E23301"/>
    <w:rsid w:val="00E2368D"/>
    <w:rsid w:val="00E24F2E"/>
    <w:rsid w:val="00E25AC9"/>
    <w:rsid w:val="00E26B31"/>
    <w:rsid w:val="00E3312E"/>
    <w:rsid w:val="00E33D3E"/>
    <w:rsid w:val="00E34689"/>
    <w:rsid w:val="00E34F23"/>
    <w:rsid w:val="00E350BD"/>
    <w:rsid w:val="00E36525"/>
    <w:rsid w:val="00E36584"/>
    <w:rsid w:val="00E401B0"/>
    <w:rsid w:val="00E40D6C"/>
    <w:rsid w:val="00E4113D"/>
    <w:rsid w:val="00E41299"/>
    <w:rsid w:val="00E41D79"/>
    <w:rsid w:val="00E42057"/>
    <w:rsid w:val="00E42744"/>
    <w:rsid w:val="00E42D35"/>
    <w:rsid w:val="00E42D9C"/>
    <w:rsid w:val="00E434B8"/>
    <w:rsid w:val="00E43DD5"/>
    <w:rsid w:val="00E443C3"/>
    <w:rsid w:val="00E456B1"/>
    <w:rsid w:val="00E468B2"/>
    <w:rsid w:val="00E47615"/>
    <w:rsid w:val="00E479E1"/>
    <w:rsid w:val="00E501AA"/>
    <w:rsid w:val="00E50CEA"/>
    <w:rsid w:val="00E54C8E"/>
    <w:rsid w:val="00E54D3B"/>
    <w:rsid w:val="00E554C2"/>
    <w:rsid w:val="00E55AC5"/>
    <w:rsid w:val="00E5603C"/>
    <w:rsid w:val="00E565BE"/>
    <w:rsid w:val="00E570D0"/>
    <w:rsid w:val="00E577EE"/>
    <w:rsid w:val="00E6010B"/>
    <w:rsid w:val="00E60113"/>
    <w:rsid w:val="00E6076D"/>
    <w:rsid w:val="00E609D6"/>
    <w:rsid w:val="00E6218F"/>
    <w:rsid w:val="00E63264"/>
    <w:rsid w:val="00E64690"/>
    <w:rsid w:val="00E6494D"/>
    <w:rsid w:val="00E679CB"/>
    <w:rsid w:val="00E7145A"/>
    <w:rsid w:val="00E714EE"/>
    <w:rsid w:val="00E72009"/>
    <w:rsid w:val="00E727E0"/>
    <w:rsid w:val="00E749B1"/>
    <w:rsid w:val="00E75EA0"/>
    <w:rsid w:val="00E761A3"/>
    <w:rsid w:val="00E773F5"/>
    <w:rsid w:val="00E77950"/>
    <w:rsid w:val="00E77B40"/>
    <w:rsid w:val="00E77DCF"/>
    <w:rsid w:val="00E816CC"/>
    <w:rsid w:val="00E81955"/>
    <w:rsid w:val="00E83D1F"/>
    <w:rsid w:val="00E8476A"/>
    <w:rsid w:val="00E85B20"/>
    <w:rsid w:val="00E86D9A"/>
    <w:rsid w:val="00E870DB"/>
    <w:rsid w:val="00E87447"/>
    <w:rsid w:val="00E87AEB"/>
    <w:rsid w:val="00E902C6"/>
    <w:rsid w:val="00E90903"/>
    <w:rsid w:val="00E90D38"/>
    <w:rsid w:val="00E914FC"/>
    <w:rsid w:val="00E94483"/>
    <w:rsid w:val="00E94828"/>
    <w:rsid w:val="00E94F15"/>
    <w:rsid w:val="00E9524C"/>
    <w:rsid w:val="00E95753"/>
    <w:rsid w:val="00E9586D"/>
    <w:rsid w:val="00E962BA"/>
    <w:rsid w:val="00E9641E"/>
    <w:rsid w:val="00E96A7A"/>
    <w:rsid w:val="00EA01C5"/>
    <w:rsid w:val="00EA2979"/>
    <w:rsid w:val="00EA41DF"/>
    <w:rsid w:val="00EA712A"/>
    <w:rsid w:val="00EA78B0"/>
    <w:rsid w:val="00EB097D"/>
    <w:rsid w:val="00EB12C4"/>
    <w:rsid w:val="00EB4463"/>
    <w:rsid w:val="00EB56FF"/>
    <w:rsid w:val="00EB5D87"/>
    <w:rsid w:val="00EB6ACB"/>
    <w:rsid w:val="00EB71F2"/>
    <w:rsid w:val="00EC01BD"/>
    <w:rsid w:val="00EC113C"/>
    <w:rsid w:val="00EC2812"/>
    <w:rsid w:val="00EC29D4"/>
    <w:rsid w:val="00EC4270"/>
    <w:rsid w:val="00EC431F"/>
    <w:rsid w:val="00EC4D11"/>
    <w:rsid w:val="00EC4E65"/>
    <w:rsid w:val="00EC60CF"/>
    <w:rsid w:val="00EC66FB"/>
    <w:rsid w:val="00EC6830"/>
    <w:rsid w:val="00ED09E1"/>
    <w:rsid w:val="00ED149E"/>
    <w:rsid w:val="00ED2174"/>
    <w:rsid w:val="00ED30F0"/>
    <w:rsid w:val="00ED402B"/>
    <w:rsid w:val="00ED4AED"/>
    <w:rsid w:val="00ED5F8B"/>
    <w:rsid w:val="00ED6D73"/>
    <w:rsid w:val="00ED7170"/>
    <w:rsid w:val="00ED7644"/>
    <w:rsid w:val="00ED7926"/>
    <w:rsid w:val="00ED7A15"/>
    <w:rsid w:val="00ED7C09"/>
    <w:rsid w:val="00ED7DC2"/>
    <w:rsid w:val="00EE05DB"/>
    <w:rsid w:val="00EE232B"/>
    <w:rsid w:val="00EE25D8"/>
    <w:rsid w:val="00EE2A92"/>
    <w:rsid w:val="00EE4019"/>
    <w:rsid w:val="00EE4F86"/>
    <w:rsid w:val="00EE5614"/>
    <w:rsid w:val="00EE5763"/>
    <w:rsid w:val="00EE5A50"/>
    <w:rsid w:val="00EE6C0C"/>
    <w:rsid w:val="00EE7438"/>
    <w:rsid w:val="00EE77CD"/>
    <w:rsid w:val="00EF0E0F"/>
    <w:rsid w:val="00EF1256"/>
    <w:rsid w:val="00EF1567"/>
    <w:rsid w:val="00EF229B"/>
    <w:rsid w:val="00EF2577"/>
    <w:rsid w:val="00EF322A"/>
    <w:rsid w:val="00EF3357"/>
    <w:rsid w:val="00EF3B26"/>
    <w:rsid w:val="00EF3B8C"/>
    <w:rsid w:val="00EF3EDF"/>
    <w:rsid w:val="00EF4396"/>
    <w:rsid w:val="00EF4B33"/>
    <w:rsid w:val="00EF5CFA"/>
    <w:rsid w:val="00EF7193"/>
    <w:rsid w:val="00EF7B6B"/>
    <w:rsid w:val="00F03314"/>
    <w:rsid w:val="00F03A6E"/>
    <w:rsid w:val="00F048F0"/>
    <w:rsid w:val="00F059EC"/>
    <w:rsid w:val="00F06444"/>
    <w:rsid w:val="00F07056"/>
    <w:rsid w:val="00F071B2"/>
    <w:rsid w:val="00F07CEF"/>
    <w:rsid w:val="00F106F5"/>
    <w:rsid w:val="00F11594"/>
    <w:rsid w:val="00F115A3"/>
    <w:rsid w:val="00F11B29"/>
    <w:rsid w:val="00F12964"/>
    <w:rsid w:val="00F13F51"/>
    <w:rsid w:val="00F16BF9"/>
    <w:rsid w:val="00F16EDE"/>
    <w:rsid w:val="00F17CA9"/>
    <w:rsid w:val="00F17DB3"/>
    <w:rsid w:val="00F204B7"/>
    <w:rsid w:val="00F224C3"/>
    <w:rsid w:val="00F22ED2"/>
    <w:rsid w:val="00F24028"/>
    <w:rsid w:val="00F2692E"/>
    <w:rsid w:val="00F26ECD"/>
    <w:rsid w:val="00F2701C"/>
    <w:rsid w:val="00F27323"/>
    <w:rsid w:val="00F273E0"/>
    <w:rsid w:val="00F277A1"/>
    <w:rsid w:val="00F27A67"/>
    <w:rsid w:val="00F27F46"/>
    <w:rsid w:val="00F30685"/>
    <w:rsid w:val="00F3070D"/>
    <w:rsid w:val="00F313F0"/>
    <w:rsid w:val="00F3236E"/>
    <w:rsid w:val="00F33824"/>
    <w:rsid w:val="00F3398E"/>
    <w:rsid w:val="00F34DA5"/>
    <w:rsid w:val="00F34E0F"/>
    <w:rsid w:val="00F36122"/>
    <w:rsid w:val="00F373BB"/>
    <w:rsid w:val="00F40E99"/>
    <w:rsid w:val="00F4115E"/>
    <w:rsid w:val="00F43282"/>
    <w:rsid w:val="00F43C02"/>
    <w:rsid w:val="00F44F98"/>
    <w:rsid w:val="00F4589F"/>
    <w:rsid w:val="00F47B7E"/>
    <w:rsid w:val="00F5194C"/>
    <w:rsid w:val="00F51962"/>
    <w:rsid w:val="00F524BB"/>
    <w:rsid w:val="00F525F9"/>
    <w:rsid w:val="00F53811"/>
    <w:rsid w:val="00F53908"/>
    <w:rsid w:val="00F53F26"/>
    <w:rsid w:val="00F544BE"/>
    <w:rsid w:val="00F55F0B"/>
    <w:rsid w:val="00F564B6"/>
    <w:rsid w:val="00F5792E"/>
    <w:rsid w:val="00F616D2"/>
    <w:rsid w:val="00F62A8C"/>
    <w:rsid w:val="00F64094"/>
    <w:rsid w:val="00F64B3F"/>
    <w:rsid w:val="00F64BBE"/>
    <w:rsid w:val="00F64D34"/>
    <w:rsid w:val="00F65509"/>
    <w:rsid w:val="00F6770C"/>
    <w:rsid w:val="00F677EB"/>
    <w:rsid w:val="00F67E2E"/>
    <w:rsid w:val="00F7202E"/>
    <w:rsid w:val="00F72D1A"/>
    <w:rsid w:val="00F73E79"/>
    <w:rsid w:val="00F73ED2"/>
    <w:rsid w:val="00F74246"/>
    <w:rsid w:val="00F74740"/>
    <w:rsid w:val="00F748B5"/>
    <w:rsid w:val="00F76B30"/>
    <w:rsid w:val="00F81272"/>
    <w:rsid w:val="00F817E2"/>
    <w:rsid w:val="00F82859"/>
    <w:rsid w:val="00F82F2B"/>
    <w:rsid w:val="00F8334E"/>
    <w:rsid w:val="00F835EA"/>
    <w:rsid w:val="00F841BC"/>
    <w:rsid w:val="00F84C06"/>
    <w:rsid w:val="00F851F9"/>
    <w:rsid w:val="00F872E1"/>
    <w:rsid w:val="00F87D9A"/>
    <w:rsid w:val="00F90541"/>
    <w:rsid w:val="00F9133F"/>
    <w:rsid w:val="00F91B90"/>
    <w:rsid w:val="00F9436F"/>
    <w:rsid w:val="00F94D63"/>
    <w:rsid w:val="00F94E4B"/>
    <w:rsid w:val="00F95F27"/>
    <w:rsid w:val="00F960B7"/>
    <w:rsid w:val="00F97BFA"/>
    <w:rsid w:val="00F97C82"/>
    <w:rsid w:val="00FA0187"/>
    <w:rsid w:val="00FA0AE1"/>
    <w:rsid w:val="00FA1967"/>
    <w:rsid w:val="00FA1D4A"/>
    <w:rsid w:val="00FA1FA3"/>
    <w:rsid w:val="00FA4E5A"/>
    <w:rsid w:val="00FA651E"/>
    <w:rsid w:val="00FA671F"/>
    <w:rsid w:val="00FA68F6"/>
    <w:rsid w:val="00FA75F4"/>
    <w:rsid w:val="00FA78C1"/>
    <w:rsid w:val="00FB0BFD"/>
    <w:rsid w:val="00FB0D20"/>
    <w:rsid w:val="00FB1527"/>
    <w:rsid w:val="00FB3347"/>
    <w:rsid w:val="00FB35F6"/>
    <w:rsid w:val="00FB436B"/>
    <w:rsid w:val="00FB4464"/>
    <w:rsid w:val="00FB7204"/>
    <w:rsid w:val="00FC01AE"/>
    <w:rsid w:val="00FC0E93"/>
    <w:rsid w:val="00FC181B"/>
    <w:rsid w:val="00FC3294"/>
    <w:rsid w:val="00FC4441"/>
    <w:rsid w:val="00FC57E2"/>
    <w:rsid w:val="00FC6457"/>
    <w:rsid w:val="00FC6880"/>
    <w:rsid w:val="00FD00A4"/>
    <w:rsid w:val="00FD0AC5"/>
    <w:rsid w:val="00FD20D7"/>
    <w:rsid w:val="00FD289F"/>
    <w:rsid w:val="00FD2E72"/>
    <w:rsid w:val="00FD3D49"/>
    <w:rsid w:val="00FD55C0"/>
    <w:rsid w:val="00FD5C1C"/>
    <w:rsid w:val="00FD6C0D"/>
    <w:rsid w:val="00FD72AD"/>
    <w:rsid w:val="00FD7773"/>
    <w:rsid w:val="00FE0223"/>
    <w:rsid w:val="00FE082C"/>
    <w:rsid w:val="00FE286F"/>
    <w:rsid w:val="00FE29EA"/>
    <w:rsid w:val="00FE3FD2"/>
    <w:rsid w:val="00FE545D"/>
    <w:rsid w:val="00FE6486"/>
    <w:rsid w:val="00FE69DF"/>
    <w:rsid w:val="00FE70FF"/>
    <w:rsid w:val="00FE72E7"/>
    <w:rsid w:val="00FF01CB"/>
    <w:rsid w:val="00FF0282"/>
    <w:rsid w:val="00FF054A"/>
    <w:rsid w:val="00FF1388"/>
    <w:rsid w:val="00FF18DB"/>
    <w:rsid w:val="00FF294B"/>
    <w:rsid w:val="00FF2A00"/>
    <w:rsid w:val="00FF370C"/>
    <w:rsid w:val="00FF3764"/>
    <w:rsid w:val="00FF3C0A"/>
    <w:rsid w:val="00FF3D5D"/>
    <w:rsid w:val="00FF4DAE"/>
    <w:rsid w:val="00FF5025"/>
    <w:rsid w:val="00FF50B0"/>
    <w:rsid w:val="00FF517F"/>
    <w:rsid w:val="00FF5F03"/>
    <w:rsid w:val="00FF6DB6"/>
    <w:rsid w:val="00FF7C31"/>
    <w:rsid w:val="00FF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E06D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E06D0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E06D0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5E06D0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E06D0"/>
    <w:pPr>
      <w:keepNext/>
      <w:tabs>
        <w:tab w:val="left" w:pos="284"/>
      </w:tabs>
      <w:ind w:left="284" w:hanging="284"/>
      <w:jc w:val="center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E06D0"/>
    <w:pPr>
      <w:keepNext/>
      <w:overflowPunct w:val="0"/>
      <w:autoSpaceDE w:val="0"/>
      <w:autoSpaceDN w:val="0"/>
      <w:adjustRightInd w:val="0"/>
      <w:spacing w:after="120"/>
      <w:jc w:val="right"/>
      <w:textAlignment w:val="baseline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E06D0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E06D0"/>
    <w:pPr>
      <w:keepNext/>
      <w:tabs>
        <w:tab w:val="left" w:pos="284"/>
      </w:tabs>
      <w:jc w:val="center"/>
      <w:outlineLvl w:val="6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E06D0"/>
    <w:pPr>
      <w:keepNext/>
      <w:jc w:val="both"/>
      <w:outlineLvl w:val="7"/>
    </w:pPr>
    <w:rPr>
      <w:b/>
      <w:bCs/>
      <w:color w:val="FF0000"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E06D0"/>
    <w:pPr>
      <w:keepNext/>
      <w:ind w:left="709"/>
      <w:jc w:val="right"/>
      <w:outlineLvl w:val="8"/>
    </w:pPr>
    <w:rPr>
      <w:color w:val="000000"/>
      <w:sz w:val="28"/>
      <w:szCs w:val="28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7778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778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7778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7778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7778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77782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7778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7778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77782"/>
    <w:rPr>
      <w:rFonts w:ascii="Cambria" w:hAnsi="Cambria" w:cs="Cambria"/>
    </w:rPr>
  </w:style>
  <w:style w:type="paragraph" w:styleId="Footer">
    <w:name w:val="footer"/>
    <w:basedOn w:val="Normal"/>
    <w:link w:val="FooterChar"/>
    <w:uiPriority w:val="99"/>
    <w:rsid w:val="005E06D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2C9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E06D0"/>
  </w:style>
  <w:style w:type="paragraph" w:styleId="Header">
    <w:name w:val="header"/>
    <w:basedOn w:val="Normal"/>
    <w:link w:val="HeaderChar"/>
    <w:uiPriority w:val="99"/>
    <w:rsid w:val="005E06D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1278C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E06D0"/>
    <w:pPr>
      <w:outlineLvl w:val="0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51EBC"/>
    <w:rPr>
      <w:sz w:val="22"/>
      <w:szCs w:val="22"/>
    </w:rPr>
  </w:style>
  <w:style w:type="paragraph" w:styleId="BodyText3">
    <w:name w:val="Body Text 3"/>
    <w:basedOn w:val="Normal"/>
    <w:link w:val="BodyText3Char"/>
    <w:uiPriority w:val="99"/>
    <w:rsid w:val="005E06D0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77782"/>
    <w:rPr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5E06D0"/>
    <w:pPr>
      <w:overflowPunct w:val="0"/>
      <w:autoSpaceDE w:val="0"/>
      <w:autoSpaceDN w:val="0"/>
      <w:adjustRightInd w:val="0"/>
      <w:ind w:firstLine="709"/>
      <w:jc w:val="both"/>
      <w:textAlignment w:val="baseline"/>
      <w:outlineLvl w:val="0"/>
    </w:pPr>
    <w:rPr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77782"/>
    <w:rPr>
      <w:sz w:val="24"/>
      <w:szCs w:val="24"/>
    </w:rPr>
  </w:style>
  <w:style w:type="paragraph" w:customStyle="1" w:styleId="FR2">
    <w:name w:val="FR2"/>
    <w:uiPriority w:val="99"/>
    <w:rsid w:val="005E06D0"/>
    <w:pPr>
      <w:widowControl w:val="0"/>
      <w:ind w:left="40"/>
      <w:jc w:val="center"/>
    </w:pPr>
    <w:rPr>
      <w:rFonts w:ascii="Courier New" w:hAnsi="Courier New" w:cs="Courier New"/>
      <w:sz w:val="18"/>
      <w:szCs w:val="18"/>
    </w:rPr>
  </w:style>
  <w:style w:type="paragraph" w:customStyle="1" w:styleId="FR1">
    <w:name w:val="FR1"/>
    <w:uiPriority w:val="99"/>
    <w:rsid w:val="005E06D0"/>
    <w:pPr>
      <w:widowControl w:val="0"/>
      <w:ind w:left="3600"/>
    </w:pPr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E06D0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7782"/>
    <w:rPr>
      <w:sz w:val="2"/>
      <w:szCs w:val="2"/>
    </w:rPr>
  </w:style>
  <w:style w:type="paragraph" w:styleId="BlockText">
    <w:name w:val="Block Text"/>
    <w:basedOn w:val="Normal"/>
    <w:uiPriority w:val="99"/>
    <w:rsid w:val="005E06D0"/>
    <w:pPr>
      <w:widowControl w:val="0"/>
      <w:spacing w:line="520" w:lineRule="auto"/>
      <w:ind w:left="80" w:right="7800"/>
    </w:pPr>
    <w:rPr>
      <w:sz w:val="22"/>
      <w:szCs w:val="22"/>
    </w:rPr>
  </w:style>
  <w:style w:type="paragraph" w:styleId="TOC1">
    <w:name w:val="toc 1"/>
    <w:basedOn w:val="Normal"/>
    <w:next w:val="Normal"/>
    <w:autoRedefine/>
    <w:uiPriority w:val="99"/>
    <w:semiHidden/>
    <w:rsid w:val="00942D4B"/>
    <w:pPr>
      <w:tabs>
        <w:tab w:val="left" w:pos="1100"/>
        <w:tab w:val="right" w:leader="dot" w:pos="9923"/>
      </w:tabs>
      <w:overflowPunct w:val="0"/>
      <w:autoSpaceDE w:val="0"/>
      <w:autoSpaceDN w:val="0"/>
      <w:adjustRightInd w:val="0"/>
      <w:ind w:left="567" w:right="453" w:hanging="425"/>
      <w:jc w:val="both"/>
      <w:textAlignment w:val="baseline"/>
    </w:pPr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E06D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77782"/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5E06D0"/>
    <w:rPr>
      <w:color w:val="FF0000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77782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E06D0"/>
    <w:pPr>
      <w:ind w:firstLine="709"/>
      <w:jc w:val="both"/>
    </w:pPr>
    <w:rPr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77782"/>
    <w:rPr>
      <w:sz w:val="24"/>
      <w:szCs w:val="24"/>
    </w:rPr>
  </w:style>
  <w:style w:type="table" w:styleId="TableGrid">
    <w:name w:val="Table Grid"/>
    <w:basedOn w:val="TableNormal"/>
    <w:uiPriority w:val="99"/>
    <w:rsid w:val="005C061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99"/>
    <w:qFormat/>
    <w:rsid w:val="00B91D95"/>
    <w:pPr>
      <w:keepLines/>
      <w:overflowPunct/>
      <w:autoSpaceDE/>
      <w:autoSpaceDN/>
      <w:adjustRightInd/>
      <w:spacing w:before="480" w:after="0" w:line="276" w:lineRule="auto"/>
      <w:textAlignment w:val="auto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TOC3">
    <w:name w:val="toc 3"/>
    <w:basedOn w:val="Normal"/>
    <w:next w:val="Normal"/>
    <w:autoRedefine/>
    <w:uiPriority w:val="99"/>
    <w:semiHidden/>
    <w:rsid w:val="00B91D95"/>
    <w:pPr>
      <w:ind w:left="480"/>
    </w:pPr>
  </w:style>
  <w:style w:type="character" w:styleId="Hyperlink">
    <w:name w:val="Hyperlink"/>
    <w:basedOn w:val="DefaultParagraphFont"/>
    <w:uiPriority w:val="99"/>
    <w:rsid w:val="00B91D9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E12C98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12C98"/>
    <w:rPr>
      <w:rFonts w:ascii="Cambria" w:hAnsi="Cambria" w:cs="Cambria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05720F"/>
    <w:pPr>
      <w:tabs>
        <w:tab w:val="left" w:pos="709"/>
        <w:tab w:val="right" w:leader="dot" w:pos="9923"/>
      </w:tabs>
      <w:ind w:left="240" w:right="453" w:hanging="98"/>
    </w:pPr>
  </w:style>
  <w:style w:type="character" w:customStyle="1" w:styleId="grame">
    <w:name w:val="grame"/>
    <w:basedOn w:val="DefaultParagraphFont"/>
    <w:uiPriority w:val="99"/>
    <w:rsid w:val="00132813"/>
  </w:style>
  <w:style w:type="paragraph" w:styleId="CommentText">
    <w:name w:val="annotation text"/>
    <w:basedOn w:val="Normal"/>
    <w:link w:val="CommentTextChar"/>
    <w:uiPriority w:val="99"/>
    <w:semiHidden/>
    <w:rsid w:val="009A74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A7486"/>
  </w:style>
  <w:style w:type="character" w:customStyle="1" w:styleId="FontStyle11">
    <w:name w:val="Font Style11"/>
    <w:uiPriority w:val="99"/>
    <w:rsid w:val="00D30C1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"/>
    <w:uiPriority w:val="99"/>
    <w:rsid w:val="00AE7A8B"/>
    <w:pPr>
      <w:widowControl w:val="0"/>
      <w:autoSpaceDE w:val="0"/>
      <w:autoSpaceDN w:val="0"/>
      <w:adjustRightInd w:val="0"/>
      <w:spacing w:line="302" w:lineRule="exact"/>
      <w:ind w:firstLine="715"/>
      <w:jc w:val="both"/>
    </w:pPr>
  </w:style>
  <w:style w:type="paragraph" w:styleId="EndnoteText">
    <w:name w:val="endnote text"/>
    <w:basedOn w:val="Normal"/>
    <w:link w:val="EndnoteTextChar"/>
    <w:uiPriority w:val="99"/>
    <w:semiHidden/>
    <w:rsid w:val="0049179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9179C"/>
  </w:style>
  <w:style w:type="character" w:styleId="EndnoteReference">
    <w:name w:val="endnote reference"/>
    <w:basedOn w:val="DefaultParagraphFont"/>
    <w:uiPriority w:val="99"/>
    <w:semiHidden/>
    <w:rsid w:val="0049179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49179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9179C"/>
  </w:style>
  <w:style w:type="character" w:styleId="FootnoteReference">
    <w:name w:val="footnote reference"/>
    <w:basedOn w:val="DefaultParagraphFont"/>
    <w:uiPriority w:val="99"/>
    <w:semiHidden/>
    <w:rsid w:val="0049179C"/>
    <w:rPr>
      <w:vertAlign w:val="superscript"/>
    </w:rPr>
  </w:style>
  <w:style w:type="paragraph" w:styleId="ListParagraph">
    <w:name w:val="List Paragraph"/>
    <w:basedOn w:val="Normal"/>
    <w:uiPriority w:val="99"/>
    <w:qFormat/>
    <w:rsid w:val="00825F6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semiHidden/>
    <w:rsid w:val="00B61B3F"/>
    <w:pPr>
      <w:spacing w:before="100" w:beforeAutospacing="1" w:after="100" w:afterAutospacing="1"/>
    </w:pPr>
  </w:style>
  <w:style w:type="paragraph" w:customStyle="1" w:styleId="a">
    <w:name w:val="Знак Знак Знак Знак"/>
    <w:basedOn w:val="Normal"/>
    <w:uiPriority w:val="99"/>
    <w:rsid w:val="00765B2A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Заголовок №2_"/>
    <w:basedOn w:val="DefaultParagraphFont"/>
    <w:link w:val="21"/>
    <w:uiPriority w:val="99"/>
    <w:locked/>
    <w:rsid w:val="006E2276"/>
    <w:rPr>
      <w:spacing w:val="1"/>
      <w:sz w:val="25"/>
      <w:szCs w:val="25"/>
    </w:rPr>
  </w:style>
  <w:style w:type="character" w:customStyle="1" w:styleId="20">
    <w:name w:val="Заголовок №2"/>
    <w:basedOn w:val="2"/>
    <w:uiPriority w:val="99"/>
    <w:rsid w:val="006E2276"/>
    <w:rPr>
      <w:u w:val="single"/>
    </w:rPr>
  </w:style>
  <w:style w:type="paragraph" w:customStyle="1" w:styleId="21">
    <w:name w:val="Заголовок №21"/>
    <w:basedOn w:val="Normal"/>
    <w:link w:val="2"/>
    <w:uiPriority w:val="99"/>
    <w:rsid w:val="006E2276"/>
    <w:pPr>
      <w:widowControl w:val="0"/>
      <w:shd w:val="clear" w:color="auto" w:fill="FFFFFF"/>
      <w:spacing w:before="60" w:line="331" w:lineRule="exact"/>
      <w:ind w:hanging="900"/>
      <w:outlineLvl w:val="1"/>
    </w:pPr>
    <w:rPr>
      <w:noProof/>
      <w:spacing w:val="1"/>
      <w:sz w:val="25"/>
      <w:szCs w:val="25"/>
    </w:rPr>
  </w:style>
  <w:style w:type="character" w:customStyle="1" w:styleId="a0">
    <w:name w:val="Основной текст_"/>
    <w:basedOn w:val="DefaultParagraphFont"/>
    <w:uiPriority w:val="99"/>
    <w:rsid w:val="006E2276"/>
    <w:rPr>
      <w:rFonts w:ascii="Times New Roman" w:hAnsi="Times New Roman" w:cs="Times New Roman"/>
      <w:spacing w:val="3"/>
      <w:sz w:val="19"/>
      <w:szCs w:val="19"/>
      <w:u w:val="none"/>
    </w:rPr>
  </w:style>
  <w:style w:type="character" w:customStyle="1" w:styleId="22">
    <w:name w:val="Основной текст (2)_"/>
    <w:basedOn w:val="DefaultParagraphFont"/>
    <w:link w:val="210"/>
    <w:uiPriority w:val="99"/>
    <w:locked/>
    <w:rsid w:val="006E2276"/>
    <w:rPr>
      <w:i/>
      <w:iCs/>
      <w:spacing w:val="3"/>
      <w:sz w:val="21"/>
      <w:szCs w:val="21"/>
    </w:rPr>
  </w:style>
  <w:style w:type="character" w:customStyle="1" w:styleId="23">
    <w:name w:val="Основной текст (2) + Не курсив"/>
    <w:aliases w:val="Интервал 0 pt"/>
    <w:basedOn w:val="22"/>
    <w:uiPriority w:val="99"/>
    <w:rsid w:val="006E2276"/>
    <w:rPr>
      <w:spacing w:val="2"/>
    </w:rPr>
  </w:style>
  <w:style w:type="character" w:customStyle="1" w:styleId="211">
    <w:name w:val="Основной текст (2) + Не курсив1"/>
    <w:aliases w:val="Интервал 0 pt9"/>
    <w:basedOn w:val="22"/>
    <w:uiPriority w:val="99"/>
    <w:rsid w:val="006E2276"/>
    <w:rPr>
      <w:spacing w:val="2"/>
      <w:u w:val="single"/>
    </w:rPr>
  </w:style>
  <w:style w:type="character" w:customStyle="1" w:styleId="24">
    <w:name w:val="Основной текст (2)"/>
    <w:basedOn w:val="22"/>
    <w:uiPriority w:val="99"/>
    <w:rsid w:val="006E2276"/>
    <w:rPr>
      <w:u w:val="single"/>
    </w:rPr>
  </w:style>
  <w:style w:type="paragraph" w:customStyle="1" w:styleId="210">
    <w:name w:val="Основной текст (2)1"/>
    <w:basedOn w:val="Normal"/>
    <w:link w:val="22"/>
    <w:uiPriority w:val="99"/>
    <w:rsid w:val="006E2276"/>
    <w:pPr>
      <w:widowControl w:val="0"/>
      <w:shd w:val="clear" w:color="auto" w:fill="FFFFFF"/>
      <w:spacing w:before="360" w:after="360" w:line="274" w:lineRule="exact"/>
      <w:jc w:val="both"/>
    </w:pPr>
    <w:rPr>
      <w:i/>
      <w:iCs/>
      <w:noProof/>
      <w:spacing w:val="3"/>
      <w:sz w:val="21"/>
      <w:szCs w:val="21"/>
    </w:rPr>
  </w:style>
  <w:style w:type="character" w:customStyle="1" w:styleId="10">
    <w:name w:val="Основной текст + 10"/>
    <w:aliases w:val="5 pt,Интервал 0 pt8"/>
    <w:basedOn w:val="a0"/>
    <w:uiPriority w:val="99"/>
    <w:rsid w:val="00404A75"/>
    <w:rPr>
      <w:spacing w:val="2"/>
      <w:sz w:val="21"/>
      <w:szCs w:val="21"/>
    </w:rPr>
  </w:style>
  <w:style w:type="character" w:customStyle="1" w:styleId="13pt">
    <w:name w:val="Основной текст + 13 pt"/>
    <w:aliases w:val="Интервал 0 pt7"/>
    <w:basedOn w:val="a0"/>
    <w:uiPriority w:val="99"/>
    <w:rsid w:val="00404A75"/>
    <w:rPr>
      <w:spacing w:val="1"/>
      <w:sz w:val="26"/>
      <w:szCs w:val="26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9A3485"/>
    <w:rPr>
      <w:spacing w:val="1"/>
      <w:sz w:val="25"/>
      <w:szCs w:val="25"/>
    </w:rPr>
  </w:style>
  <w:style w:type="paragraph" w:customStyle="1" w:styleId="40">
    <w:name w:val="Основной текст (4)"/>
    <w:basedOn w:val="Normal"/>
    <w:link w:val="4"/>
    <w:uiPriority w:val="99"/>
    <w:rsid w:val="009A3485"/>
    <w:pPr>
      <w:widowControl w:val="0"/>
      <w:shd w:val="clear" w:color="auto" w:fill="FFFFFF"/>
      <w:spacing w:line="682" w:lineRule="exact"/>
    </w:pPr>
    <w:rPr>
      <w:noProof/>
      <w:spacing w:val="1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55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250</TotalTime>
  <Pages>5</Pages>
  <Words>1691</Words>
  <Characters>9639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Admin</dc:creator>
  <cp:keywords/>
  <dc:description/>
  <cp:lastModifiedBy>Лысенко</cp:lastModifiedBy>
  <cp:revision>7</cp:revision>
  <cp:lastPrinted>2013-10-21T03:14:00Z</cp:lastPrinted>
  <dcterms:created xsi:type="dcterms:W3CDTF">2013-10-10T02:27:00Z</dcterms:created>
  <dcterms:modified xsi:type="dcterms:W3CDTF">2013-11-05T06:45:00Z</dcterms:modified>
</cp:coreProperties>
</file>