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1" w:type="dxa"/>
        <w:jc w:val="center"/>
        <w:tblLook w:val="01E0"/>
      </w:tblPr>
      <w:tblGrid>
        <w:gridCol w:w="5164"/>
        <w:gridCol w:w="5087"/>
      </w:tblGrid>
      <w:tr w:rsidR="00C51077" w:rsidRPr="00C76DD3">
        <w:trPr>
          <w:jc w:val="center"/>
        </w:trPr>
        <w:tc>
          <w:tcPr>
            <w:tcW w:w="5164" w:type="dxa"/>
          </w:tcPr>
          <w:p w:rsidR="00C51077" w:rsidRPr="003E63E1" w:rsidRDefault="00C51077" w:rsidP="00FD445B">
            <w:pPr>
              <w:rPr>
                <w:b/>
                <w:bCs/>
                <w:snapToGrid w:val="0"/>
              </w:rPr>
            </w:pPr>
            <w:r w:rsidRPr="003E63E1">
              <w:rPr>
                <w:b/>
                <w:bCs/>
                <w:snapToGrid w:val="0"/>
              </w:rPr>
              <w:t>Лицензиар:</w:t>
            </w:r>
          </w:p>
          <w:p w:rsidR="00C51077" w:rsidRPr="003E63E1" w:rsidRDefault="00C51077" w:rsidP="00FD445B">
            <w:pPr>
              <w:rPr>
                <w:snapToGrid w:val="0"/>
              </w:rPr>
            </w:pPr>
            <w:r w:rsidRPr="003E63E1">
              <w:rPr>
                <w:snapToGrid w:val="0"/>
              </w:rPr>
              <w:t xml:space="preserve"> </w:t>
            </w:r>
          </w:p>
        </w:tc>
        <w:tc>
          <w:tcPr>
            <w:tcW w:w="5087" w:type="dxa"/>
          </w:tcPr>
          <w:p w:rsidR="00C51077" w:rsidRPr="003E63E1" w:rsidRDefault="00C51077" w:rsidP="00FD445B">
            <w:pPr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Л</w:t>
            </w:r>
            <w:r w:rsidRPr="003E63E1">
              <w:rPr>
                <w:b/>
                <w:bCs/>
                <w:snapToGrid w:val="0"/>
              </w:rPr>
              <w:t>ицензиа</w:t>
            </w:r>
            <w:r>
              <w:rPr>
                <w:b/>
                <w:bCs/>
                <w:snapToGrid w:val="0"/>
              </w:rPr>
              <w:t>т</w:t>
            </w:r>
            <w:r w:rsidRPr="003E63E1">
              <w:rPr>
                <w:b/>
                <w:bCs/>
                <w:snapToGrid w:val="0"/>
              </w:rPr>
              <w:t>:</w:t>
            </w:r>
          </w:p>
          <w:p w:rsidR="00C51077" w:rsidRDefault="00C51077" w:rsidP="00A17EF3">
            <w:pPr>
              <w:rPr>
                <w:b/>
                <w:bCs/>
              </w:rPr>
            </w:pPr>
            <w:r w:rsidRPr="00AE1FFE">
              <w:rPr>
                <w:b/>
                <w:bCs/>
              </w:rPr>
              <w:t>ФГУП «СНПО «Элерон»</w:t>
            </w:r>
          </w:p>
          <w:p w:rsidR="00C51077" w:rsidRPr="00572744" w:rsidRDefault="00C51077" w:rsidP="00E668C6">
            <w:pPr>
              <w:rPr>
                <w:snapToGrid w:val="0"/>
              </w:rPr>
            </w:pPr>
            <w:r>
              <w:t xml:space="preserve">Юридический адрес: </w:t>
            </w:r>
            <w:r w:rsidRPr="00572744">
              <w:rPr>
                <w:snapToGrid w:val="0"/>
              </w:rPr>
              <w:t>115563, г. Москва, ул. Генерала Белова, дом 14</w:t>
            </w:r>
          </w:p>
          <w:p w:rsidR="00C51077" w:rsidRPr="00572744" w:rsidRDefault="00C51077" w:rsidP="00E668C6">
            <w:pPr>
              <w:rPr>
                <w:snapToGrid w:val="0"/>
              </w:rPr>
            </w:pPr>
            <w:r w:rsidRPr="00572744">
              <w:rPr>
                <w:snapToGrid w:val="0"/>
              </w:rPr>
              <w:t>ИНН: 7724076060 КПП: 772401001</w:t>
            </w:r>
          </w:p>
          <w:p w:rsidR="00C51077" w:rsidRDefault="00C51077" w:rsidP="00782700">
            <w:pPr>
              <w:pStyle w:val="BodyText"/>
              <w:tabs>
                <w:tab w:val="left" w:pos="540"/>
              </w:tabs>
              <w:jc w:val="left"/>
              <w:rPr>
                <w:snapToGrid w:val="0"/>
                <w:lang w:val="ru-RU"/>
              </w:rPr>
            </w:pPr>
          </w:p>
          <w:p w:rsidR="00C51077" w:rsidRPr="00782700" w:rsidRDefault="00C51077" w:rsidP="00782700">
            <w:pPr>
              <w:pStyle w:val="BodyText"/>
              <w:tabs>
                <w:tab w:val="left" w:pos="540"/>
              </w:tabs>
              <w:jc w:val="left"/>
              <w:rPr>
                <w:snapToGrid w:val="0"/>
                <w:lang w:val="ru-RU"/>
              </w:rPr>
            </w:pPr>
          </w:p>
        </w:tc>
      </w:tr>
    </w:tbl>
    <w:p w:rsidR="00C51077" w:rsidRPr="00FE627A" w:rsidRDefault="00C51077" w:rsidP="00FD445B">
      <w:pPr>
        <w:jc w:val="center"/>
        <w:rPr>
          <w:b/>
          <w:bCs/>
        </w:rPr>
      </w:pPr>
      <w:r w:rsidRPr="00FE627A">
        <w:rPr>
          <w:b/>
          <w:bCs/>
        </w:rPr>
        <w:t xml:space="preserve">Акт </w:t>
      </w:r>
      <w:r>
        <w:rPr>
          <w:b/>
          <w:bCs/>
        </w:rPr>
        <w:t>передачи неисключительных прав</w:t>
      </w:r>
    </w:p>
    <w:p w:rsidR="00C51077" w:rsidRPr="00E92214" w:rsidRDefault="00C51077" w:rsidP="00E668C6">
      <w:pPr>
        <w:jc w:val="center"/>
        <w:rPr>
          <w:b/>
          <w:bCs/>
        </w:rPr>
      </w:pPr>
      <w:r w:rsidRPr="00FE627A">
        <w:rPr>
          <w:b/>
          <w:bCs/>
        </w:rPr>
        <w:t xml:space="preserve">по </w:t>
      </w:r>
      <w:r>
        <w:rPr>
          <w:b/>
          <w:bCs/>
        </w:rPr>
        <w:t>Лицензионному договору №_______ от __.__.</w:t>
      </w:r>
      <w:r w:rsidRPr="00E668C6">
        <w:rPr>
          <w:b/>
          <w:bCs/>
        </w:rPr>
        <w:t>201</w:t>
      </w:r>
      <w:r>
        <w:rPr>
          <w:b/>
          <w:bCs/>
        </w:rPr>
        <w:t>5</w:t>
      </w:r>
      <w:r w:rsidRPr="00E668C6">
        <w:rPr>
          <w:b/>
          <w:bCs/>
        </w:rPr>
        <w:t>г.</w:t>
      </w:r>
      <w:r>
        <w:t xml:space="preserve"> </w:t>
      </w:r>
    </w:p>
    <w:p w:rsidR="00C51077" w:rsidRDefault="00C51077" w:rsidP="00DE3473">
      <w:pPr>
        <w:ind w:firstLine="540"/>
        <w:jc w:val="right"/>
      </w:pPr>
    </w:p>
    <w:p w:rsidR="00C51077" w:rsidRDefault="00C51077" w:rsidP="00332A6D">
      <w:pPr>
        <w:ind w:firstLine="540"/>
        <w:jc w:val="right"/>
      </w:pPr>
      <w:r>
        <w:t>«__» _________ 2015 г.</w:t>
      </w:r>
    </w:p>
    <w:p w:rsidR="00C51077" w:rsidRDefault="00C51077" w:rsidP="00FD445B"/>
    <w:p w:rsidR="00C51077" w:rsidRDefault="00C51077" w:rsidP="00FD445B">
      <w:pPr>
        <w:ind w:firstLine="540"/>
        <w:jc w:val="both"/>
      </w:pPr>
      <w:r>
        <w:t>Мы, нижеподписавшиеся, Лицензиар</w:t>
      </w:r>
      <w:r w:rsidRPr="006E3348">
        <w:t xml:space="preserve"> </w:t>
      </w:r>
      <w:r>
        <w:t xml:space="preserve">– </w:t>
      </w:r>
      <w:r>
        <w:rPr>
          <w:b/>
          <w:bCs/>
        </w:rPr>
        <w:t>_____________________</w:t>
      </w:r>
      <w:r>
        <w:t xml:space="preserve">, в лице __________________________, действующего на основании ____________, с одной стороны, и </w:t>
      </w:r>
    </w:p>
    <w:p w:rsidR="00C51077" w:rsidRDefault="00C51077" w:rsidP="00FD3160">
      <w:pPr>
        <w:ind w:firstLine="567"/>
        <w:jc w:val="both"/>
      </w:pPr>
      <w:r>
        <w:t xml:space="preserve">Лицензиат - </w:t>
      </w:r>
      <w:r w:rsidRPr="00AE1FFE">
        <w:rPr>
          <w:b/>
          <w:bCs/>
        </w:rPr>
        <w:t>ФГУП «СНПО «Элерон»</w:t>
      </w:r>
      <w:r w:rsidRPr="004578AB">
        <w:t>,</w:t>
      </w:r>
      <w:r>
        <w:t xml:space="preserve"> в лице </w:t>
      </w:r>
      <w:r w:rsidRPr="00AE1FFE">
        <w:t>Заместителя исполнительного директора-директор Департамента МТО</w:t>
      </w:r>
      <w:r>
        <w:t xml:space="preserve"> </w:t>
      </w:r>
      <w:r w:rsidRPr="00AE1FFE">
        <w:t>Шумкина Вячеслава Анатольевича</w:t>
      </w:r>
      <w:r>
        <w:t xml:space="preserve"> </w:t>
      </w:r>
      <w:r w:rsidRPr="00AE1FFE">
        <w:t>№ 770-юр/</w:t>
      </w:r>
      <w:r>
        <w:t>9</w:t>
      </w:r>
      <w:r w:rsidRPr="00AE1FFE">
        <w:t xml:space="preserve"> от </w:t>
      </w:r>
      <w:r>
        <w:t>12</w:t>
      </w:r>
      <w:r w:rsidRPr="00AE1FFE">
        <w:t>.0</w:t>
      </w:r>
      <w:r>
        <w:t>1</w:t>
      </w:r>
      <w:r w:rsidRPr="00AE1FFE">
        <w:t>.201</w:t>
      </w:r>
      <w:r>
        <w:t>5</w:t>
      </w:r>
      <w:r w:rsidRPr="00AE1FFE">
        <w:t xml:space="preserve"> г.</w:t>
      </w:r>
      <w:r w:rsidRPr="00817B8B">
        <w:t>, действующего на основании Устава</w:t>
      </w:r>
      <w:r w:rsidRPr="00534454">
        <w:rPr>
          <w:color w:val="000000"/>
        </w:rPr>
        <w:t>, с другой стороны</w:t>
      </w:r>
      <w:r>
        <w:t xml:space="preserve"> составили настоящий Акт о том, что Лицензиар передал, а Лицензиат принял неисключительные права на использование программного обеспечения «________________» по Лицензионному договору №_______________</w:t>
      </w:r>
      <w:r w:rsidRPr="00E668C6">
        <w:t xml:space="preserve"> от </w:t>
      </w:r>
      <w:r>
        <w:t>__</w:t>
      </w:r>
      <w:r w:rsidRPr="00E668C6">
        <w:t>.</w:t>
      </w:r>
      <w:r>
        <w:t>__</w:t>
      </w:r>
      <w:r w:rsidRPr="00E668C6">
        <w:t>.201</w:t>
      </w:r>
      <w:r>
        <w:t>5</w:t>
      </w:r>
      <w:r w:rsidRPr="00E668C6">
        <w:t>г</w:t>
      </w:r>
      <w:r>
        <w:t>. в составе:</w:t>
      </w:r>
    </w:p>
    <w:tbl>
      <w:tblPr>
        <w:tblW w:w="9553" w:type="dxa"/>
        <w:jc w:val="center"/>
        <w:tblLook w:val="0000"/>
      </w:tblPr>
      <w:tblGrid>
        <w:gridCol w:w="560"/>
        <w:gridCol w:w="4294"/>
        <w:gridCol w:w="675"/>
        <w:gridCol w:w="725"/>
        <w:gridCol w:w="1503"/>
        <w:gridCol w:w="1796"/>
      </w:tblGrid>
      <w:tr w:rsidR="00C51077">
        <w:trPr>
          <w:trHeight w:val="600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Default="00C51077" w:rsidP="00E668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42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Default="00C51077" w:rsidP="00E668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и техническая характеристика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Default="00C51077" w:rsidP="00E668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Ед. изм.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Default="00C51077" w:rsidP="00E668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Default="00C51077" w:rsidP="00E668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 ед., руб.</w:t>
            </w:r>
          </w:p>
        </w:tc>
        <w:tc>
          <w:tcPr>
            <w:tcW w:w="1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Default="00C51077" w:rsidP="00E668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Стоимость, руб.</w:t>
            </w:r>
          </w:p>
        </w:tc>
      </w:tr>
      <w:tr w:rsidR="00C51077" w:rsidRPr="00BA1F44">
        <w:trPr>
          <w:trHeight w:val="404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077" w:rsidRPr="00332A6D" w:rsidRDefault="00C51077" w:rsidP="00E668C6">
            <w:pPr>
              <w:jc w:val="center"/>
              <w:rPr>
                <w:sz w:val="22"/>
                <w:szCs w:val="22"/>
              </w:rPr>
            </w:pPr>
            <w:r w:rsidRPr="00332A6D"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/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>
            <w:pPr>
              <w:jc w:val="center"/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>
            <w:pPr>
              <w:jc w:val="center"/>
              <w:rPr>
                <w:color w:val="00000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>
            <w:pPr>
              <w:jc w:val="center"/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077" w:rsidRPr="00AE1FFE" w:rsidRDefault="00C51077" w:rsidP="00E668C6">
            <w:pPr>
              <w:jc w:val="center"/>
            </w:pPr>
          </w:p>
        </w:tc>
      </w:tr>
      <w:tr w:rsidR="00C51077" w:rsidRPr="00BA1F44">
        <w:trPr>
          <w:trHeight w:val="454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077" w:rsidRPr="00332A6D" w:rsidRDefault="00C51077" w:rsidP="00E668C6">
            <w:pPr>
              <w:jc w:val="center"/>
              <w:rPr>
                <w:sz w:val="22"/>
                <w:szCs w:val="22"/>
              </w:rPr>
            </w:pPr>
            <w:r w:rsidRPr="00332A6D"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/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>
            <w:pPr>
              <w:jc w:val="center"/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>
            <w:pPr>
              <w:jc w:val="center"/>
              <w:rPr>
                <w:color w:val="00000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AE1FFE" w:rsidRDefault="00C51077" w:rsidP="00E668C6">
            <w:pPr>
              <w:jc w:val="center"/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077" w:rsidRPr="00AE1FFE" w:rsidRDefault="00C51077" w:rsidP="00E668C6">
            <w:pPr>
              <w:jc w:val="center"/>
            </w:pPr>
          </w:p>
        </w:tc>
      </w:tr>
      <w:tr w:rsidR="00C51077" w:rsidRPr="00FB5627">
        <w:trPr>
          <w:trHeight w:val="181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1077" w:rsidRPr="0002794C" w:rsidRDefault="00C51077" w:rsidP="00E668C6">
            <w:pPr>
              <w:jc w:val="center"/>
            </w:pPr>
          </w:p>
        </w:tc>
        <w:tc>
          <w:tcPr>
            <w:tcW w:w="4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51077" w:rsidRPr="00B02801" w:rsidRDefault="00C51077" w:rsidP="00E668C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 ПО (НДС </w:t>
            </w:r>
            <w:r w:rsidRPr="00326A3F">
              <w:rPr>
                <w:b/>
                <w:bCs/>
                <w:sz w:val="22"/>
                <w:szCs w:val="22"/>
              </w:rPr>
              <w:t>не облагается)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02794C" w:rsidRDefault="00C51077" w:rsidP="00E668C6">
            <w:pPr>
              <w:jc w:val="center"/>
              <w:rPr>
                <w:color w:val="000000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51077" w:rsidRPr="0002794C" w:rsidRDefault="00C51077" w:rsidP="00E668C6">
            <w:pPr>
              <w:jc w:val="center"/>
              <w:rPr>
                <w:color w:val="000000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51077" w:rsidRDefault="00C51077" w:rsidP="00E668C6">
            <w:pPr>
              <w:jc w:val="center"/>
              <w:rPr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51077" w:rsidRDefault="00C51077" w:rsidP="00E668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C51077" w:rsidRDefault="00C51077" w:rsidP="00FD3160">
      <w:pPr>
        <w:ind w:firstLine="567"/>
        <w:jc w:val="both"/>
      </w:pPr>
    </w:p>
    <w:p w:rsidR="00C51077" w:rsidRDefault="00C51077" w:rsidP="00ED4E92">
      <w:pPr>
        <w:ind w:firstLine="540"/>
        <w:jc w:val="both"/>
      </w:pPr>
      <w:r>
        <w:t>Стороны претензий друг к другу не имеют.</w:t>
      </w:r>
    </w:p>
    <w:p w:rsidR="00C51077" w:rsidRDefault="00C51077" w:rsidP="00960C8B">
      <w:pPr>
        <w:ind w:firstLine="540"/>
        <w:jc w:val="both"/>
      </w:pPr>
      <w:r>
        <w:t xml:space="preserve">Вознаграждение за передачу неисключительных прав составляет </w:t>
      </w:r>
      <w:r>
        <w:rPr>
          <w:b/>
          <w:bCs/>
          <w:sz w:val="22"/>
          <w:szCs w:val="22"/>
        </w:rPr>
        <w:t>_____________</w:t>
      </w:r>
      <w:r w:rsidRPr="00A26D03">
        <w:t xml:space="preserve"> (</w:t>
      </w:r>
      <w:r>
        <w:t>_______________________</w:t>
      </w:r>
      <w:r w:rsidRPr="00A26D03">
        <w:t>) рубл</w:t>
      </w:r>
      <w:r>
        <w:t>ей 00 копеек</w:t>
      </w:r>
      <w:r w:rsidRPr="000F7645">
        <w:t>.</w:t>
      </w:r>
      <w:r>
        <w:t xml:space="preserve"> </w:t>
      </w:r>
      <w:r w:rsidRPr="00AC7C72">
        <w:t>В соответствии с пп. 26 п. 2 ст.</w:t>
      </w:r>
      <w:r>
        <w:t xml:space="preserve"> </w:t>
      </w:r>
      <w:r w:rsidRPr="00AC7C72">
        <w:t>149 НК РФ передача прав на использование программ для ЭВМ на основании лицензионного договора НДС не облагается.</w:t>
      </w:r>
    </w:p>
    <w:p w:rsidR="00C51077" w:rsidRDefault="00C51077" w:rsidP="00332A6D">
      <w:pPr>
        <w:jc w:val="both"/>
      </w:pPr>
    </w:p>
    <w:p w:rsidR="00C51077" w:rsidRDefault="00C51077" w:rsidP="00DF58F3">
      <w:pPr>
        <w:ind w:left="284" w:firstLine="142"/>
        <w:jc w:val="both"/>
      </w:pPr>
    </w:p>
    <w:tbl>
      <w:tblPr>
        <w:tblW w:w="10328" w:type="dxa"/>
        <w:jc w:val="center"/>
        <w:tblLook w:val="01E0"/>
      </w:tblPr>
      <w:tblGrid>
        <w:gridCol w:w="5164"/>
        <w:gridCol w:w="5164"/>
      </w:tblGrid>
      <w:tr w:rsidR="00C51077" w:rsidRPr="00C76DD3">
        <w:trPr>
          <w:jc w:val="center"/>
        </w:trPr>
        <w:tc>
          <w:tcPr>
            <w:tcW w:w="5164" w:type="dxa"/>
          </w:tcPr>
          <w:p w:rsidR="00C51077" w:rsidRPr="003E63E1" w:rsidRDefault="00C51077" w:rsidP="00DF58F3">
            <w:pPr>
              <w:spacing w:line="360" w:lineRule="auto"/>
              <w:ind w:left="284" w:firstLine="142"/>
              <w:rPr>
                <w:b/>
                <w:bCs/>
                <w:snapToGrid w:val="0"/>
              </w:rPr>
            </w:pPr>
            <w:r w:rsidRPr="003E63E1">
              <w:rPr>
                <w:b/>
                <w:bCs/>
                <w:snapToGrid w:val="0"/>
              </w:rPr>
              <w:t>ЛИЦЕНЗИАР:</w:t>
            </w:r>
          </w:p>
          <w:p w:rsidR="00C51077" w:rsidRPr="003E63E1" w:rsidRDefault="00C51077" w:rsidP="00DF58F3">
            <w:pPr>
              <w:ind w:left="284" w:firstLine="142"/>
              <w:rPr>
                <w:snapToGrid w:val="0"/>
              </w:rPr>
            </w:pPr>
          </w:p>
          <w:p w:rsidR="00C51077" w:rsidRDefault="00C51077" w:rsidP="00DF58F3">
            <w:pPr>
              <w:ind w:left="284" w:firstLine="142"/>
              <w:rPr>
                <w:snapToGrid w:val="0"/>
              </w:rPr>
            </w:pPr>
            <w:r w:rsidRPr="003E63E1">
              <w:rPr>
                <w:snapToGrid w:val="0"/>
              </w:rPr>
              <w:t xml:space="preserve">    </w:t>
            </w:r>
          </w:p>
          <w:p w:rsidR="00C51077" w:rsidRDefault="00C51077" w:rsidP="00DF58F3">
            <w:pPr>
              <w:ind w:left="284" w:firstLine="142"/>
              <w:rPr>
                <w:snapToGrid w:val="0"/>
              </w:rPr>
            </w:pPr>
          </w:p>
          <w:p w:rsidR="00C51077" w:rsidRPr="003E63E1" w:rsidRDefault="00C51077" w:rsidP="00DF58F3">
            <w:pPr>
              <w:ind w:left="284" w:firstLine="142"/>
              <w:rPr>
                <w:snapToGrid w:val="0"/>
              </w:rPr>
            </w:pPr>
            <w:bookmarkStart w:id="0" w:name="_GoBack"/>
            <w:bookmarkEnd w:id="0"/>
          </w:p>
          <w:p w:rsidR="00C51077" w:rsidRPr="000B4806" w:rsidRDefault="00C51077" w:rsidP="000B4806">
            <w:pPr>
              <w:ind w:left="284" w:firstLine="142"/>
            </w:pPr>
            <w:r w:rsidRPr="003E63E1">
              <w:rPr>
                <w:snapToGrid w:val="0"/>
              </w:rPr>
              <w:t xml:space="preserve">____________________ </w:t>
            </w:r>
          </w:p>
        </w:tc>
        <w:tc>
          <w:tcPr>
            <w:tcW w:w="5164" w:type="dxa"/>
          </w:tcPr>
          <w:p w:rsidR="00C51077" w:rsidRPr="003E63E1" w:rsidRDefault="00C51077" w:rsidP="00DF58F3">
            <w:pPr>
              <w:spacing w:line="360" w:lineRule="auto"/>
              <w:ind w:left="284" w:firstLine="142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Л</w:t>
            </w:r>
            <w:r w:rsidRPr="003E63E1">
              <w:rPr>
                <w:b/>
                <w:bCs/>
                <w:snapToGrid w:val="0"/>
              </w:rPr>
              <w:t>ИЦЕНЗИА</w:t>
            </w:r>
            <w:r>
              <w:rPr>
                <w:b/>
                <w:bCs/>
                <w:snapToGrid w:val="0"/>
              </w:rPr>
              <w:t>Т</w:t>
            </w:r>
            <w:r w:rsidRPr="003E63E1">
              <w:rPr>
                <w:b/>
                <w:bCs/>
                <w:snapToGrid w:val="0"/>
              </w:rPr>
              <w:t>:</w:t>
            </w:r>
          </w:p>
          <w:p w:rsidR="00C51077" w:rsidRPr="00AE1FFE" w:rsidRDefault="00C51077" w:rsidP="00E668C6">
            <w:pPr>
              <w:jc w:val="both"/>
            </w:pPr>
            <w:r w:rsidRPr="00AE1FFE">
              <w:t>Заместитель исполнительного директора</w:t>
            </w:r>
            <w:r>
              <w:t xml:space="preserve"> </w:t>
            </w:r>
            <w:r w:rsidRPr="00AE1FFE">
              <w:t>-</w:t>
            </w:r>
            <w:r>
              <w:t xml:space="preserve"> </w:t>
            </w:r>
            <w:r w:rsidRPr="00AE1FFE">
              <w:t xml:space="preserve">директор Департамента МТО </w:t>
            </w:r>
          </w:p>
          <w:p w:rsidR="00C51077" w:rsidRDefault="00C51077" w:rsidP="00E668C6">
            <w:pPr>
              <w:jc w:val="both"/>
            </w:pPr>
          </w:p>
          <w:p w:rsidR="00C51077" w:rsidRPr="00AE1FFE" w:rsidRDefault="00C51077" w:rsidP="00E668C6">
            <w:pPr>
              <w:jc w:val="both"/>
            </w:pPr>
          </w:p>
          <w:p w:rsidR="00C51077" w:rsidRPr="003E63E1" w:rsidRDefault="00C51077" w:rsidP="00E668C6">
            <w:pPr>
              <w:jc w:val="both"/>
              <w:rPr>
                <w:snapToGrid w:val="0"/>
              </w:rPr>
            </w:pPr>
            <w:r w:rsidRPr="00AE1FFE">
              <w:t>__________</w:t>
            </w:r>
            <w:r>
              <w:t>_________</w:t>
            </w:r>
            <w:r w:rsidRPr="00AE1FFE">
              <w:t>_______  В.А. Шумкин</w:t>
            </w:r>
          </w:p>
        </w:tc>
      </w:tr>
      <w:tr w:rsidR="00C51077" w:rsidRPr="00C76DD3">
        <w:trPr>
          <w:jc w:val="center"/>
        </w:trPr>
        <w:tc>
          <w:tcPr>
            <w:tcW w:w="5164" w:type="dxa"/>
          </w:tcPr>
          <w:p w:rsidR="00C51077" w:rsidRPr="003E63E1" w:rsidRDefault="00C51077" w:rsidP="00DF58F3">
            <w:pPr>
              <w:ind w:left="284" w:firstLine="142"/>
              <w:rPr>
                <w:snapToGrid w:val="0"/>
                <w:sz w:val="20"/>
                <w:szCs w:val="20"/>
              </w:rPr>
            </w:pPr>
            <w:r w:rsidRPr="003E63E1">
              <w:rPr>
                <w:snapToGrid w:val="0"/>
                <w:sz w:val="20"/>
                <w:szCs w:val="20"/>
              </w:rPr>
              <w:t>М. П.</w:t>
            </w:r>
          </w:p>
        </w:tc>
        <w:tc>
          <w:tcPr>
            <w:tcW w:w="5164" w:type="dxa"/>
          </w:tcPr>
          <w:p w:rsidR="00C51077" w:rsidRPr="003E63E1" w:rsidRDefault="00C51077" w:rsidP="00DF58F3">
            <w:pPr>
              <w:ind w:left="284" w:firstLine="142"/>
              <w:rPr>
                <w:snapToGrid w:val="0"/>
                <w:sz w:val="20"/>
                <w:szCs w:val="20"/>
              </w:rPr>
            </w:pPr>
            <w:r w:rsidRPr="003E63E1">
              <w:rPr>
                <w:snapToGrid w:val="0"/>
                <w:sz w:val="20"/>
                <w:szCs w:val="20"/>
              </w:rPr>
              <w:t>М. П.</w:t>
            </w:r>
          </w:p>
        </w:tc>
      </w:tr>
    </w:tbl>
    <w:p w:rsidR="00C51077" w:rsidRDefault="00C51077"/>
    <w:sectPr w:rsidR="00C51077" w:rsidSect="003B09CA">
      <w:pgSz w:w="11906" w:h="16838"/>
      <w:pgMar w:top="709" w:right="850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445B"/>
    <w:rsid w:val="00007506"/>
    <w:rsid w:val="0002794C"/>
    <w:rsid w:val="000B4806"/>
    <w:rsid w:val="000E4713"/>
    <w:rsid w:val="000F40EE"/>
    <w:rsid w:val="000F7645"/>
    <w:rsid w:val="00105AB5"/>
    <w:rsid w:val="00105C52"/>
    <w:rsid w:val="0012298A"/>
    <w:rsid w:val="001277BD"/>
    <w:rsid w:val="0016599E"/>
    <w:rsid w:val="001A0B1B"/>
    <w:rsid w:val="001E7E4E"/>
    <w:rsid w:val="00200E04"/>
    <w:rsid w:val="00206A85"/>
    <w:rsid w:val="002161B0"/>
    <w:rsid w:val="002470AC"/>
    <w:rsid w:val="002569CD"/>
    <w:rsid w:val="0025716B"/>
    <w:rsid w:val="0028581A"/>
    <w:rsid w:val="002869EB"/>
    <w:rsid w:val="002D2C73"/>
    <w:rsid w:val="002D4985"/>
    <w:rsid w:val="002E1B18"/>
    <w:rsid w:val="002F731D"/>
    <w:rsid w:val="003206A2"/>
    <w:rsid w:val="0032497C"/>
    <w:rsid w:val="00326A3F"/>
    <w:rsid w:val="00332A6D"/>
    <w:rsid w:val="003576E8"/>
    <w:rsid w:val="00360A74"/>
    <w:rsid w:val="00375B3A"/>
    <w:rsid w:val="0039108F"/>
    <w:rsid w:val="003B09CA"/>
    <w:rsid w:val="003D0215"/>
    <w:rsid w:val="003D2DDA"/>
    <w:rsid w:val="003E1939"/>
    <w:rsid w:val="003E24D4"/>
    <w:rsid w:val="003E63E1"/>
    <w:rsid w:val="003F2BC8"/>
    <w:rsid w:val="004578AB"/>
    <w:rsid w:val="00466F23"/>
    <w:rsid w:val="00534454"/>
    <w:rsid w:val="00566E33"/>
    <w:rsid w:val="00572744"/>
    <w:rsid w:val="00584043"/>
    <w:rsid w:val="00597448"/>
    <w:rsid w:val="005A37E8"/>
    <w:rsid w:val="005A7F42"/>
    <w:rsid w:val="00626C00"/>
    <w:rsid w:val="00630A7F"/>
    <w:rsid w:val="006468E5"/>
    <w:rsid w:val="006B6C62"/>
    <w:rsid w:val="006D4B38"/>
    <w:rsid w:val="006E3348"/>
    <w:rsid w:val="007773E5"/>
    <w:rsid w:val="00782700"/>
    <w:rsid w:val="007971D5"/>
    <w:rsid w:val="007A1EAF"/>
    <w:rsid w:val="007D75F5"/>
    <w:rsid w:val="008023C0"/>
    <w:rsid w:val="00817B8B"/>
    <w:rsid w:val="008811BC"/>
    <w:rsid w:val="008A39F6"/>
    <w:rsid w:val="008D102D"/>
    <w:rsid w:val="008D3BB9"/>
    <w:rsid w:val="00911814"/>
    <w:rsid w:val="00914D3A"/>
    <w:rsid w:val="00932739"/>
    <w:rsid w:val="00960C8B"/>
    <w:rsid w:val="0096608F"/>
    <w:rsid w:val="00971C00"/>
    <w:rsid w:val="009758B9"/>
    <w:rsid w:val="009A45F5"/>
    <w:rsid w:val="009D4FC9"/>
    <w:rsid w:val="00A066E9"/>
    <w:rsid w:val="00A17EF3"/>
    <w:rsid w:val="00A26D03"/>
    <w:rsid w:val="00A344B5"/>
    <w:rsid w:val="00A37200"/>
    <w:rsid w:val="00A64EE1"/>
    <w:rsid w:val="00AA27C3"/>
    <w:rsid w:val="00AA7FDA"/>
    <w:rsid w:val="00AB1CE7"/>
    <w:rsid w:val="00AC355D"/>
    <w:rsid w:val="00AC7C72"/>
    <w:rsid w:val="00AE1FFE"/>
    <w:rsid w:val="00AE2907"/>
    <w:rsid w:val="00AF6093"/>
    <w:rsid w:val="00B02801"/>
    <w:rsid w:val="00B51667"/>
    <w:rsid w:val="00BA1C56"/>
    <w:rsid w:val="00BA1F44"/>
    <w:rsid w:val="00BE08ED"/>
    <w:rsid w:val="00C4562D"/>
    <w:rsid w:val="00C46280"/>
    <w:rsid w:val="00C51077"/>
    <w:rsid w:val="00C67D35"/>
    <w:rsid w:val="00C76DD3"/>
    <w:rsid w:val="00C962A6"/>
    <w:rsid w:val="00CF6E20"/>
    <w:rsid w:val="00D3308F"/>
    <w:rsid w:val="00D42BA2"/>
    <w:rsid w:val="00D7300C"/>
    <w:rsid w:val="00DD22B6"/>
    <w:rsid w:val="00DD7479"/>
    <w:rsid w:val="00DE3473"/>
    <w:rsid w:val="00DE7B36"/>
    <w:rsid w:val="00DF10FD"/>
    <w:rsid w:val="00DF58F3"/>
    <w:rsid w:val="00E20DED"/>
    <w:rsid w:val="00E224B2"/>
    <w:rsid w:val="00E60402"/>
    <w:rsid w:val="00E62DFA"/>
    <w:rsid w:val="00E668C6"/>
    <w:rsid w:val="00E8635E"/>
    <w:rsid w:val="00E87E05"/>
    <w:rsid w:val="00E92214"/>
    <w:rsid w:val="00EB020E"/>
    <w:rsid w:val="00EC481C"/>
    <w:rsid w:val="00ED4E92"/>
    <w:rsid w:val="00F607EB"/>
    <w:rsid w:val="00FB5627"/>
    <w:rsid w:val="00FC0FD1"/>
    <w:rsid w:val="00FD30CA"/>
    <w:rsid w:val="00FD3160"/>
    <w:rsid w:val="00FD445B"/>
    <w:rsid w:val="00FE37EF"/>
    <w:rsid w:val="00FE6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45B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D445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"/>
    <w:basedOn w:val="Normal"/>
    <w:uiPriority w:val="99"/>
    <w:rsid w:val="00FD44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FD445B"/>
    <w:pPr>
      <w:widowControl w:val="0"/>
      <w:suppressAutoHyphens/>
      <w:autoSpaceDE w:val="0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">
    <w:name w:val="Знак1"/>
    <w:basedOn w:val="Normal"/>
    <w:uiPriority w:val="99"/>
    <w:rsid w:val="00FD445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rsid w:val="00782700"/>
    <w:pPr>
      <w:jc w:val="both"/>
    </w:pPr>
    <w:rPr>
      <w:sz w:val="22"/>
      <w:szCs w:val="22"/>
      <w:lang w:val="en-US"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82700"/>
    <w:rPr>
      <w:sz w:val="22"/>
      <w:szCs w:val="22"/>
      <w:lang w:val="en-US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40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190</TotalTime>
  <Pages>1</Pages>
  <Words>221</Words>
  <Characters>1264</Characters>
  <Application>Microsoft Office Outlook</Application>
  <DocSecurity>0</DocSecurity>
  <Lines>0</Lines>
  <Paragraphs>0</Paragraphs>
  <ScaleCrop>false</ScaleCrop>
  <Company>Kontora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Лицензиар:</dc:title>
  <dc:subject/>
  <dc:creator>Голикова Валентина Викторовна</dc:creator>
  <cp:keywords/>
  <dc:description/>
  <cp:lastModifiedBy>User</cp:lastModifiedBy>
  <cp:revision>45</cp:revision>
  <cp:lastPrinted>2014-11-10T13:27:00Z</cp:lastPrinted>
  <dcterms:created xsi:type="dcterms:W3CDTF">2011-10-03T07:26:00Z</dcterms:created>
  <dcterms:modified xsi:type="dcterms:W3CDTF">2015-02-04T16:14:00Z</dcterms:modified>
</cp:coreProperties>
</file>