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09F" w:rsidRDefault="0063709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63709F" w:rsidRDefault="0063709F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63709F" w:rsidRPr="00AE6B22" w:rsidRDefault="0063709F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3709F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63709F" w:rsidRPr="00FC009D" w:rsidRDefault="0063709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3709F" w:rsidRPr="00FC009D" w:rsidRDefault="0063709F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3709F" w:rsidRPr="00FC009D" w:rsidRDefault="0063709F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63709F" w:rsidRPr="00FC009D">
        <w:trPr>
          <w:trHeight w:val="18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63709F" w:rsidRPr="009A5C74" w:rsidRDefault="0063709F" w:rsidP="00F21F6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63709F" w:rsidRDefault="0063709F" w:rsidP="00F21F6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3709F" w:rsidRPr="00FD5F77" w:rsidRDefault="0063709F" w:rsidP="00F21F6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3709F" w:rsidRPr="00A16F29" w:rsidRDefault="0063709F" w:rsidP="00F21F69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3709F" w:rsidRPr="00FC009D">
        <w:trPr>
          <w:trHeight w:val="955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63709F" w:rsidRDefault="0063709F" w:rsidP="00F21F6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63709F" w:rsidRDefault="0063709F" w:rsidP="00F21F69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3709F" w:rsidRDefault="0063709F" w:rsidP="00F21F69">
            <w:pPr>
              <w:pStyle w:val="Times12"/>
              <w:numPr>
                <w:ilvl w:val="0"/>
                <w:numId w:val="2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3709F" w:rsidRDefault="0063709F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3709F" w:rsidRPr="00AD35B1" w:rsidRDefault="0063709F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63709F" w:rsidRPr="00A16F29" w:rsidRDefault="0063709F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3709F" w:rsidRDefault="0063709F" w:rsidP="00F21F6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63709F" w:rsidRDefault="0063709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3709F" w:rsidRPr="00A16F29" w:rsidRDefault="0063709F" w:rsidP="00F21F69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3709F" w:rsidRPr="00FC009D">
        <w:trPr>
          <w:trHeight w:val="246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3709F" w:rsidRDefault="0063709F" w:rsidP="00F21F6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3709F" w:rsidRPr="00AD35B1" w:rsidRDefault="0063709F" w:rsidP="00DF4855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3709F" w:rsidRDefault="0063709F" w:rsidP="00F21F6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3709F" w:rsidRDefault="0063709F" w:rsidP="00F21F6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3709F" w:rsidRDefault="0063709F" w:rsidP="00F21F69">
            <w:pPr>
              <w:pStyle w:val="Times12"/>
              <w:numPr>
                <w:ilvl w:val="1"/>
                <w:numId w:val="25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3709F" w:rsidRPr="00FC009D" w:rsidRDefault="0063709F" w:rsidP="000823EC">
            <w:pPr>
              <w:pStyle w:val="Times12"/>
              <w:numPr>
                <w:ilvl w:val="0"/>
                <w:numId w:val="5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63709F" w:rsidRPr="00FC009D">
        <w:trPr>
          <w:trHeight w:val="473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63709F" w:rsidRPr="00FC009D" w:rsidRDefault="0063709F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3709F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3709F" w:rsidRPr="00805445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3709F" w:rsidRPr="00EC3767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3709F" w:rsidRPr="00345E3A" w:rsidRDefault="0063709F" w:rsidP="00F21F69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3709F" w:rsidRPr="00A3133D" w:rsidRDefault="0063709F" w:rsidP="00F21F69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63709F" w:rsidRPr="005A4FD0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3709F" w:rsidRPr="00EC3767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3709F" w:rsidRPr="002C4A4B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3709F" w:rsidRPr="00E77DD2" w:rsidRDefault="0063709F" w:rsidP="00F21F69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3709F" w:rsidRPr="00EC3767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63709F" w:rsidRPr="00EC3767" w:rsidRDefault="0063709F" w:rsidP="00F21F69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3709F" w:rsidRPr="00787BF1" w:rsidRDefault="0063709F" w:rsidP="00F21F6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63709F" w:rsidRPr="00FC009D" w:rsidRDefault="0063709F" w:rsidP="00F21F6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3709F" w:rsidRPr="00FC009D">
        <w:trPr>
          <w:trHeight w:val="388"/>
        </w:trPr>
        <w:tc>
          <w:tcPr>
            <w:tcW w:w="781" w:type="dxa"/>
          </w:tcPr>
          <w:p w:rsidR="0063709F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63709F" w:rsidRPr="00FC009D" w:rsidRDefault="0063709F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63709F" w:rsidRPr="000035D6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63709F" w:rsidRPr="007F4E78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63709F" w:rsidRPr="00F322E9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63709F" w:rsidRPr="00641F6C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3709F" w:rsidRPr="00C74B4E" w:rsidRDefault="0063709F" w:rsidP="00F21F69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63709F" w:rsidRPr="00C74B4E" w:rsidRDefault="0063709F" w:rsidP="00F21F69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63709F" w:rsidRPr="005671F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63709F" w:rsidRPr="005671FF" w:rsidRDefault="0063709F" w:rsidP="00F21F6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63709F" w:rsidRPr="005671FF" w:rsidRDefault="0063709F" w:rsidP="00F21F6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63709F" w:rsidRDefault="0063709F" w:rsidP="00F21F69">
            <w:pPr>
              <w:pStyle w:val="a"/>
              <w:numPr>
                <w:ilvl w:val="4"/>
                <w:numId w:val="58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63709F" w:rsidRPr="005671FF" w:rsidRDefault="0063709F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3709F" w:rsidRPr="00AB5B20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3709F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3709F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3709F" w:rsidRDefault="0063709F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3709F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63709F" w:rsidRPr="00FC009D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63709F" w:rsidRPr="00FC009D" w:rsidRDefault="0063709F" w:rsidP="00F21F69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3709F" w:rsidRPr="00FC009D">
        <w:trPr>
          <w:trHeight w:val="388"/>
        </w:trPr>
        <w:tc>
          <w:tcPr>
            <w:tcW w:w="781" w:type="dxa"/>
          </w:tcPr>
          <w:p w:rsidR="0063709F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7A1F5D" w:rsidRDefault="0063709F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63709F" w:rsidRPr="00412D5D" w:rsidRDefault="0063709F" w:rsidP="00F21F69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3709F" w:rsidRPr="002562F4" w:rsidRDefault="0063709F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3709F" w:rsidRPr="00FC009D">
        <w:trPr>
          <w:trHeight w:val="388"/>
        </w:trPr>
        <w:tc>
          <w:tcPr>
            <w:tcW w:w="781" w:type="dxa"/>
          </w:tcPr>
          <w:p w:rsidR="0063709F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3709F" w:rsidRPr="00412D5D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4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3709F" w:rsidRPr="00656215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63709F" w:rsidRPr="003012C7" w:rsidRDefault="0063709F" w:rsidP="00F21F6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3709F" w:rsidRPr="002562F4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3709F" w:rsidRPr="00656215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63709F" w:rsidRPr="003012C7" w:rsidRDefault="0063709F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3709F" w:rsidRPr="00656215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63709F" w:rsidRPr="00656215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3709F" w:rsidRPr="003012C7" w:rsidRDefault="0063709F" w:rsidP="00F21F6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63709F" w:rsidRPr="00CC3AA2" w:rsidRDefault="0063709F" w:rsidP="00F21F69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F21F69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F21F69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F21F69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F21F69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63709F" w:rsidRPr="003012C7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63709F" w:rsidRPr="00412D5D" w:rsidRDefault="0063709F" w:rsidP="00F21F6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3709F" w:rsidRPr="00FC009D">
        <w:trPr>
          <w:trHeight w:val="388"/>
        </w:trPr>
        <w:tc>
          <w:tcPr>
            <w:tcW w:w="781" w:type="dxa"/>
          </w:tcPr>
          <w:p w:rsidR="0063709F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3709F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63709F" w:rsidRPr="00DA3FA6" w:rsidRDefault="0063709F" w:rsidP="00F21F6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63709F" w:rsidRPr="00DA3FA6" w:rsidRDefault="0063709F" w:rsidP="00F21F6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3709F" w:rsidRPr="00DA3FA6" w:rsidRDefault="0063709F" w:rsidP="00F21F6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3709F" w:rsidRPr="0084666B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3709F" w:rsidRPr="00656215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63709F" w:rsidRPr="00DA3FA6" w:rsidRDefault="0063709F" w:rsidP="00F21F6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3709F" w:rsidRPr="00FC009D">
        <w:trPr>
          <w:trHeight w:val="388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0619BA" w:rsidRDefault="0063709F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3709F" w:rsidRPr="00AA57E4" w:rsidRDefault="0063709F" w:rsidP="00F21F6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3709F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3709F" w:rsidRPr="00AA57E4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709F" w:rsidRPr="00AA57E4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3709F" w:rsidRPr="00AA57E4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3709F" w:rsidRPr="00AA57E4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3709F" w:rsidRPr="000619BA" w:rsidRDefault="0063709F" w:rsidP="00F21F69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63709F" w:rsidRPr="00FC009D" w:rsidRDefault="0063709F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3709F" w:rsidRPr="00DE0B73" w:rsidRDefault="0063709F" w:rsidP="00F21F6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3709F" w:rsidRDefault="0063709F" w:rsidP="00F21F69">
            <w:pPr>
              <w:numPr>
                <w:ilvl w:val="0"/>
                <w:numId w:val="1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3709F" w:rsidRPr="00EF37DD" w:rsidRDefault="0063709F" w:rsidP="00F21F69">
            <w:pPr>
              <w:numPr>
                <w:ilvl w:val="0"/>
                <w:numId w:val="19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63709F" w:rsidRPr="00FA02D7" w:rsidRDefault="0063709F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63709F" w:rsidRPr="00AE7722" w:rsidRDefault="0063709F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3709F" w:rsidRPr="00AE7722" w:rsidRDefault="0063709F" w:rsidP="00F21F69">
            <w:pPr>
              <w:numPr>
                <w:ilvl w:val="0"/>
                <w:numId w:val="19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3709F" w:rsidRPr="00676509" w:rsidRDefault="0063709F" w:rsidP="00F21F6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63709F" w:rsidRPr="00676509" w:rsidRDefault="0063709F" w:rsidP="00F21F6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63709F" w:rsidRPr="00676509" w:rsidRDefault="0063709F" w:rsidP="00F21F6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3709F" w:rsidRPr="00FC009D" w:rsidRDefault="0063709F" w:rsidP="00F21F69">
            <w:pPr>
              <w:widowControl w:val="0"/>
              <w:numPr>
                <w:ilvl w:val="0"/>
                <w:numId w:val="5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63709F" w:rsidRDefault="0063709F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63709F" w:rsidRPr="00676509" w:rsidRDefault="0063709F" w:rsidP="00F21F69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63709F" w:rsidRPr="00676509" w:rsidRDefault="0063709F" w:rsidP="00F21F6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63709F" w:rsidRPr="00676509" w:rsidRDefault="0063709F" w:rsidP="00F21F6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63709F" w:rsidRPr="00676509" w:rsidRDefault="0063709F" w:rsidP="00F21F69">
            <w:pPr>
              <w:pStyle w:val="ListParagraph"/>
              <w:numPr>
                <w:ilvl w:val="0"/>
                <w:numId w:val="52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63709F" w:rsidRPr="00134C01" w:rsidRDefault="0063709F" w:rsidP="00F21F69">
            <w:pPr>
              <w:pStyle w:val="ListParagraph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63709F" w:rsidRPr="00FC009D" w:rsidRDefault="0063709F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3709F" w:rsidRPr="00DE0B73" w:rsidRDefault="0063709F" w:rsidP="00F21F6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63709F" w:rsidRPr="00DE0B73" w:rsidRDefault="0063709F" w:rsidP="00F21F6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63709F" w:rsidRPr="00DE0B73" w:rsidRDefault="0063709F" w:rsidP="00F21F6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63709F" w:rsidRPr="00DE0B73" w:rsidRDefault="0063709F" w:rsidP="00F21F69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63709F" w:rsidRPr="00DE0B73" w:rsidRDefault="0063709F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63709F" w:rsidRPr="00DE0B73" w:rsidRDefault="0063709F" w:rsidP="00F21F6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3709F" w:rsidRPr="00DE0B73" w:rsidRDefault="0063709F" w:rsidP="00F21F6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3709F" w:rsidRPr="00DE0B73" w:rsidRDefault="0063709F" w:rsidP="00F21F6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F21F69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63709F" w:rsidRPr="00134C01" w:rsidRDefault="0063709F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3709F" w:rsidRPr="00DE0B73" w:rsidRDefault="0063709F" w:rsidP="00F21F69">
            <w:pPr>
              <w:pStyle w:val="ListParagraph"/>
              <w:numPr>
                <w:ilvl w:val="0"/>
                <w:numId w:val="41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63709F" w:rsidRPr="00EC3767" w:rsidRDefault="0063709F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3709F" w:rsidRPr="00734414" w:rsidRDefault="0063709F" w:rsidP="00F21F6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3709F" w:rsidRDefault="0063709F" w:rsidP="00F21F6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3709F" w:rsidRDefault="0063709F" w:rsidP="00F21F6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3709F" w:rsidRDefault="0063709F" w:rsidP="00F21F6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3709F" w:rsidRDefault="0063709F" w:rsidP="00F21F69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3709F" w:rsidRDefault="0063709F" w:rsidP="00F21F69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В случае уклонения лица, с которым заключается договор, от подписания договора, заказчик:</w:t>
            </w:r>
          </w:p>
          <w:p w:rsidR="0063709F" w:rsidRDefault="0063709F" w:rsidP="00F21F6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3709F" w:rsidRDefault="0063709F" w:rsidP="00F21F6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734414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991" w:right="153"/>
              <w:jc w:val="both"/>
            </w:pPr>
            <w:r w:rsidRPr="00734414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4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63709F" w:rsidRDefault="0063709F" w:rsidP="00F21F6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будучи признанным победителем закупки, уклонился от заключения договора;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будучи единственным участником, с которым заключается договор, уклонился от заключения договора;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3709F" w:rsidRDefault="0063709F" w:rsidP="00F21F6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63709F" w:rsidRPr="00734414" w:rsidRDefault="0063709F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34414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63709F" w:rsidRPr="00734414" w:rsidRDefault="0063709F" w:rsidP="00F21F69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34414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63709F" w:rsidRPr="00FC009D" w:rsidRDefault="0063709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3709F" w:rsidRPr="00734414" w:rsidRDefault="0063709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63709F" w:rsidRPr="00A93455" w:rsidRDefault="0063709F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63709F" w:rsidRPr="00734414" w:rsidRDefault="0063709F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63709F" w:rsidRPr="00FC009D">
        <w:trPr>
          <w:trHeight w:val="194"/>
        </w:trPr>
        <w:tc>
          <w:tcPr>
            <w:tcW w:w="781" w:type="dxa"/>
          </w:tcPr>
          <w:p w:rsidR="0063709F" w:rsidRPr="00FC009D" w:rsidRDefault="0063709F" w:rsidP="00F21F69">
            <w:pPr>
              <w:numPr>
                <w:ilvl w:val="0"/>
                <w:numId w:val="1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709F" w:rsidRPr="00FC009D" w:rsidRDefault="0063709F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3709F" w:rsidRPr="00734414" w:rsidRDefault="0063709F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34414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3709F" w:rsidRPr="00734414" w:rsidRDefault="0063709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4414">
              <w:t>1.</w:t>
            </w:r>
            <w:r w:rsidRPr="0073441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3709F" w:rsidRPr="00734414" w:rsidRDefault="0063709F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4414">
              <w:t>2.</w:t>
            </w:r>
            <w:r w:rsidRPr="00734414">
              <w:tab/>
              <w:t>Адрес электронной почты: 0707@rosatom.ru;</w:t>
            </w:r>
          </w:p>
          <w:p w:rsidR="0063709F" w:rsidRPr="00734414" w:rsidRDefault="0063709F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4414">
              <w:t>3.</w:t>
            </w:r>
            <w:r w:rsidRPr="00734414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3709F" w:rsidRDefault="0063709F" w:rsidP="005D6E3F">
      <w:pPr>
        <w:ind w:firstLine="709"/>
        <w:jc w:val="both"/>
        <w:rPr>
          <w:b/>
          <w:bCs/>
          <w:i/>
          <w:iCs/>
        </w:rPr>
      </w:pPr>
    </w:p>
    <w:p w:rsidR="0063709F" w:rsidRPr="00823F18" w:rsidRDefault="0063709F" w:rsidP="00823F18"/>
    <w:p w:rsidR="0063709F" w:rsidRPr="00823F18" w:rsidRDefault="0063709F" w:rsidP="00823F18"/>
    <w:p w:rsidR="0063709F" w:rsidRDefault="0063709F" w:rsidP="00823F18"/>
    <w:p w:rsidR="0063709F" w:rsidRPr="008C1339" w:rsidRDefault="0063709F" w:rsidP="00823F18">
      <w:pPr>
        <w:jc w:val="both"/>
      </w:pPr>
      <w:r w:rsidRPr="00281AA2">
        <w:t xml:space="preserve">Исполнитель _______________________ </w:t>
      </w:r>
      <w:r>
        <w:t>А.</w:t>
      </w:r>
      <w:r>
        <w:rPr>
          <w:lang w:val="en-US"/>
        </w:rPr>
        <w:t>C</w:t>
      </w:r>
      <w:r>
        <w:t>. Мироненко</w:t>
      </w:r>
    </w:p>
    <w:p w:rsidR="0063709F" w:rsidRPr="00823F18" w:rsidRDefault="0063709F" w:rsidP="00823F18"/>
    <w:sectPr w:rsidR="0063709F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09F" w:rsidRDefault="0063709F">
      <w:r>
        <w:separator/>
      </w:r>
    </w:p>
  </w:endnote>
  <w:endnote w:type="continuationSeparator" w:id="0">
    <w:p w:rsidR="0063709F" w:rsidRDefault="0063709F">
      <w:r>
        <w:continuationSeparator/>
      </w:r>
    </w:p>
  </w:endnote>
  <w:endnote w:type="continuationNotice" w:id="1">
    <w:p w:rsidR="0063709F" w:rsidRDefault="0063709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09F" w:rsidRPr="00FE6219" w:rsidRDefault="0063709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09F" w:rsidRDefault="0063709F">
      <w:r>
        <w:separator/>
      </w:r>
    </w:p>
  </w:footnote>
  <w:footnote w:type="continuationSeparator" w:id="0">
    <w:p w:rsidR="0063709F" w:rsidRDefault="0063709F">
      <w:r>
        <w:continuationSeparator/>
      </w:r>
    </w:p>
  </w:footnote>
  <w:footnote w:type="continuationNotice" w:id="1">
    <w:p w:rsidR="0063709F" w:rsidRDefault="0063709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09F" w:rsidRPr="00F429FC" w:rsidRDefault="0063709F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E6282A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E0CA621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9A3C64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3"/>
  </w:num>
  <w:num w:numId="10">
    <w:abstractNumId w:val="39"/>
  </w:num>
  <w:num w:numId="11">
    <w:abstractNumId w:val="33"/>
  </w:num>
  <w:num w:numId="12">
    <w:abstractNumId w:val="31"/>
  </w:num>
  <w:num w:numId="13">
    <w:abstractNumId w:val="21"/>
  </w:num>
  <w:num w:numId="14">
    <w:abstractNumId w:val="24"/>
  </w:num>
  <w:num w:numId="15">
    <w:abstractNumId w:val="49"/>
  </w:num>
  <w:num w:numId="16">
    <w:abstractNumId w:val="41"/>
  </w:num>
  <w:num w:numId="17">
    <w:abstractNumId w:val="23"/>
  </w:num>
  <w:num w:numId="18">
    <w:abstractNumId w:val="17"/>
  </w:num>
  <w:num w:numId="19">
    <w:abstractNumId w:val="14"/>
  </w:num>
  <w:num w:numId="20">
    <w:abstractNumId w:val="46"/>
  </w:num>
  <w:num w:numId="21">
    <w:abstractNumId w:val="8"/>
  </w:num>
  <w:num w:numId="22">
    <w:abstractNumId w:val="13"/>
  </w:num>
  <w:num w:numId="23">
    <w:abstractNumId w:val="35"/>
  </w:num>
  <w:num w:numId="24">
    <w:abstractNumId w:val="37"/>
  </w:num>
  <w:num w:numId="25">
    <w:abstractNumId w:val="48"/>
  </w:num>
  <w:num w:numId="26">
    <w:abstractNumId w:val="54"/>
  </w:num>
  <w:num w:numId="27">
    <w:abstractNumId w:val="52"/>
  </w:num>
  <w:num w:numId="28">
    <w:abstractNumId w:val="11"/>
  </w:num>
  <w:num w:numId="29">
    <w:abstractNumId w:val="29"/>
  </w:num>
  <w:num w:numId="30">
    <w:abstractNumId w:val="36"/>
  </w:num>
  <w:num w:numId="31">
    <w:abstractNumId w:val="40"/>
  </w:num>
  <w:num w:numId="32">
    <w:abstractNumId w:val="22"/>
  </w:num>
  <w:num w:numId="33">
    <w:abstractNumId w:val="32"/>
  </w:num>
  <w:num w:numId="34">
    <w:abstractNumId w:val="9"/>
  </w:num>
  <w:num w:numId="35">
    <w:abstractNumId w:val="30"/>
  </w:num>
  <w:num w:numId="36">
    <w:abstractNumId w:val="53"/>
  </w:num>
  <w:num w:numId="37">
    <w:abstractNumId w:val="7"/>
  </w:num>
  <w:num w:numId="38">
    <w:abstractNumId w:val="47"/>
  </w:num>
  <w:num w:numId="39">
    <w:abstractNumId w:val="5"/>
  </w:num>
  <w:num w:numId="40">
    <w:abstractNumId w:val="18"/>
  </w:num>
  <w:num w:numId="41">
    <w:abstractNumId w:val="42"/>
  </w:num>
  <w:num w:numId="42">
    <w:abstractNumId w:val="28"/>
  </w:num>
  <w:num w:numId="43">
    <w:abstractNumId w:val="45"/>
  </w:num>
  <w:num w:numId="44">
    <w:abstractNumId w:val="19"/>
  </w:num>
  <w:num w:numId="45">
    <w:abstractNumId w:val="16"/>
  </w:num>
  <w:num w:numId="46">
    <w:abstractNumId w:val="34"/>
  </w:num>
  <w:num w:numId="47">
    <w:abstractNumId w:val="27"/>
  </w:num>
  <w:num w:numId="48">
    <w:abstractNumId w:val="51"/>
  </w:num>
  <w:num w:numId="49">
    <w:abstractNumId w:val="6"/>
  </w:num>
  <w:num w:numId="50">
    <w:abstractNumId w:val="15"/>
  </w:num>
  <w:num w:numId="51">
    <w:abstractNumId w:val="25"/>
  </w:num>
  <w:num w:numId="52">
    <w:abstractNumId w:val="38"/>
  </w:num>
  <w:num w:numId="53">
    <w:abstractNumId w:val="44"/>
  </w:num>
  <w:num w:numId="54">
    <w:abstractNumId w:val="4"/>
  </w:num>
  <w:num w:numId="55">
    <w:abstractNumId w:val="26"/>
  </w:num>
  <w:num w:numId="56">
    <w:abstractNumId w:val="10"/>
  </w:num>
  <w:num w:numId="57">
    <w:abstractNumId w:val="12"/>
  </w:num>
  <w:num w:numId="5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A45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52E8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386E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B6F1E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AC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09F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28A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4414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C0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BCB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339"/>
    <w:rsid w:val="008C143B"/>
    <w:rsid w:val="008C164F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664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2853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2E91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69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8C164F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134A45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134A45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34A4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34A45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34A45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34A45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34A45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8C164F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4A45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34A45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34A45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4A45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34A45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4A45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34A45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34A45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34A45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8C164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134A45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8C164F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8C164F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8C164F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8C164F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8C164F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8C164F"/>
    <w:pPr>
      <w:numPr>
        <w:numId w:val="1"/>
      </w:numPr>
    </w:pPr>
  </w:style>
  <w:style w:type="paragraph" w:styleId="ListNumber3">
    <w:name w:val="List Number 3"/>
    <w:basedOn w:val="Normal"/>
    <w:uiPriority w:val="99"/>
    <w:rsid w:val="008C164F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8C164F"/>
    <w:pPr>
      <w:spacing w:after="120"/>
      <w:ind w:left="283"/>
    </w:pPr>
  </w:style>
  <w:style w:type="paragraph" w:styleId="ListNumber">
    <w:name w:val="List Number"/>
    <w:basedOn w:val="Normal"/>
    <w:uiPriority w:val="99"/>
    <w:rsid w:val="008C164F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8C164F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8C164F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8C164F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8C164F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8C164F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8C164F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8C164F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8C164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8C164F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8C164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8C164F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8C164F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8C164F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8C164F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8C164F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8C164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8C164F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8C164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8C164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8C164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8C164F"/>
  </w:style>
  <w:style w:type="character" w:customStyle="1" w:styleId="afa">
    <w:name w:val="Подпункт Знак"/>
    <w:uiPriority w:val="99"/>
    <w:rsid w:val="008C164F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8C164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8C164F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8C164F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8C164F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8C164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8C164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8C164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8C16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8C164F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8C164F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8C164F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E928F5"/>
    <w:pPr>
      <w:numPr>
        <w:numId w:val="17"/>
      </w:numPr>
    </w:pPr>
  </w:style>
  <w:style w:type="numbering" w:customStyle="1" w:styleId="1">
    <w:name w:val="Стиль1"/>
    <w:rsid w:val="00E928F5"/>
    <w:pPr>
      <w:numPr>
        <w:numId w:val="14"/>
      </w:numPr>
    </w:pPr>
  </w:style>
  <w:style w:type="numbering" w:customStyle="1" w:styleId="11">
    <w:name w:val="Стиль11"/>
    <w:rsid w:val="00E928F5"/>
    <w:pPr>
      <w:numPr>
        <w:numId w:val="16"/>
      </w:numPr>
    </w:pPr>
  </w:style>
  <w:style w:type="numbering" w:customStyle="1" w:styleId="2">
    <w:name w:val="Стиль2"/>
    <w:rsid w:val="00E928F5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6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16</Pages>
  <Words>6188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5</cp:revision>
  <cp:lastPrinted>2015-07-18T13:13:00Z</cp:lastPrinted>
  <dcterms:created xsi:type="dcterms:W3CDTF">2015-06-17T05:14:00Z</dcterms:created>
  <dcterms:modified xsi:type="dcterms:W3CDTF">2015-07-18T13:13:00Z</dcterms:modified>
</cp:coreProperties>
</file>