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3895" w:rsidRDefault="00A33895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</w:p>
    <w:p w:rsidR="00A33895" w:rsidRDefault="00A33895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A33895" w:rsidRDefault="00A33895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A33895" w:rsidRPr="00AE6B22" w:rsidRDefault="00A33895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A33895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A33895" w:rsidRPr="00FC009D" w:rsidRDefault="00A33895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A33895" w:rsidRPr="00FC009D" w:rsidRDefault="00A33895" w:rsidP="007136DE">
            <w:pPr>
              <w:pStyle w:val="BodyTextIndent2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A33895" w:rsidRPr="00FC009D" w:rsidRDefault="00A33895" w:rsidP="007136DE">
            <w:pPr>
              <w:pStyle w:val="BodyTextIndent2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A33895" w:rsidRPr="00FC009D" w:rsidTr="002B4D0C">
        <w:trPr>
          <w:trHeight w:val="184"/>
        </w:trPr>
        <w:tc>
          <w:tcPr>
            <w:tcW w:w="781" w:type="dxa"/>
          </w:tcPr>
          <w:p w:rsidR="00A33895" w:rsidRPr="00FC009D" w:rsidRDefault="00A33895" w:rsidP="0079633D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33895" w:rsidRPr="00FC009D" w:rsidRDefault="00A33895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A33895" w:rsidRPr="009A5C74" w:rsidRDefault="00A33895" w:rsidP="0079633D">
            <w:pPr>
              <w:pStyle w:val="Times12"/>
              <w:numPr>
                <w:ilvl w:val="0"/>
                <w:numId w:val="59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Pr="00A46FF0" w:rsidDel="00EC0238">
              <w:rPr>
                <w:bCs w:val="0"/>
              </w:rPr>
              <w:t xml:space="preserve"> статьей 4 Федерального закона о</w:t>
            </w:r>
            <w:r w:rsidRPr="00A46FF0">
              <w:rPr>
                <w:bCs w:val="0"/>
              </w:rPr>
              <w:t>т 24 июля 2007 года № 209-ФЗ «О </w:t>
            </w:r>
            <w:r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A33895" w:rsidRDefault="00A33895" w:rsidP="0079633D">
            <w:pPr>
              <w:pStyle w:val="Times12"/>
              <w:numPr>
                <w:ilvl w:val="0"/>
                <w:numId w:val="59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A33895" w:rsidRPr="00FD5F77" w:rsidRDefault="00A33895" w:rsidP="0079633D">
            <w:pPr>
              <w:pStyle w:val="Times12"/>
              <w:numPr>
                <w:ilvl w:val="0"/>
                <w:numId w:val="59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A33895" w:rsidRPr="00A16F29" w:rsidRDefault="00A33895" w:rsidP="0079633D">
            <w:pPr>
              <w:pStyle w:val="Times12"/>
              <w:numPr>
                <w:ilvl w:val="0"/>
                <w:numId w:val="59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A33895" w:rsidRPr="00FC009D" w:rsidTr="00AD35B1">
        <w:trPr>
          <w:trHeight w:val="955"/>
        </w:trPr>
        <w:tc>
          <w:tcPr>
            <w:tcW w:w="781" w:type="dxa"/>
          </w:tcPr>
          <w:p w:rsidR="00A33895" w:rsidRPr="00FC009D" w:rsidRDefault="00A33895" w:rsidP="0079633D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33895" w:rsidRPr="00FC009D" w:rsidRDefault="00A33895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A33895" w:rsidRDefault="00A33895" w:rsidP="0079633D">
            <w:pPr>
              <w:pStyle w:val="Times12"/>
              <w:numPr>
                <w:ilvl w:val="1"/>
                <w:numId w:val="3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2"/>
          </w:p>
          <w:p w:rsidR="00A33895" w:rsidRDefault="00A33895" w:rsidP="0079633D">
            <w:pPr>
              <w:pStyle w:val="Times12"/>
              <w:numPr>
                <w:ilvl w:val="0"/>
                <w:numId w:val="29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33895" w:rsidRDefault="00A33895" w:rsidP="0079633D">
            <w:pPr>
              <w:pStyle w:val="Times12"/>
              <w:numPr>
                <w:ilvl w:val="0"/>
                <w:numId w:val="29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A33895" w:rsidRDefault="00A33895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33895" w:rsidRPr="00AD35B1" w:rsidRDefault="00A33895" w:rsidP="00DF4855">
            <w:pPr>
              <w:pStyle w:val="Times12"/>
              <w:numPr>
                <w:ilvl w:val="0"/>
                <w:numId w:val="64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33895" w:rsidRPr="00AD35B1" w:rsidRDefault="00A33895" w:rsidP="00DF4855">
            <w:pPr>
              <w:pStyle w:val="Times12"/>
              <w:numPr>
                <w:ilvl w:val="0"/>
                <w:numId w:val="64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A33895" w:rsidRPr="00AD35B1" w:rsidRDefault="00A33895" w:rsidP="00DF4855">
            <w:pPr>
              <w:pStyle w:val="Times12"/>
              <w:numPr>
                <w:ilvl w:val="0"/>
                <w:numId w:val="64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A33895" w:rsidRPr="00A16F29" w:rsidRDefault="00A33895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A33895" w:rsidRDefault="00A33895" w:rsidP="0079633D">
            <w:pPr>
              <w:pStyle w:val="Times12"/>
              <w:numPr>
                <w:ilvl w:val="1"/>
                <w:numId w:val="31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A33895" w:rsidRDefault="00A33895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A33895" w:rsidRDefault="00A33895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A33895" w:rsidRPr="00AD35B1" w:rsidRDefault="00A33895" w:rsidP="00DF4855">
            <w:pPr>
              <w:pStyle w:val="Times12"/>
              <w:numPr>
                <w:ilvl w:val="0"/>
                <w:numId w:val="64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A33895" w:rsidRPr="00AD35B1" w:rsidRDefault="00A33895" w:rsidP="00DF4855">
            <w:pPr>
              <w:pStyle w:val="Times12"/>
              <w:numPr>
                <w:ilvl w:val="0"/>
                <w:numId w:val="64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A33895" w:rsidRDefault="00A33895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A33895" w:rsidRPr="00AD35B1" w:rsidRDefault="00A33895" w:rsidP="00DF4855">
            <w:pPr>
              <w:pStyle w:val="Times12"/>
              <w:numPr>
                <w:ilvl w:val="0"/>
                <w:numId w:val="64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A33895" w:rsidRPr="00AD35B1" w:rsidRDefault="00A33895" w:rsidP="00DF4855">
            <w:pPr>
              <w:pStyle w:val="Times12"/>
              <w:numPr>
                <w:ilvl w:val="0"/>
                <w:numId w:val="64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A33895" w:rsidRPr="00A16F29" w:rsidRDefault="00A33895" w:rsidP="0079633D">
            <w:pPr>
              <w:pStyle w:val="Times12"/>
              <w:numPr>
                <w:ilvl w:val="1"/>
                <w:numId w:val="3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A33895" w:rsidRPr="00FC009D" w:rsidTr="002B4D0C">
        <w:trPr>
          <w:trHeight w:val="246"/>
        </w:trPr>
        <w:tc>
          <w:tcPr>
            <w:tcW w:w="781" w:type="dxa"/>
          </w:tcPr>
          <w:p w:rsidR="00A33895" w:rsidRPr="00FC009D" w:rsidRDefault="00A33895" w:rsidP="0079633D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33895" w:rsidRPr="00FC009D" w:rsidRDefault="00A33895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A33895" w:rsidRDefault="00A33895" w:rsidP="0079633D">
            <w:pPr>
              <w:pStyle w:val="Times12"/>
              <w:numPr>
                <w:ilvl w:val="1"/>
                <w:numId w:val="3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A33895" w:rsidRPr="00AD35B1" w:rsidRDefault="00A33895" w:rsidP="00DF4855">
            <w:pPr>
              <w:pStyle w:val="Times12"/>
              <w:numPr>
                <w:ilvl w:val="0"/>
                <w:numId w:val="64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A33895" w:rsidRPr="00AD35B1" w:rsidRDefault="00A33895" w:rsidP="00DF4855">
            <w:pPr>
              <w:pStyle w:val="Times12"/>
              <w:numPr>
                <w:ilvl w:val="0"/>
                <w:numId w:val="64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A33895" w:rsidRDefault="00A33895" w:rsidP="0079633D">
            <w:pPr>
              <w:pStyle w:val="Times12"/>
              <w:numPr>
                <w:ilvl w:val="1"/>
                <w:numId w:val="3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A33895" w:rsidRDefault="00A33895" w:rsidP="0079633D">
            <w:pPr>
              <w:pStyle w:val="Times12"/>
              <w:numPr>
                <w:ilvl w:val="1"/>
                <w:numId w:val="3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A33895" w:rsidRDefault="00A33895" w:rsidP="0079633D">
            <w:pPr>
              <w:pStyle w:val="Times12"/>
              <w:numPr>
                <w:ilvl w:val="1"/>
                <w:numId w:val="32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A33895" w:rsidRDefault="00A33895" w:rsidP="000823EC">
            <w:pPr>
              <w:pStyle w:val="Times12"/>
              <w:numPr>
                <w:ilvl w:val="0"/>
                <w:numId w:val="64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A33895" w:rsidRPr="00AD35B1" w:rsidRDefault="00A33895" w:rsidP="000823EC">
            <w:pPr>
              <w:pStyle w:val="Times12"/>
              <w:numPr>
                <w:ilvl w:val="0"/>
                <w:numId w:val="64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A33895" w:rsidRPr="00FC009D" w:rsidRDefault="00A33895" w:rsidP="000823EC">
            <w:pPr>
              <w:pStyle w:val="Times12"/>
              <w:numPr>
                <w:ilvl w:val="0"/>
                <w:numId w:val="64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A33895" w:rsidRPr="00FC009D" w:rsidTr="002B4D0C">
        <w:trPr>
          <w:trHeight w:val="473"/>
        </w:trPr>
        <w:tc>
          <w:tcPr>
            <w:tcW w:w="781" w:type="dxa"/>
          </w:tcPr>
          <w:p w:rsidR="00A33895" w:rsidRPr="00FC009D" w:rsidRDefault="00A33895" w:rsidP="0079633D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A33895" w:rsidRPr="00FC009D" w:rsidRDefault="00A33895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A33895" w:rsidRDefault="00A33895" w:rsidP="0079633D">
            <w:pPr>
              <w:pStyle w:val="Times12"/>
              <w:numPr>
                <w:ilvl w:val="0"/>
                <w:numId w:val="63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A33895" w:rsidRPr="00805445" w:rsidRDefault="00A33895" w:rsidP="0079633D">
            <w:pPr>
              <w:pStyle w:val="Times12"/>
              <w:numPr>
                <w:ilvl w:val="0"/>
                <w:numId w:val="63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A33895" w:rsidRPr="00EC3767" w:rsidRDefault="00A33895" w:rsidP="0079633D">
            <w:pPr>
              <w:pStyle w:val="Times12"/>
              <w:numPr>
                <w:ilvl w:val="0"/>
                <w:numId w:val="6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A33895" w:rsidRPr="00345E3A" w:rsidRDefault="00A33895" w:rsidP="0079633D">
            <w:pPr>
              <w:pStyle w:val="ListParagraph"/>
              <w:numPr>
                <w:ilvl w:val="0"/>
                <w:numId w:val="3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A33895" w:rsidRPr="00A3133D" w:rsidRDefault="00A33895" w:rsidP="0079633D">
            <w:pPr>
              <w:pStyle w:val="ListParagraph"/>
              <w:numPr>
                <w:ilvl w:val="0"/>
                <w:numId w:val="3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A33895" w:rsidRPr="00A3133D" w:rsidRDefault="00A33895" w:rsidP="0079633D">
            <w:pPr>
              <w:pStyle w:val="ListParagraph"/>
              <w:numPr>
                <w:ilvl w:val="0"/>
                <w:numId w:val="3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A33895" w:rsidRPr="00A3133D" w:rsidRDefault="00A33895" w:rsidP="0079633D">
            <w:pPr>
              <w:pStyle w:val="ListParagraph"/>
              <w:numPr>
                <w:ilvl w:val="0"/>
                <w:numId w:val="3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33895" w:rsidRPr="00A3133D" w:rsidRDefault="00A33895" w:rsidP="0079633D">
            <w:pPr>
              <w:pStyle w:val="ListParagraph"/>
              <w:numPr>
                <w:ilvl w:val="0"/>
                <w:numId w:val="3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A33895" w:rsidRPr="00A3133D" w:rsidRDefault="00A33895" w:rsidP="0079633D">
            <w:pPr>
              <w:pStyle w:val="ListParagraph"/>
              <w:numPr>
                <w:ilvl w:val="0"/>
                <w:numId w:val="3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A33895" w:rsidRPr="00A3133D" w:rsidRDefault="00A33895" w:rsidP="0079633D">
            <w:pPr>
              <w:pStyle w:val="ListParagraph"/>
              <w:numPr>
                <w:ilvl w:val="0"/>
                <w:numId w:val="3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A33895" w:rsidRPr="00A3133D" w:rsidRDefault="00A33895" w:rsidP="0079633D">
            <w:pPr>
              <w:pStyle w:val="ListParagraph"/>
              <w:numPr>
                <w:ilvl w:val="0"/>
                <w:numId w:val="3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A33895" w:rsidRPr="005A4FD0" w:rsidRDefault="00A33895" w:rsidP="0079633D">
            <w:pPr>
              <w:pStyle w:val="Times12"/>
              <w:numPr>
                <w:ilvl w:val="0"/>
                <w:numId w:val="63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A33895" w:rsidRPr="00EC3767" w:rsidRDefault="00A33895" w:rsidP="0079633D">
            <w:pPr>
              <w:pStyle w:val="Times12"/>
              <w:numPr>
                <w:ilvl w:val="0"/>
                <w:numId w:val="63"/>
              </w:numPr>
              <w:tabs>
                <w:tab w:val="left" w:pos="1132"/>
              </w:tabs>
              <w:ind w:left="0" w:right="153" w:firstLine="566"/>
            </w:pPr>
            <w:bookmarkStart w:id="74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4"/>
          </w:p>
          <w:p w:rsidR="00A33895" w:rsidRPr="00E77DD2" w:rsidRDefault="00A33895" w:rsidP="0079633D">
            <w:pPr>
              <w:pStyle w:val="ListParagraph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</w:p>
          <w:p w:rsidR="00A33895" w:rsidRPr="002C4A4B" w:rsidRDefault="00A33895" w:rsidP="0079633D">
            <w:pPr>
              <w:pStyle w:val="ListParagraph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A33895" w:rsidRPr="00E77DD2" w:rsidRDefault="00A33895" w:rsidP="0079633D">
            <w:pPr>
              <w:pStyle w:val="ListParagraph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A33895" w:rsidRPr="00E77DD2" w:rsidRDefault="00A33895" w:rsidP="0079633D">
            <w:pPr>
              <w:pStyle w:val="ListParagraph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  <w:bookmarkEnd w:id="75"/>
          </w:p>
          <w:p w:rsidR="00A33895" w:rsidRPr="00E77DD2" w:rsidRDefault="00A33895" w:rsidP="0079633D">
            <w:pPr>
              <w:pStyle w:val="ListParagraph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</w:p>
          <w:p w:rsidR="00A33895" w:rsidRPr="00E77DD2" w:rsidRDefault="00A33895" w:rsidP="0079633D">
            <w:pPr>
              <w:pStyle w:val="ListParagraph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</w:p>
          <w:p w:rsidR="00A33895" w:rsidRPr="00E77DD2" w:rsidRDefault="00A33895" w:rsidP="0079633D">
            <w:pPr>
              <w:pStyle w:val="ListParagraph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A33895" w:rsidRPr="00EC3767" w:rsidRDefault="00A33895" w:rsidP="0079633D">
            <w:pPr>
              <w:pStyle w:val="Times12"/>
              <w:numPr>
                <w:ilvl w:val="0"/>
                <w:numId w:val="6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_Ref412107345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A33895" w:rsidRPr="00EC3767" w:rsidRDefault="00A33895" w:rsidP="0079633D">
            <w:pPr>
              <w:pStyle w:val="Times12"/>
              <w:numPr>
                <w:ilvl w:val="0"/>
                <w:numId w:val="63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A33895" w:rsidRPr="00787BF1" w:rsidRDefault="00A33895" w:rsidP="0079633D">
            <w:pPr>
              <w:pStyle w:val="ListParagraph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A33895" w:rsidRPr="00FC009D" w:rsidRDefault="00A33895" w:rsidP="0079633D">
            <w:pPr>
              <w:pStyle w:val="ListParagraph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A33895" w:rsidRPr="00FC009D" w:rsidTr="002B4D0C">
        <w:trPr>
          <w:trHeight w:val="388"/>
        </w:trPr>
        <w:tc>
          <w:tcPr>
            <w:tcW w:w="781" w:type="dxa"/>
          </w:tcPr>
          <w:p w:rsidR="00A33895" w:rsidRDefault="00A33895" w:rsidP="0079633D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A33895" w:rsidRPr="00FC009D" w:rsidRDefault="00A33895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</w:t>
            </w:r>
            <w:r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33895" w:rsidRPr="000035D6" w:rsidRDefault="00A33895" w:rsidP="0079633D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A33895" w:rsidRPr="007F4E78" w:rsidRDefault="00A33895" w:rsidP="0079633D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A33895" w:rsidRPr="00F322E9" w:rsidRDefault="00A33895" w:rsidP="0079633D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A33895" w:rsidRDefault="00A33895" w:rsidP="0079633D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A33895" w:rsidRDefault="00A33895" w:rsidP="0079633D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A33895" w:rsidRDefault="00A33895" w:rsidP="0079633D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A33895" w:rsidRPr="00641F6C" w:rsidRDefault="00A33895" w:rsidP="0079633D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A33895" w:rsidRPr="00C74B4E" w:rsidRDefault="00A33895" w:rsidP="0079633D">
            <w:pPr>
              <w:pStyle w:val="-6"/>
              <w:numPr>
                <w:ilvl w:val="0"/>
                <w:numId w:val="6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A33895" w:rsidRPr="00C74B4E" w:rsidRDefault="00A33895" w:rsidP="0079633D">
            <w:pPr>
              <w:pStyle w:val="-6"/>
              <w:numPr>
                <w:ilvl w:val="0"/>
                <w:numId w:val="6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A33895" w:rsidRPr="005671FF" w:rsidRDefault="00A33895" w:rsidP="0079633D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A33895" w:rsidRPr="005671FF" w:rsidRDefault="00A33895" w:rsidP="0079633D">
            <w:pPr>
              <w:pStyle w:val="a"/>
              <w:numPr>
                <w:ilvl w:val="4"/>
                <w:numId w:val="6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</w:t>
            </w:r>
            <w:r w:rsidRPr="005671FF">
              <w:rPr>
                <w:sz w:val="24"/>
              </w:rPr>
              <w:t xml:space="preserve"> об изменении заявки на </w:t>
            </w:r>
            <w:r>
              <w:rPr>
                <w:sz w:val="24"/>
              </w:rPr>
              <w:t xml:space="preserve">участие в </w:t>
            </w:r>
            <w:r w:rsidRPr="005671FF">
              <w:rPr>
                <w:sz w:val="24"/>
              </w:rPr>
              <w:t>закупке</w:t>
            </w:r>
            <w:r>
              <w:rPr>
                <w:sz w:val="24"/>
              </w:rPr>
              <w:t xml:space="preserve"> </w:t>
            </w:r>
            <w:r w:rsidRPr="005671FF">
              <w:rPr>
                <w:sz w:val="24"/>
              </w:rPr>
              <w:t xml:space="preserve">в отношении </w:t>
            </w:r>
            <w:r>
              <w:rPr>
                <w:sz w:val="24"/>
              </w:rPr>
              <w:t>данного лота</w:t>
            </w:r>
            <w:r w:rsidRPr="005671FF">
              <w:rPr>
                <w:sz w:val="24"/>
              </w:rPr>
              <w:t xml:space="preserve"> на бланке организации (для юридического лица);</w:t>
            </w:r>
          </w:p>
          <w:p w:rsidR="00A33895" w:rsidRPr="005671FF" w:rsidRDefault="00A33895" w:rsidP="0079633D">
            <w:pPr>
              <w:pStyle w:val="a"/>
              <w:numPr>
                <w:ilvl w:val="4"/>
                <w:numId w:val="6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</w:rPr>
            </w:pPr>
            <w:r w:rsidRPr="005671FF"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A33895" w:rsidRDefault="00A33895" w:rsidP="0079633D">
            <w:pPr>
              <w:pStyle w:val="a"/>
              <w:numPr>
                <w:ilvl w:val="4"/>
                <w:numId w:val="6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</w:rPr>
            </w:pPr>
            <w:r w:rsidRPr="005671FF">
              <w:rPr>
                <w:sz w:val="24"/>
              </w:rPr>
              <w:t xml:space="preserve">новые версии </w:t>
            </w:r>
            <w:r>
              <w:rPr>
                <w:sz w:val="24"/>
              </w:rPr>
              <w:t>документов, которые изменяются.</w:t>
            </w:r>
          </w:p>
          <w:p w:rsidR="00A33895" w:rsidRPr="005671FF" w:rsidRDefault="00A33895" w:rsidP="003B11CC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A33895" w:rsidRDefault="00A33895" w:rsidP="0079633D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A33895" w:rsidRPr="00AB5B20" w:rsidRDefault="00A33895" w:rsidP="0079633D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A33895" w:rsidRDefault="00A33895" w:rsidP="0079633D">
            <w:pPr>
              <w:pStyle w:val="Times12"/>
              <w:numPr>
                <w:ilvl w:val="0"/>
                <w:numId w:val="35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A33895" w:rsidRDefault="00A33895" w:rsidP="0079633D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A33895" w:rsidRDefault="00A33895" w:rsidP="0079633D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A33895" w:rsidRDefault="00A33895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A33895" w:rsidRDefault="00A33895" w:rsidP="0079633D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A33895" w:rsidRPr="00FC009D" w:rsidRDefault="00A33895" w:rsidP="0079633D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A33895" w:rsidRPr="00FC009D" w:rsidRDefault="00A33895" w:rsidP="0079633D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A33895" w:rsidRPr="00FC009D" w:rsidTr="002B4D0C">
        <w:trPr>
          <w:trHeight w:val="388"/>
        </w:trPr>
        <w:tc>
          <w:tcPr>
            <w:tcW w:w="781" w:type="dxa"/>
          </w:tcPr>
          <w:p w:rsidR="00A33895" w:rsidRDefault="00A33895" w:rsidP="0079633D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33895" w:rsidRPr="007A1F5D" w:rsidRDefault="00A33895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A33895" w:rsidRPr="00412D5D" w:rsidRDefault="00A33895" w:rsidP="0079633D">
            <w:pPr>
              <w:pStyle w:val="ListParagraph"/>
              <w:widowControl w:val="0"/>
              <w:numPr>
                <w:ilvl w:val="0"/>
                <w:numId w:val="6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A33895" w:rsidRPr="003012C7" w:rsidRDefault="00A33895" w:rsidP="0079633D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Pr="00250022"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A33895" w:rsidRPr="003012C7" w:rsidRDefault="00A33895" w:rsidP="0079633D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A33895" w:rsidRPr="002562F4" w:rsidRDefault="00A33895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A33895" w:rsidRPr="00FC009D" w:rsidTr="002B4D0C">
        <w:trPr>
          <w:trHeight w:val="388"/>
        </w:trPr>
        <w:tc>
          <w:tcPr>
            <w:tcW w:w="781" w:type="dxa"/>
          </w:tcPr>
          <w:p w:rsidR="00A33895" w:rsidRDefault="00A33895" w:rsidP="0079633D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33895" w:rsidRPr="00FC009D" w:rsidRDefault="00A33895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A33895" w:rsidRPr="00412D5D" w:rsidRDefault="00A33895" w:rsidP="0079633D">
            <w:pPr>
              <w:pStyle w:val="ListParagraph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A33895" w:rsidRPr="003012C7" w:rsidRDefault="00A33895" w:rsidP="0079633D">
            <w:pPr>
              <w:pStyle w:val="ListParagraph"/>
              <w:widowControl w:val="0"/>
              <w:numPr>
                <w:ilvl w:val="0"/>
                <w:numId w:val="58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A33895" w:rsidRPr="003012C7" w:rsidRDefault="00A33895" w:rsidP="0079633D">
            <w:pPr>
              <w:pStyle w:val="ListParagraph"/>
              <w:widowControl w:val="0"/>
              <w:numPr>
                <w:ilvl w:val="0"/>
                <w:numId w:val="58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A33895" w:rsidRPr="003012C7" w:rsidRDefault="00A33895" w:rsidP="0079633D">
            <w:pPr>
              <w:pStyle w:val="ListParagraph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A33895" w:rsidRPr="003012C7" w:rsidRDefault="00A33895" w:rsidP="0079633D">
            <w:pPr>
              <w:pStyle w:val="ListParagraph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A33895" w:rsidRPr="003012C7" w:rsidRDefault="00A33895" w:rsidP="0079633D">
            <w:pPr>
              <w:pStyle w:val="ListParagraph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A33895" w:rsidRPr="00656215" w:rsidRDefault="00A33895" w:rsidP="0079633D">
            <w:pPr>
              <w:pStyle w:val="ListParagraph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79"/>
          </w:p>
          <w:p w:rsidR="00A33895" w:rsidRPr="003012C7" w:rsidRDefault="00A33895" w:rsidP="0079633D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0"/>
          </w:p>
          <w:p w:rsidR="00A33895" w:rsidRPr="003012C7" w:rsidRDefault="00A33895" w:rsidP="0079633D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A33895" w:rsidRPr="003012C7" w:rsidRDefault="00A33895" w:rsidP="0079633D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A33895" w:rsidRPr="003012C7" w:rsidRDefault="00A33895" w:rsidP="0079633D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A33895" w:rsidRPr="003012C7" w:rsidRDefault="00A33895" w:rsidP="0079633D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A33895" w:rsidRPr="003012C7" w:rsidRDefault="00A33895" w:rsidP="0079633D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A33895" w:rsidRPr="003012C7" w:rsidRDefault="00A33895" w:rsidP="0079633D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A33895" w:rsidRPr="003012C7" w:rsidRDefault="00A33895" w:rsidP="0079633D">
            <w:pPr>
              <w:pStyle w:val="Times12"/>
              <w:numPr>
                <w:ilvl w:val="0"/>
                <w:numId w:val="3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rPr>
                <w:szCs w:val="24"/>
              </w:rPr>
              <w:t>.</w:t>
            </w:r>
          </w:p>
          <w:p w:rsidR="00A33895" w:rsidRPr="003012C7" w:rsidRDefault="00A33895" w:rsidP="0079633D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A33895" w:rsidRPr="002562F4" w:rsidRDefault="00A33895" w:rsidP="0079633D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A33895" w:rsidRPr="00656215" w:rsidRDefault="00A33895" w:rsidP="0079633D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A33895" w:rsidRPr="003012C7" w:rsidRDefault="00A33895" w:rsidP="0079633D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A33895" w:rsidRPr="003012C7" w:rsidRDefault="00A33895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A33895" w:rsidRPr="003012C7" w:rsidRDefault="00A33895" w:rsidP="0079633D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A33895" w:rsidRPr="003012C7" w:rsidRDefault="00A33895" w:rsidP="0079633D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A33895" w:rsidRPr="00656215" w:rsidRDefault="00A33895" w:rsidP="0079633D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A33895" w:rsidRPr="00656215" w:rsidRDefault="00A33895" w:rsidP="0079633D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A33895" w:rsidRPr="003012C7" w:rsidRDefault="00A33895" w:rsidP="0079633D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A33895" w:rsidRPr="003012C7" w:rsidRDefault="00A33895" w:rsidP="0079633D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A33895" w:rsidRPr="003012C7" w:rsidRDefault="00A33895" w:rsidP="0079633D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Pr="00250022"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Pr="00250022"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A33895" w:rsidRPr="00CC3AA2" w:rsidRDefault="00A33895" w:rsidP="0079633D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A33895" w:rsidRPr="003012C7" w:rsidRDefault="00A33895" w:rsidP="0079633D">
            <w:pPr>
              <w:pStyle w:val="ListParagraph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250022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A33895" w:rsidRPr="003012C7" w:rsidRDefault="00A33895" w:rsidP="0079633D">
            <w:pPr>
              <w:pStyle w:val="ListParagraph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250022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250022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A33895" w:rsidRPr="003012C7" w:rsidRDefault="00A33895" w:rsidP="0079633D">
            <w:pPr>
              <w:pStyle w:val="ListParagraph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A33895" w:rsidRPr="003012C7" w:rsidRDefault="00A33895" w:rsidP="0079633D">
            <w:pPr>
              <w:pStyle w:val="ListParagraph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250022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A33895" w:rsidRPr="003012C7" w:rsidRDefault="00A33895" w:rsidP="0079633D">
            <w:pPr>
              <w:pStyle w:val="ListParagraph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A33895" w:rsidRPr="00412D5D" w:rsidRDefault="00A33895" w:rsidP="0079633D">
            <w:pPr>
              <w:pStyle w:val="ListParagraph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A33895" w:rsidRPr="00FC009D" w:rsidTr="002B4D0C">
        <w:trPr>
          <w:trHeight w:val="388"/>
        </w:trPr>
        <w:tc>
          <w:tcPr>
            <w:tcW w:w="781" w:type="dxa"/>
          </w:tcPr>
          <w:p w:rsidR="00A33895" w:rsidRDefault="00A33895" w:rsidP="0079633D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33895" w:rsidRPr="00FC009D" w:rsidRDefault="00A33895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A33895" w:rsidRDefault="00A33895" w:rsidP="0079633D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A33895" w:rsidRPr="00DA3FA6" w:rsidRDefault="00A33895" w:rsidP="0079633D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A33895" w:rsidRPr="00DA3FA6" w:rsidRDefault="00A33895" w:rsidP="0079633D">
            <w:pPr>
              <w:pStyle w:val="Times12"/>
              <w:numPr>
                <w:ilvl w:val="0"/>
                <w:numId w:val="43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A33895" w:rsidRPr="00DA3FA6" w:rsidRDefault="00A33895" w:rsidP="0079633D">
            <w:pPr>
              <w:pStyle w:val="Times12"/>
              <w:numPr>
                <w:ilvl w:val="0"/>
                <w:numId w:val="43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4"/>
          </w:p>
          <w:p w:rsidR="00A33895" w:rsidRPr="00DA3FA6" w:rsidRDefault="00A33895" w:rsidP="0079633D">
            <w:pPr>
              <w:pStyle w:val="Times12"/>
              <w:numPr>
                <w:ilvl w:val="0"/>
                <w:numId w:val="43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A33895" w:rsidRPr="00DA3FA6" w:rsidRDefault="00A33895" w:rsidP="0079633D">
            <w:pPr>
              <w:pStyle w:val="Times12"/>
              <w:numPr>
                <w:ilvl w:val="0"/>
                <w:numId w:val="43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A33895" w:rsidRPr="00DA3FA6" w:rsidRDefault="00A33895" w:rsidP="0079633D">
            <w:pPr>
              <w:pStyle w:val="Times12"/>
              <w:numPr>
                <w:ilvl w:val="0"/>
                <w:numId w:val="43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A33895" w:rsidRPr="00DA3FA6" w:rsidRDefault="00A33895" w:rsidP="0079633D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A33895" w:rsidRPr="00DA3FA6" w:rsidRDefault="00A33895" w:rsidP="0079633D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A33895" w:rsidRPr="00DA3FA6" w:rsidRDefault="00A33895" w:rsidP="0079633D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A33895" w:rsidRPr="00DA3FA6" w:rsidRDefault="00A33895" w:rsidP="0079633D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A33895" w:rsidRPr="00DA3FA6" w:rsidRDefault="00A33895" w:rsidP="0079633D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A33895" w:rsidRPr="00DA3FA6" w:rsidRDefault="00A33895" w:rsidP="0079633D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A33895" w:rsidRPr="00DA3FA6" w:rsidRDefault="00A33895" w:rsidP="0079633D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A33895" w:rsidRPr="00DA3FA6" w:rsidRDefault="00A33895" w:rsidP="0079633D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A33895" w:rsidRPr="00DA3FA6" w:rsidRDefault="00A33895" w:rsidP="0079633D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Pr="00250022"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A33895" w:rsidRPr="0084666B" w:rsidRDefault="00A33895" w:rsidP="0079633D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A33895" w:rsidRPr="00656215" w:rsidRDefault="00A33895" w:rsidP="0079633D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A33895" w:rsidRPr="00DA3FA6" w:rsidRDefault="00A33895" w:rsidP="0079633D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A33895" w:rsidRPr="00FC009D" w:rsidTr="002B4D0C">
        <w:trPr>
          <w:trHeight w:val="388"/>
        </w:trPr>
        <w:tc>
          <w:tcPr>
            <w:tcW w:w="781" w:type="dxa"/>
          </w:tcPr>
          <w:p w:rsidR="00A33895" w:rsidRDefault="00A33895" w:rsidP="0079633D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33895" w:rsidRPr="00DA3FA6" w:rsidRDefault="00A3389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A33895" w:rsidRPr="00BA1F2B" w:rsidRDefault="00A33895" w:rsidP="0079633D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A33895" w:rsidRPr="00BA1F2B" w:rsidRDefault="00A33895" w:rsidP="0079633D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A33895" w:rsidRPr="00BA1F2B" w:rsidRDefault="00A33895" w:rsidP="0079633D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A33895" w:rsidRPr="00BA1F2B" w:rsidRDefault="00A33895" w:rsidP="0079633D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A33895" w:rsidRPr="00BA1F2B" w:rsidRDefault="00A33895" w:rsidP="0079633D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A33895" w:rsidRPr="004132BA" w:rsidRDefault="00A33895" w:rsidP="0079633D">
            <w:pPr>
              <w:pStyle w:val="Times12"/>
              <w:numPr>
                <w:ilvl w:val="0"/>
                <w:numId w:val="67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A33895" w:rsidRPr="00FC009D" w:rsidTr="002B4D0C">
        <w:trPr>
          <w:trHeight w:val="388"/>
        </w:trPr>
        <w:tc>
          <w:tcPr>
            <w:tcW w:w="781" w:type="dxa"/>
          </w:tcPr>
          <w:p w:rsidR="00A33895" w:rsidRDefault="00A33895" w:rsidP="0079633D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33895" w:rsidRPr="00734377" w:rsidRDefault="00A33895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</w:p>
        </w:tc>
        <w:tc>
          <w:tcPr>
            <w:tcW w:w="12261" w:type="dxa"/>
          </w:tcPr>
          <w:p w:rsidR="00A33895" w:rsidRPr="00676509" w:rsidRDefault="00A33895" w:rsidP="0079633D">
            <w:pPr>
              <w:pStyle w:val="Times12"/>
              <w:numPr>
                <w:ilvl w:val="0"/>
                <w:numId w:val="45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A33895" w:rsidRDefault="00A33895" w:rsidP="0079633D">
            <w:pPr>
              <w:pStyle w:val="Times12"/>
              <w:numPr>
                <w:ilvl w:val="0"/>
                <w:numId w:val="45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A33895" w:rsidRPr="00083382" w:rsidRDefault="00A33895" w:rsidP="0079633D">
            <w:pPr>
              <w:pStyle w:val="Times12"/>
              <w:numPr>
                <w:ilvl w:val="0"/>
                <w:numId w:val="45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A33895" w:rsidRPr="00083382" w:rsidRDefault="00A33895" w:rsidP="0079633D">
            <w:pPr>
              <w:pStyle w:val="Times12"/>
              <w:numPr>
                <w:ilvl w:val="0"/>
                <w:numId w:val="45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A33895" w:rsidRPr="00083382" w:rsidRDefault="00A33895" w:rsidP="0079633D">
            <w:pPr>
              <w:pStyle w:val="Times12"/>
              <w:numPr>
                <w:ilvl w:val="0"/>
                <w:numId w:val="45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A33895" w:rsidRPr="00083382" w:rsidRDefault="00A33895" w:rsidP="0079633D">
            <w:pPr>
              <w:pStyle w:val="Times12"/>
              <w:numPr>
                <w:ilvl w:val="0"/>
                <w:numId w:val="45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A33895" w:rsidRPr="00582474" w:rsidRDefault="00A33895" w:rsidP="0079633D">
            <w:pPr>
              <w:pStyle w:val="Times12"/>
              <w:numPr>
                <w:ilvl w:val="0"/>
                <w:numId w:val="45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A33895" w:rsidRPr="000F53C2" w:rsidRDefault="00A3389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Pr="00250022">
              <w:rPr>
                <w:spacing w:val="-6"/>
                <w:szCs w:val="28"/>
              </w:rPr>
            </w:r>
            <w:r>
              <w:rPr>
                <w:spacing w:val="-6"/>
                <w:szCs w:val="28"/>
              </w:rPr>
              <w:fldChar w:fldCharType="separate"/>
            </w:r>
            <w:r>
              <w:rPr>
                <w:spacing w:val="-6"/>
                <w:szCs w:val="28"/>
              </w:rPr>
              <w:t>5</w:t>
            </w:r>
            <w:r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A33895" w:rsidRPr="00175F4B" w:rsidRDefault="00A33895" w:rsidP="0079633D">
            <w:pPr>
              <w:pStyle w:val="Times12"/>
              <w:numPr>
                <w:ilvl w:val="0"/>
                <w:numId w:val="45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A33895" w:rsidRDefault="00A33895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A33895" w:rsidRPr="00582474" w:rsidRDefault="00A33895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A33895" w:rsidRPr="00083382" w:rsidRDefault="00A33895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A33895" w:rsidRPr="00582474" w:rsidRDefault="00A33895" w:rsidP="0079633D">
            <w:pPr>
              <w:pStyle w:val="Times12"/>
              <w:numPr>
                <w:ilvl w:val="0"/>
                <w:numId w:val="45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A33895" w:rsidRPr="00FC009D" w:rsidTr="002B4D0C">
        <w:trPr>
          <w:trHeight w:val="388"/>
        </w:trPr>
        <w:tc>
          <w:tcPr>
            <w:tcW w:w="781" w:type="dxa"/>
          </w:tcPr>
          <w:p w:rsidR="00A33895" w:rsidRPr="00FC009D" w:rsidRDefault="00A33895" w:rsidP="0079633D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33895" w:rsidRPr="00FC009D" w:rsidRDefault="00A33895" w:rsidP="004B2B78">
            <w:pPr>
              <w:ind w:right="153"/>
            </w:pPr>
            <w:r>
              <w:t>Проведение оценочной стадии</w:t>
            </w:r>
          </w:p>
        </w:tc>
        <w:tc>
          <w:tcPr>
            <w:tcW w:w="12261" w:type="dxa"/>
          </w:tcPr>
          <w:p w:rsidR="00A33895" w:rsidRPr="00F567FD" w:rsidRDefault="00A33895" w:rsidP="0079633D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A33895" w:rsidRPr="00F567FD" w:rsidRDefault="00A33895" w:rsidP="0079633D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A33895" w:rsidRPr="00F567FD" w:rsidRDefault="00A33895" w:rsidP="0079633D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A33895" w:rsidRPr="00FC009D" w:rsidTr="002B4D0C">
        <w:trPr>
          <w:trHeight w:val="388"/>
        </w:trPr>
        <w:tc>
          <w:tcPr>
            <w:tcW w:w="781" w:type="dxa"/>
          </w:tcPr>
          <w:p w:rsidR="00A33895" w:rsidRPr="00FC009D" w:rsidRDefault="00A33895" w:rsidP="0079633D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33895" w:rsidRDefault="00A33895" w:rsidP="0084666B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>закупки</w:t>
            </w:r>
          </w:p>
        </w:tc>
        <w:tc>
          <w:tcPr>
            <w:tcW w:w="12261" w:type="dxa"/>
          </w:tcPr>
          <w:p w:rsidR="00A33895" w:rsidRPr="00F567FD" w:rsidRDefault="00A33895" w:rsidP="0079633D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33895" w:rsidRDefault="00A33895" w:rsidP="0079633D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A33895" w:rsidRPr="00F567FD" w:rsidRDefault="00A33895" w:rsidP="0079633D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A33895" w:rsidRPr="00FC009D" w:rsidTr="002B4D0C">
        <w:trPr>
          <w:trHeight w:val="388"/>
        </w:trPr>
        <w:tc>
          <w:tcPr>
            <w:tcW w:w="781" w:type="dxa"/>
          </w:tcPr>
          <w:p w:rsidR="00A33895" w:rsidRPr="00FC009D" w:rsidRDefault="00A33895" w:rsidP="0079633D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33895" w:rsidRPr="000619BA" w:rsidRDefault="00A33895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A33895" w:rsidRPr="00AA57E4" w:rsidRDefault="00A33895" w:rsidP="0079633D">
            <w:pPr>
              <w:pStyle w:val="ListParagraph"/>
              <w:numPr>
                <w:ilvl w:val="0"/>
                <w:numId w:val="4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A33895" w:rsidRDefault="00A33895" w:rsidP="0079633D">
            <w:pPr>
              <w:pStyle w:val="ListParagraph"/>
              <w:numPr>
                <w:ilvl w:val="0"/>
                <w:numId w:val="4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A33895" w:rsidRPr="00AA57E4" w:rsidRDefault="00A33895" w:rsidP="0079633D">
            <w:pPr>
              <w:pStyle w:val="ListParagraph"/>
              <w:numPr>
                <w:ilvl w:val="0"/>
                <w:numId w:val="4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33895" w:rsidRPr="00AA57E4" w:rsidRDefault="00A33895" w:rsidP="0079633D">
            <w:pPr>
              <w:pStyle w:val="ListParagraph"/>
              <w:numPr>
                <w:ilvl w:val="0"/>
                <w:numId w:val="4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A33895" w:rsidRPr="00AA57E4" w:rsidRDefault="00A33895" w:rsidP="0079633D">
            <w:pPr>
              <w:pStyle w:val="ListParagraph"/>
              <w:numPr>
                <w:ilvl w:val="0"/>
                <w:numId w:val="4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A33895" w:rsidRPr="00AA57E4" w:rsidRDefault="00A33895" w:rsidP="0079633D">
            <w:pPr>
              <w:pStyle w:val="ListParagraph"/>
              <w:numPr>
                <w:ilvl w:val="0"/>
                <w:numId w:val="4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33895" w:rsidRPr="00DE0B73" w:rsidRDefault="00A33895" w:rsidP="0079633D">
            <w:pPr>
              <w:pStyle w:val="ListParagraph"/>
              <w:numPr>
                <w:ilvl w:val="0"/>
                <w:numId w:val="4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A33895" w:rsidRPr="00DE0B73" w:rsidRDefault="00A33895" w:rsidP="0079633D">
            <w:pPr>
              <w:pStyle w:val="ListParagraph"/>
              <w:numPr>
                <w:ilvl w:val="0"/>
                <w:numId w:val="4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A33895" w:rsidRPr="000619BA" w:rsidRDefault="00A33895" w:rsidP="0079633D">
            <w:pPr>
              <w:pStyle w:val="ListParagraph"/>
              <w:numPr>
                <w:ilvl w:val="0"/>
                <w:numId w:val="4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33895" w:rsidRPr="00FC009D" w:rsidTr="002B4D0C">
        <w:trPr>
          <w:trHeight w:val="194"/>
        </w:trPr>
        <w:tc>
          <w:tcPr>
            <w:tcW w:w="781" w:type="dxa"/>
          </w:tcPr>
          <w:p w:rsidR="00A33895" w:rsidRPr="00FC009D" w:rsidRDefault="00A33895" w:rsidP="0079633D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A33895" w:rsidRPr="00FC009D" w:rsidRDefault="00A33895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A33895" w:rsidRPr="00DE0B73" w:rsidRDefault="00A33895" w:rsidP="0079633D">
            <w:pPr>
              <w:pStyle w:val="ListParagraph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33895" w:rsidRPr="00DE0B73" w:rsidRDefault="00A33895" w:rsidP="0079633D">
            <w:pPr>
              <w:pStyle w:val="ListParagraph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A33895" w:rsidRDefault="00A33895" w:rsidP="0079633D">
            <w:pPr>
              <w:numPr>
                <w:ilvl w:val="0"/>
                <w:numId w:val="27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A33895" w:rsidRPr="00EF37DD" w:rsidRDefault="00A33895" w:rsidP="0079633D">
            <w:pPr>
              <w:numPr>
                <w:ilvl w:val="0"/>
                <w:numId w:val="27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A33895" w:rsidRPr="00FA02D7" w:rsidRDefault="00A33895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A33895" w:rsidRPr="00AE7722" w:rsidRDefault="00A33895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A33895" w:rsidRPr="00AE7722" w:rsidRDefault="00A33895" w:rsidP="0079633D">
            <w:pPr>
              <w:numPr>
                <w:ilvl w:val="0"/>
                <w:numId w:val="27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A33895" w:rsidRPr="00676509" w:rsidRDefault="00A33895" w:rsidP="0079633D">
            <w:pPr>
              <w:pStyle w:val="ListParagraph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A33895" w:rsidRPr="00676509" w:rsidRDefault="00A33895" w:rsidP="0079633D">
            <w:pPr>
              <w:widowControl w:val="0"/>
              <w:numPr>
                <w:ilvl w:val="0"/>
                <w:numId w:val="6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A33895" w:rsidRPr="00676509" w:rsidRDefault="00A33895" w:rsidP="0079633D">
            <w:pPr>
              <w:widowControl w:val="0"/>
              <w:numPr>
                <w:ilvl w:val="0"/>
                <w:numId w:val="6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A33895" w:rsidRPr="00FC009D" w:rsidRDefault="00A33895" w:rsidP="0079633D">
            <w:pPr>
              <w:widowControl w:val="0"/>
              <w:numPr>
                <w:ilvl w:val="0"/>
                <w:numId w:val="60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A33895" w:rsidRPr="00FC009D" w:rsidTr="002B4D0C">
        <w:trPr>
          <w:trHeight w:val="194"/>
        </w:trPr>
        <w:tc>
          <w:tcPr>
            <w:tcW w:w="781" w:type="dxa"/>
          </w:tcPr>
          <w:p w:rsidR="00A33895" w:rsidRPr="00FC009D" w:rsidRDefault="00A33895" w:rsidP="0079633D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A33895" w:rsidRDefault="00A33895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A33895" w:rsidRPr="00676509" w:rsidRDefault="00A33895" w:rsidP="0079633D">
            <w:pPr>
              <w:pStyle w:val="ListParagraph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A33895" w:rsidRPr="00676509" w:rsidRDefault="00A33895" w:rsidP="0079633D">
            <w:pPr>
              <w:pStyle w:val="ListParagraph"/>
              <w:numPr>
                <w:ilvl w:val="0"/>
                <w:numId w:val="62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A33895" w:rsidRPr="00676509" w:rsidRDefault="00A33895" w:rsidP="0079633D">
            <w:pPr>
              <w:pStyle w:val="ListParagraph"/>
              <w:numPr>
                <w:ilvl w:val="0"/>
                <w:numId w:val="62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A33895" w:rsidRPr="00676509" w:rsidRDefault="00A33895" w:rsidP="0079633D">
            <w:pPr>
              <w:pStyle w:val="ListParagraph"/>
              <w:numPr>
                <w:ilvl w:val="0"/>
                <w:numId w:val="62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A33895" w:rsidRPr="00134C01" w:rsidRDefault="00A33895" w:rsidP="0079633D">
            <w:pPr>
              <w:pStyle w:val="ListParagraph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33895" w:rsidRPr="00FC009D" w:rsidTr="002B4D0C">
        <w:trPr>
          <w:trHeight w:val="194"/>
        </w:trPr>
        <w:tc>
          <w:tcPr>
            <w:tcW w:w="781" w:type="dxa"/>
          </w:tcPr>
          <w:p w:rsidR="00A33895" w:rsidRPr="00FC009D" w:rsidRDefault="00A33895" w:rsidP="0079633D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A33895" w:rsidRPr="00FC009D" w:rsidRDefault="00A33895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A33895" w:rsidRPr="00DE0B73" w:rsidRDefault="00A33895" w:rsidP="0079633D">
            <w:pPr>
              <w:pStyle w:val="ListParagraph"/>
              <w:numPr>
                <w:ilvl w:val="0"/>
                <w:numId w:val="51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0"/>
          </w:p>
          <w:p w:rsidR="00A33895" w:rsidRPr="00CD7AA8" w:rsidRDefault="00A33895" w:rsidP="0079633D">
            <w:pPr>
              <w:numPr>
                <w:ilvl w:val="0"/>
                <w:numId w:val="52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A33895" w:rsidRPr="00C300C7" w:rsidRDefault="00A33895" w:rsidP="0079633D">
            <w:pPr>
              <w:numPr>
                <w:ilvl w:val="0"/>
                <w:numId w:val="52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A33895" w:rsidRPr="00C300C7" w:rsidRDefault="00A33895" w:rsidP="0079633D">
            <w:pPr>
              <w:numPr>
                <w:ilvl w:val="0"/>
                <w:numId w:val="52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A33895" w:rsidRPr="00DE0B73" w:rsidRDefault="00A33895" w:rsidP="0079633D">
            <w:pPr>
              <w:pStyle w:val="ListParagraph"/>
              <w:numPr>
                <w:ilvl w:val="0"/>
                <w:numId w:val="51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1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договору:</w:t>
            </w:r>
            <w:bookmarkEnd w:id="101"/>
          </w:p>
          <w:p w:rsidR="00A33895" w:rsidRPr="00DE0B73" w:rsidRDefault="00A33895" w:rsidP="0079633D">
            <w:pPr>
              <w:numPr>
                <w:ilvl w:val="0"/>
                <w:numId w:val="53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A33895" w:rsidRPr="00DE0B73" w:rsidRDefault="00A33895" w:rsidP="0079633D">
            <w:pPr>
              <w:numPr>
                <w:ilvl w:val="0"/>
                <w:numId w:val="53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A33895" w:rsidRPr="00DE0B73" w:rsidRDefault="00A33895" w:rsidP="0079633D">
            <w:pPr>
              <w:numPr>
                <w:ilvl w:val="0"/>
                <w:numId w:val="53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A33895" w:rsidRPr="00DE0B73" w:rsidRDefault="00A33895" w:rsidP="0079633D">
            <w:pPr>
              <w:pStyle w:val="ListParagraph"/>
              <w:numPr>
                <w:ilvl w:val="0"/>
                <w:numId w:val="51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из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Pr="00250022"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16.2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33895" w:rsidRPr="00DE0B73" w:rsidRDefault="00A33895" w:rsidP="0079633D">
            <w:pPr>
              <w:pStyle w:val="ListParagraph"/>
              <w:numPr>
                <w:ilvl w:val="0"/>
                <w:numId w:val="51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A33895" w:rsidRPr="00134C01" w:rsidRDefault="00A33895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A33895" w:rsidRPr="00DE0B73" w:rsidRDefault="00A33895" w:rsidP="0079633D">
            <w:pPr>
              <w:pStyle w:val="ListParagraph"/>
              <w:numPr>
                <w:ilvl w:val="0"/>
                <w:numId w:val="51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A33895" w:rsidRPr="00FC009D" w:rsidTr="002B4D0C">
        <w:trPr>
          <w:trHeight w:val="194"/>
        </w:trPr>
        <w:tc>
          <w:tcPr>
            <w:tcW w:w="781" w:type="dxa"/>
          </w:tcPr>
          <w:p w:rsidR="00A33895" w:rsidRPr="00FC009D" w:rsidRDefault="00A33895" w:rsidP="0079633D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A33895" w:rsidRPr="00EC3767" w:rsidRDefault="00A33895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A33895" w:rsidRPr="008B38C6" w:rsidRDefault="00A33895" w:rsidP="0079633D">
            <w:pPr>
              <w:pStyle w:val="NormalWeb"/>
              <w:numPr>
                <w:ilvl w:val="0"/>
                <w:numId w:val="54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  <w:rPr>
                <w:szCs w:val="24"/>
              </w:rPr>
            </w:pPr>
            <w:r w:rsidRPr="008B38C6">
              <w:rPr>
                <w:szCs w:val="24"/>
              </w:rP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A33895" w:rsidRDefault="00A33895" w:rsidP="0079633D">
            <w:pPr>
              <w:numPr>
                <w:ilvl w:val="0"/>
                <w:numId w:val="55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A33895" w:rsidRDefault="00A33895" w:rsidP="0079633D">
            <w:pPr>
              <w:numPr>
                <w:ilvl w:val="0"/>
                <w:numId w:val="55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A33895" w:rsidRDefault="00A33895" w:rsidP="0079633D">
            <w:pPr>
              <w:numPr>
                <w:ilvl w:val="0"/>
                <w:numId w:val="55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A33895" w:rsidRDefault="00A33895" w:rsidP="0079633D">
            <w:pPr>
              <w:numPr>
                <w:ilvl w:val="0"/>
                <w:numId w:val="55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A33895" w:rsidRDefault="00A33895" w:rsidP="0079633D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A33895" w:rsidRPr="008B38C6" w:rsidRDefault="00A33895" w:rsidP="0079633D">
            <w:pPr>
              <w:pStyle w:val="NormalWeb"/>
              <w:numPr>
                <w:ilvl w:val="0"/>
                <w:numId w:val="54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  <w:rPr>
                <w:szCs w:val="24"/>
              </w:rPr>
            </w:pPr>
            <w:r w:rsidRPr="008B38C6">
              <w:rPr>
                <w:szCs w:val="24"/>
              </w:rPr>
              <w:t>В случае уклонения лица, с которым заключается договор, от подписания договора, заказчик:</w:t>
            </w:r>
          </w:p>
          <w:p w:rsidR="00A33895" w:rsidRDefault="00A33895" w:rsidP="0079633D">
            <w:pPr>
              <w:numPr>
                <w:ilvl w:val="0"/>
                <w:numId w:val="56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A33895" w:rsidRDefault="00A33895" w:rsidP="0079633D">
            <w:pPr>
              <w:numPr>
                <w:ilvl w:val="0"/>
                <w:numId w:val="56"/>
              </w:numPr>
              <w:ind w:left="0" w:firstLine="637"/>
              <w:jc w:val="both"/>
              <w:rPr>
                <w:szCs w:val="20"/>
              </w:rPr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A33895" w:rsidRPr="008B38C6" w:rsidRDefault="00A33895" w:rsidP="0079633D">
            <w:pPr>
              <w:pStyle w:val="NormalWeb"/>
              <w:numPr>
                <w:ilvl w:val="0"/>
                <w:numId w:val="54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  <w:rPr>
                <w:szCs w:val="24"/>
              </w:rPr>
            </w:pPr>
            <w:r w:rsidRPr="008B38C6">
              <w:rPr>
                <w:szCs w:val="24"/>
              </w:rP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A33895" w:rsidRDefault="00A33895" w:rsidP="0079633D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A33895" w:rsidRPr="008B38C6" w:rsidRDefault="00A33895" w:rsidP="0079633D">
            <w:pPr>
              <w:pStyle w:val="NormalWeb"/>
              <w:numPr>
                <w:ilvl w:val="0"/>
                <w:numId w:val="30"/>
              </w:numPr>
              <w:spacing w:before="0" w:beforeAutospacing="0" w:after="0" w:afterAutospacing="0"/>
              <w:ind w:left="0" w:right="153" w:firstLine="601"/>
              <w:jc w:val="both"/>
              <w:rPr>
                <w:szCs w:val="24"/>
              </w:rPr>
            </w:pPr>
            <w:r w:rsidRPr="008B38C6">
              <w:rPr>
                <w:szCs w:val="24"/>
              </w:rPr>
              <w:t>будучи признанным победителем закупки, уклонился от заключения договора;</w:t>
            </w:r>
          </w:p>
          <w:p w:rsidR="00A33895" w:rsidRPr="008B38C6" w:rsidRDefault="00A33895" w:rsidP="0079633D">
            <w:pPr>
              <w:pStyle w:val="NormalWeb"/>
              <w:numPr>
                <w:ilvl w:val="0"/>
                <w:numId w:val="30"/>
              </w:numPr>
              <w:spacing w:before="0" w:beforeAutospacing="0" w:after="0" w:afterAutospacing="0"/>
              <w:ind w:left="0" w:right="153" w:firstLine="601"/>
              <w:jc w:val="both"/>
              <w:rPr>
                <w:szCs w:val="24"/>
              </w:rPr>
            </w:pPr>
            <w:r w:rsidRPr="008B38C6">
              <w:rPr>
                <w:szCs w:val="24"/>
              </w:rPr>
              <w:t>будучи единственным участником, с которым заключается договор, уклонился от заключения договора;</w:t>
            </w:r>
          </w:p>
          <w:p w:rsidR="00A33895" w:rsidRPr="008B38C6" w:rsidRDefault="00A33895" w:rsidP="0079633D">
            <w:pPr>
              <w:pStyle w:val="NormalWeb"/>
              <w:numPr>
                <w:ilvl w:val="0"/>
                <w:numId w:val="30"/>
              </w:numPr>
              <w:spacing w:before="0" w:beforeAutospacing="0" w:after="0" w:afterAutospacing="0"/>
              <w:ind w:left="0" w:right="153" w:firstLine="601"/>
              <w:jc w:val="both"/>
              <w:rPr>
                <w:szCs w:val="24"/>
              </w:rPr>
            </w:pPr>
            <w:r w:rsidRPr="008B38C6">
              <w:rPr>
                <w:szCs w:val="24"/>
              </w:rP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A33895" w:rsidRPr="00FC009D" w:rsidRDefault="00A33895" w:rsidP="0079633D">
            <w:pPr>
              <w:numPr>
                <w:ilvl w:val="0"/>
                <w:numId w:val="57"/>
              </w:numPr>
              <w:ind w:left="0" w:firstLine="637"/>
              <w:jc w:val="both"/>
              <w:rPr>
                <w:szCs w:val="20"/>
              </w:rPr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A33895" w:rsidRPr="00FC009D" w:rsidTr="002B4D0C">
        <w:trPr>
          <w:trHeight w:val="194"/>
        </w:trPr>
        <w:tc>
          <w:tcPr>
            <w:tcW w:w="781" w:type="dxa"/>
          </w:tcPr>
          <w:p w:rsidR="00A33895" w:rsidRPr="00FC009D" w:rsidRDefault="00A33895" w:rsidP="0079633D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A33895" w:rsidRPr="00FC009D" w:rsidRDefault="00A33895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A33895" w:rsidRPr="008B38C6" w:rsidRDefault="00A33895" w:rsidP="00DA3E1C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Cs w:val="24"/>
              </w:rPr>
            </w:pPr>
            <w:r w:rsidRPr="008B38C6">
              <w:rPr>
                <w:szCs w:val="24"/>
              </w:rP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A33895" w:rsidRPr="008B38C6" w:rsidRDefault="00A33895" w:rsidP="00DA3E1C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Cs w:val="24"/>
              </w:rPr>
            </w:pPr>
            <w:r w:rsidRPr="008B38C6">
              <w:rPr>
                <w:szCs w:val="24"/>
              </w:rP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A33895" w:rsidRPr="008B38C6" w:rsidRDefault="00A33895" w:rsidP="007136DE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Cs w:val="24"/>
              </w:rPr>
            </w:pPr>
            <w:r w:rsidRPr="008B38C6">
              <w:rPr>
                <w:szCs w:val="24"/>
              </w:rP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A33895" w:rsidRPr="008B38C6" w:rsidRDefault="00A33895" w:rsidP="007136DE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Cs w:val="24"/>
              </w:rPr>
            </w:pPr>
            <w:r w:rsidRPr="008B38C6">
              <w:rPr>
                <w:szCs w:val="24"/>
              </w:rP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A33895" w:rsidRPr="008B38C6" w:rsidRDefault="00A33895" w:rsidP="007136DE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Cs w:val="24"/>
              </w:rPr>
            </w:pPr>
            <w:r w:rsidRPr="008B38C6">
              <w:rPr>
                <w:szCs w:val="24"/>
              </w:rP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A33895" w:rsidRPr="008B38C6" w:rsidRDefault="00A33895" w:rsidP="007136DE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Cs w:val="24"/>
              </w:rPr>
            </w:pPr>
            <w:r w:rsidRPr="008B38C6">
              <w:rPr>
                <w:szCs w:val="24"/>
              </w:rP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A33895" w:rsidRPr="008B38C6" w:rsidRDefault="00A33895" w:rsidP="007136DE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Cs w:val="24"/>
              </w:rPr>
            </w:pPr>
            <w:r w:rsidRPr="008B38C6">
              <w:rPr>
                <w:szCs w:val="24"/>
              </w:rPr>
              <w:t xml:space="preserve">Решения </w:t>
            </w:r>
            <w:r w:rsidRPr="008B38C6"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 w:rsidRPr="008B38C6">
              <w:rPr>
                <w:szCs w:val="24"/>
              </w:rP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A33895" w:rsidRPr="00FC009D" w:rsidTr="002B4D0C">
        <w:trPr>
          <w:trHeight w:val="194"/>
        </w:trPr>
        <w:tc>
          <w:tcPr>
            <w:tcW w:w="781" w:type="dxa"/>
          </w:tcPr>
          <w:p w:rsidR="00A33895" w:rsidRPr="00FC009D" w:rsidRDefault="00A33895" w:rsidP="0079633D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33895" w:rsidRPr="00FC009D" w:rsidRDefault="00A33895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A33895" w:rsidRPr="008B38C6" w:rsidRDefault="00A33895" w:rsidP="007136DE">
            <w:pPr>
              <w:pStyle w:val="NormalWeb"/>
              <w:spacing w:before="0" w:beforeAutospacing="0" w:after="0" w:afterAutospacing="0"/>
              <w:ind w:right="153"/>
              <w:jc w:val="both"/>
              <w:rPr>
                <w:szCs w:val="24"/>
              </w:rPr>
            </w:pPr>
            <w:r w:rsidRPr="008B38C6">
              <w:rPr>
                <w:szCs w:val="24"/>
              </w:rPr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A33895" w:rsidRPr="008B38C6" w:rsidRDefault="00A33895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Cs w:val="24"/>
              </w:rPr>
            </w:pPr>
            <w:r w:rsidRPr="008B38C6">
              <w:rPr>
                <w:szCs w:val="24"/>
              </w:rPr>
              <w:t>1.</w:t>
            </w:r>
            <w:r w:rsidRPr="008B38C6">
              <w:rPr>
                <w:szCs w:val="24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A33895" w:rsidRPr="008B38C6" w:rsidRDefault="00A33895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Cs w:val="24"/>
              </w:rPr>
            </w:pPr>
            <w:r w:rsidRPr="008B38C6">
              <w:rPr>
                <w:szCs w:val="24"/>
              </w:rPr>
              <w:t>2.</w:t>
            </w:r>
            <w:r w:rsidRPr="008B38C6">
              <w:rPr>
                <w:szCs w:val="24"/>
              </w:rPr>
              <w:tab/>
              <w:t>Адрес электронной почты: 0707@rosatom.ru;</w:t>
            </w:r>
          </w:p>
          <w:p w:rsidR="00A33895" w:rsidRPr="008B38C6" w:rsidRDefault="00A33895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Cs w:val="24"/>
              </w:rPr>
            </w:pPr>
            <w:r w:rsidRPr="008B38C6">
              <w:rPr>
                <w:szCs w:val="24"/>
              </w:rPr>
              <w:t>3.</w:t>
            </w:r>
            <w:r w:rsidRPr="008B38C6">
              <w:rPr>
                <w:szCs w:val="24"/>
              </w:rP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A33895" w:rsidRDefault="00A33895" w:rsidP="005D6E3F">
      <w:pPr>
        <w:ind w:firstLine="709"/>
        <w:jc w:val="both"/>
        <w:rPr>
          <w:b/>
          <w:i/>
        </w:rPr>
      </w:pPr>
    </w:p>
    <w:sectPr w:rsidR="00A33895" w:rsidSect="002B4D0C">
      <w:headerReference w:type="default" r:id="rId7"/>
      <w:footerReference w:type="default" r:id="rId8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3895" w:rsidRDefault="00A33895">
      <w:r>
        <w:separator/>
      </w:r>
    </w:p>
  </w:endnote>
  <w:endnote w:type="continuationSeparator" w:id="0">
    <w:p w:rsidR="00A33895" w:rsidRDefault="00A33895">
      <w:r>
        <w:continuationSeparator/>
      </w:r>
    </w:p>
  </w:endnote>
  <w:endnote w:type="continuationNotice" w:id="1">
    <w:p w:rsidR="00A33895" w:rsidRDefault="00A3389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895" w:rsidRPr="00FE6219" w:rsidRDefault="00A33895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3895" w:rsidRDefault="00A33895">
      <w:r>
        <w:separator/>
      </w:r>
    </w:p>
  </w:footnote>
  <w:footnote w:type="continuationSeparator" w:id="0">
    <w:p w:rsidR="00A33895" w:rsidRDefault="00A33895">
      <w:r>
        <w:continuationSeparator/>
      </w:r>
    </w:p>
  </w:footnote>
  <w:footnote w:type="continuationNotice" w:id="1">
    <w:p w:rsidR="00A33895" w:rsidRDefault="00A3389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895" w:rsidRPr="00F429FC" w:rsidRDefault="00A33895" w:rsidP="00C87330">
    <w:pPr>
      <w:pStyle w:val="Header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A8A09B2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7A8CEE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  <w:rPr>
        <w:rFonts w:cs="Times New Roman"/>
      </w:r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9902F7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BD21AD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27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3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7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3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  <w:rPr>
        <w:rFonts w:cs="Times New Roman"/>
      </w:r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1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C406C5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467B6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1328C7E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8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3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50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cs="Times New Roman"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53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4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6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57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3"/>
  </w:num>
  <w:num w:numId="12">
    <w:abstractNumId w:val="2"/>
  </w:num>
  <w:num w:numId="13">
    <w:abstractNumId w:val="2"/>
  </w:num>
  <w:num w:numId="14">
    <w:abstractNumId w:val="1"/>
  </w:num>
  <w:num w:numId="15">
    <w:abstractNumId w:val="2"/>
  </w:num>
  <w:num w:numId="16">
    <w:abstractNumId w:val="53"/>
  </w:num>
  <w:num w:numId="17">
    <w:abstractNumId w:val="44"/>
  </w:num>
  <w:num w:numId="18">
    <w:abstractNumId w:val="40"/>
  </w:num>
  <w:num w:numId="19">
    <w:abstractNumId w:val="35"/>
  </w:num>
  <w:num w:numId="20">
    <w:abstractNumId w:val="33"/>
  </w:num>
  <w:num w:numId="21">
    <w:abstractNumId w:val="23"/>
  </w:num>
  <w:num w:numId="22">
    <w:abstractNumId w:val="26"/>
  </w:num>
  <w:num w:numId="23">
    <w:abstractNumId w:val="52"/>
  </w:num>
  <w:num w:numId="24">
    <w:abstractNumId w:val="42"/>
  </w:num>
  <w:num w:numId="25">
    <w:abstractNumId w:val="25"/>
  </w:num>
  <w:num w:numId="26">
    <w:abstractNumId w:val="19"/>
  </w:num>
  <w:num w:numId="27">
    <w:abstractNumId w:val="16"/>
  </w:num>
  <w:num w:numId="28">
    <w:abstractNumId w:val="47"/>
  </w:num>
  <w:num w:numId="29">
    <w:abstractNumId w:val="9"/>
  </w:num>
  <w:num w:numId="30">
    <w:abstractNumId w:val="15"/>
  </w:num>
  <w:num w:numId="31">
    <w:abstractNumId w:val="37"/>
  </w:num>
  <w:num w:numId="32">
    <w:abstractNumId w:val="49"/>
  </w:num>
  <w:num w:numId="33">
    <w:abstractNumId w:val="57"/>
  </w:num>
  <w:num w:numId="34">
    <w:abstractNumId w:val="55"/>
  </w:num>
  <w:num w:numId="35">
    <w:abstractNumId w:val="13"/>
  </w:num>
  <w:num w:numId="36">
    <w:abstractNumId w:val="31"/>
  </w:num>
  <w:num w:numId="37">
    <w:abstractNumId w:val="38"/>
  </w:num>
  <w:num w:numId="38">
    <w:abstractNumId w:val="41"/>
  </w:num>
  <w:num w:numId="39">
    <w:abstractNumId w:val="24"/>
  </w:num>
  <w:num w:numId="40">
    <w:abstractNumId w:val="34"/>
  </w:num>
  <w:num w:numId="41">
    <w:abstractNumId w:val="10"/>
  </w:num>
  <w:num w:numId="42">
    <w:abstractNumId w:val="32"/>
  </w:num>
  <w:num w:numId="43">
    <w:abstractNumId w:val="56"/>
  </w:num>
  <w:num w:numId="44">
    <w:abstractNumId w:val="8"/>
  </w:num>
  <w:num w:numId="45">
    <w:abstractNumId w:val="51"/>
  </w:num>
  <w:num w:numId="46">
    <w:abstractNumId w:val="12"/>
  </w:num>
  <w:num w:numId="47">
    <w:abstractNumId w:val="50"/>
  </w:num>
  <w:num w:numId="48">
    <w:abstractNumId w:val="48"/>
  </w:num>
  <w:num w:numId="49">
    <w:abstractNumId w:val="6"/>
  </w:num>
  <w:num w:numId="50">
    <w:abstractNumId w:val="20"/>
  </w:num>
  <w:num w:numId="51">
    <w:abstractNumId w:val="43"/>
  </w:num>
  <w:num w:numId="52">
    <w:abstractNumId w:val="30"/>
  </w:num>
  <w:num w:numId="53">
    <w:abstractNumId w:val="46"/>
  </w:num>
  <w:num w:numId="54">
    <w:abstractNumId w:val="21"/>
  </w:num>
  <w:num w:numId="55">
    <w:abstractNumId w:val="18"/>
  </w:num>
  <w:num w:numId="56">
    <w:abstractNumId w:val="36"/>
  </w:num>
  <w:num w:numId="57">
    <w:abstractNumId w:val="29"/>
  </w:num>
  <w:num w:numId="58">
    <w:abstractNumId w:val="54"/>
  </w:num>
  <w:num w:numId="59">
    <w:abstractNumId w:val="7"/>
  </w:num>
  <w:num w:numId="60">
    <w:abstractNumId w:val="17"/>
  </w:num>
  <w:num w:numId="61">
    <w:abstractNumId w:val="27"/>
  </w:num>
  <w:num w:numId="62">
    <w:abstractNumId w:val="39"/>
  </w:num>
  <w:num w:numId="63">
    <w:abstractNumId w:val="45"/>
  </w:num>
  <w:num w:numId="64">
    <w:abstractNumId w:val="4"/>
  </w:num>
  <w:num w:numId="65">
    <w:abstractNumId w:val="28"/>
  </w:num>
  <w:num w:numId="66">
    <w:abstractNumId w:val="11"/>
  </w:num>
  <w:num w:numId="67">
    <w:abstractNumId w:val="5"/>
  </w:num>
  <w:num w:numId="68">
    <w:abstractNumId w:val="14"/>
  </w:num>
  <w:num w:numId="69">
    <w:abstractNumId w:val="22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38B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3FCE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022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91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6AA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B4A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178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33D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0FCA"/>
    <w:rsid w:val="008B254F"/>
    <w:rsid w:val="008B38C6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6F69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95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4A6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1F2B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024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293C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68C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1AA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FF0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9"/>
      </w:numPr>
      <w:jc w:val="right"/>
      <w:outlineLvl w:val="0"/>
    </w:pPr>
    <w:rPr>
      <w:iCs/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9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20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20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CC293C"/>
    <w:rPr>
      <w:iCs/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9D6F69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9D6F69"/>
    <w:rPr>
      <w:rFonts w:ascii="Cambria" w:hAnsi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9D6F69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D6F69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rFonts w:cs="Times New Roman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D6F69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D6F69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D6F69"/>
    <w:rPr>
      <w:rFonts w:ascii="Cambria" w:hAnsi="Cambria" w:cs="Times New Roman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CC293C"/>
    <w:rPr>
      <w:rFonts w:ascii="Courier New" w:hAnsi="Courier New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D6F69"/>
    <w:rPr>
      <w:rFonts w:cs="Times New Roman"/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rFonts w:cs="Times New Roman"/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  <w:rPr>
      <w:rFonts w:cs="Times New Roman"/>
    </w:rPr>
  </w:style>
  <w:style w:type="character" w:styleId="CommentReference">
    <w:name w:val="annotation reference"/>
    <w:basedOn w:val="DefaultParagraphFont"/>
    <w:uiPriority w:val="99"/>
    <w:rsid w:val="00D7569C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D6F69"/>
    <w:rPr>
      <w:rFonts w:cs="Times New Roman"/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D6F69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</w:rPr>
  </w:style>
  <w:style w:type="paragraph" w:styleId="BalloonText">
    <w:name w:val="Balloon Text"/>
    <w:basedOn w:val="Normal"/>
    <w:link w:val="BalloonTextChar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D6F69"/>
    <w:rPr>
      <w:rFonts w:cs="Times New Roman"/>
      <w:sz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/>
      <w:sz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9D6F69"/>
    <w:rPr>
      <w:rFonts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rFonts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color w:val="0000FF"/>
      <w:sz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  <w:rPr>
      <w:szCs w:val="20"/>
    </w:r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  <w:rPr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rFonts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rFonts w:cs="Times New Roman"/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sz w:val="22"/>
      <w:szCs w:val="20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  <w:rPr>
      <w:szCs w:val="20"/>
    </w:r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9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9D6F69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/>
    </w:rPr>
  </w:style>
  <w:style w:type="character" w:styleId="Hyperlink">
    <w:name w:val="Hyperlink"/>
    <w:basedOn w:val="DefaultParagraphFont"/>
    <w:uiPriority w:val="99"/>
    <w:rsid w:val="00D7569C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D6F69"/>
    <w:rPr>
      <w:rFonts w:cs="Times New Roman"/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9D6F69"/>
    <w:rPr>
      <w:rFonts w:cs="Times New Roman"/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</w:rPr>
  </w:style>
  <w:style w:type="character" w:customStyle="1" w:styleId="22">
    <w:name w:val="Заголовок 2 Знак"/>
    <w:uiPriority w:val="99"/>
    <w:rsid w:val="00D7569C"/>
    <w:rPr>
      <w:rFonts w:ascii="Arial" w:hAnsi="Arial"/>
      <w:b/>
      <w:i/>
      <w:sz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/>
      <w:sz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sz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/>
      <w:b/>
      <w:i/>
      <w:sz w:val="26"/>
    </w:rPr>
  </w:style>
  <w:style w:type="character" w:customStyle="1" w:styleId="7">
    <w:name w:val="Заголовок 7 Знак"/>
    <w:uiPriority w:val="99"/>
    <w:rsid w:val="00D7569C"/>
    <w:rPr>
      <w:sz w:val="24"/>
    </w:rPr>
  </w:style>
  <w:style w:type="character" w:customStyle="1" w:styleId="8">
    <w:name w:val="Заголовок 8 Знак"/>
    <w:uiPriority w:val="99"/>
    <w:rsid w:val="00D7569C"/>
    <w:rPr>
      <w:i/>
      <w:sz w:val="24"/>
    </w:rPr>
  </w:style>
  <w:style w:type="character" w:customStyle="1" w:styleId="9">
    <w:name w:val="Заголовок 9 Знак"/>
    <w:uiPriority w:val="99"/>
    <w:rsid w:val="00D7569C"/>
    <w:rPr>
      <w:rFonts w:ascii="Arial" w:hAnsi="Arial"/>
      <w:sz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Normal"/>
    <w:uiPriority w:val="99"/>
    <w:rsid w:val="00D7569C"/>
    <w:pPr>
      <w:numPr>
        <w:numId w:val="18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9D6F69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rsid w:val="00CC293C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4">
    <w:name w:val="Основной текст с отступом 2 Знак"/>
    <w:uiPriority w:val="99"/>
    <w:rsid w:val="00D7569C"/>
    <w:rPr>
      <w:sz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/>
      <w:b/>
      <w:sz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9D6F69"/>
    <w:rPr>
      <w:rFonts w:cs="Times New Roman"/>
      <w:sz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/>
      <w:sz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rsid w:val="00CC293C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TOC3">
    <w:name w:val="toc 3"/>
    <w:basedOn w:val="Normal"/>
    <w:next w:val="Normal"/>
    <w:autoRedefine/>
    <w:uiPriority w:val="99"/>
    <w:semiHidden/>
    <w:rsid w:val="00CC293C"/>
    <w:pPr>
      <w:jc w:val="both"/>
    </w:pPr>
    <w:rPr>
      <w:szCs w:val="20"/>
    </w:r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  <w:rPr>
      <w:szCs w:val="20"/>
    </w:r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  <w:rPr>
      <w:szCs w:val="20"/>
    </w:r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  <w:rPr>
      <w:szCs w:val="20"/>
    </w:r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  <w:rPr>
      <w:szCs w:val="20"/>
    </w:r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  <w:rPr>
      <w:szCs w:val="20"/>
    </w:r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  <w:rPr>
      <w:szCs w:val="20"/>
    </w:r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rFonts w:cs="Times New Roman"/>
      <w:color w:val="800080"/>
      <w:u w:val="single"/>
    </w:rPr>
  </w:style>
  <w:style w:type="paragraph" w:customStyle="1" w:styleId="Times12">
    <w:name w:val="Times 12"/>
    <w:basedOn w:val="Normal"/>
    <w:uiPriority w:val="99"/>
    <w:rsid w:val="00CC293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5">
    <w:name w:val="Пункт_2"/>
    <w:basedOn w:val="Normal"/>
    <w:uiPriority w:val="99"/>
    <w:rsid w:val="00CC293C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">
    <w:name w:val="Пункт_3"/>
    <w:basedOn w:val="Normal"/>
    <w:uiPriority w:val="99"/>
    <w:rsid w:val="00CC293C"/>
    <w:pPr>
      <w:numPr>
        <w:ilvl w:val="2"/>
        <w:numId w:val="16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CC293C"/>
    <w:pPr>
      <w:numPr>
        <w:numId w:val="1"/>
      </w:numPr>
    </w:pPr>
  </w:style>
  <w:style w:type="paragraph" w:styleId="ListNumber3">
    <w:name w:val="List Number 3"/>
    <w:basedOn w:val="Normal"/>
    <w:uiPriority w:val="99"/>
    <w:rsid w:val="00CC293C"/>
    <w:pPr>
      <w:numPr>
        <w:numId w:val="6"/>
      </w:numPr>
    </w:pPr>
  </w:style>
  <w:style w:type="paragraph" w:styleId="ListContinue">
    <w:name w:val="List Continue"/>
    <w:basedOn w:val="Normal"/>
    <w:uiPriority w:val="99"/>
    <w:rsid w:val="00CC293C"/>
    <w:pPr>
      <w:spacing w:after="120"/>
      <w:ind w:left="283"/>
    </w:pPr>
  </w:style>
  <w:style w:type="paragraph" w:styleId="ListNumber">
    <w:name w:val="List Number"/>
    <w:basedOn w:val="Normal"/>
    <w:uiPriority w:val="99"/>
    <w:rsid w:val="00CC293C"/>
    <w:pPr>
      <w:numPr>
        <w:numId w:val="7"/>
      </w:numPr>
    </w:pPr>
  </w:style>
  <w:style w:type="paragraph" w:customStyle="1" w:styleId="ConsNonformat">
    <w:name w:val="ConsNonformat"/>
    <w:uiPriority w:val="99"/>
    <w:rsid w:val="00CC293C"/>
    <w:pPr>
      <w:widowControl w:val="0"/>
    </w:pPr>
    <w:rPr>
      <w:rFonts w:ascii="Courier New" w:hAnsi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CC293C"/>
    <w:pPr>
      <w:pageBreakBefore/>
      <w:suppressAutoHyphens/>
      <w:spacing w:before="120" w:after="120"/>
      <w:jc w:val="both"/>
    </w:pPr>
    <w:rPr>
      <w:i/>
      <w:szCs w:val="22"/>
    </w:rPr>
  </w:style>
  <w:style w:type="character" w:customStyle="1" w:styleId="af1">
    <w:name w:val="комментарий"/>
    <w:uiPriority w:val="99"/>
    <w:rsid w:val="00CC293C"/>
    <w:rPr>
      <w:b/>
      <w:i/>
      <w:shd w:val="clear" w:color="auto" w:fill="FFFF99"/>
    </w:rPr>
  </w:style>
  <w:style w:type="paragraph" w:customStyle="1" w:styleId="02statia2">
    <w:name w:val="02statia2"/>
    <w:basedOn w:val="Normal"/>
    <w:uiPriority w:val="99"/>
    <w:rsid w:val="00CC293C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CC293C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">
    <w:name w:val="Подподпункт"/>
    <w:basedOn w:val="af2"/>
    <w:uiPriority w:val="99"/>
    <w:rsid w:val="00CC293C"/>
    <w:pPr>
      <w:numPr>
        <w:numId w:val="21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CC293C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CC293C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3">
    <w:name w:val="Ариал Знак1"/>
    <w:link w:val="af4"/>
    <w:uiPriority w:val="99"/>
    <w:locked/>
    <w:rsid w:val="00CC293C"/>
    <w:rPr>
      <w:rFonts w:ascii="Arial" w:hAnsi="Arial"/>
      <w:sz w:val="24"/>
      <w:lang w:val="ru-RU" w:eastAsia="ru-RU"/>
    </w:rPr>
  </w:style>
  <w:style w:type="paragraph" w:styleId="ListParagraph">
    <w:name w:val="List Paragraph"/>
    <w:basedOn w:val="Normal"/>
    <w:uiPriority w:val="99"/>
    <w:qFormat/>
    <w:rsid w:val="00CC293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CC293C"/>
    <w:pPr>
      <w:numPr>
        <w:numId w:val="5"/>
      </w:numPr>
      <w:tabs>
        <w:tab w:val="clear" w:pos="926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CC293C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CC293C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111">
    <w:name w:val="Обычный11"/>
    <w:link w:val="14"/>
    <w:uiPriority w:val="99"/>
    <w:rsid w:val="00CC293C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4">
    <w:name w:val="Обычный1 Знак"/>
    <w:link w:val="111"/>
    <w:uiPriority w:val="99"/>
    <w:locked/>
    <w:rsid w:val="00CC293C"/>
    <w:rPr>
      <w:sz w:val="22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CC293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CC293C"/>
    <w:rPr>
      <w:rFonts w:ascii="Arial" w:hAnsi="Arial"/>
      <w:sz w:val="24"/>
      <w:lang w:val="ru-RU" w:eastAsia="ru-RU"/>
    </w:rPr>
  </w:style>
  <w:style w:type="paragraph" w:customStyle="1" w:styleId="af8">
    <w:name w:val="АриалТабл"/>
    <w:basedOn w:val="af4"/>
    <w:uiPriority w:val="99"/>
    <w:rsid w:val="00CC293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CC293C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  <w:rPr>
      <w:rFonts w:cs="Times New Roman"/>
    </w:rPr>
  </w:style>
  <w:style w:type="table" w:styleId="TableGrid">
    <w:name w:val="Table Grid"/>
    <w:basedOn w:val="TableNormal"/>
    <w:uiPriority w:val="99"/>
    <w:rsid w:val="00CC293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  <w:rsid w:val="00CC293C"/>
  </w:style>
  <w:style w:type="character" w:customStyle="1" w:styleId="afa">
    <w:name w:val="Подпункт Знак"/>
    <w:uiPriority w:val="99"/>
    <w:rsid w:val="00CC293C"/>
    <w:rPr>
      <w:sz w:val="28"/>
      <w:lang w:val="ru-RU" w:eastAsia="ru-RU"/>
    </w:rPr>
  </w:style>
  <w:style w:type="character" w:customStyle="1" w:styleId="FontStyle11">
    <w:name w:val="Font Style11"/>
    <w:uiPriority w:val="99"/>
    <w:rsid w:val="00CC293C"/>
    <w:rPr>
      <w:rFonts w:ascii="Times New Roman" w:hAnsi="Times New Roman"/>
      <w:sz w:val="26"/>
    </w:rPr>
  </w:style>
  <w:style w:type="character" w:customStyle="1" w:styleId="211">
    <w:name w:val="Заголовок 2 Знак1"/>
    <w:uiPriority w:val="99"/>
    <w:rsid w:val="00CC293C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CC293C"/>
    <w:rPr>
      <w:b/>
      <w:kern w:val="24"/>
      <w:sz w:val="24"/>
      <w:lang w:val="ru-RU" w:eastAsia="ru-RU"/>
    </w:rPr>
  </w:style>
  <w:style w:type="paragraph" w:customStyle="1" w:styleId="afb">
    <w:name w:val="Стиль начало"/>
    <w:basedOn w:val="Normal"/>
    <w:uiPriority w:val="99"/>
    <w:rsid w:val="00CC293C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Normal"/>
    <w:uiPriority w:val="99"/>
    <w:rsid w:val="00CC293C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CC293C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CC293C"/>
    <w:rPr>
      <w:rFonts w:ascii="Times New Roman" w:hAnsi="Times New Roman"/>
      <w:b/>
      <w:sz w:val="20"/>
    </w:rPr>
  </w:style>
  <w:style w:type="paragraph" w:customStyle="1" w:styleId="Style20">
    <w:name w:val="Style20"/>
    <w:basedOn w:val="Normal"/>
    <w:uiPriority w:val="99"/>
    <w:rsid w:val="00CC293C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styleId="Revision">
    <w:name w:val="Revision"/>
    <w:hidden/>
    <w:uiPriority w:val="99"/>
    <w:semiHidden/>
    <w:rsid w:val="00CC293C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CC293C"/>
    <w:pPr>
      <w:numPr>
        <w:ilvl w:val="3"/>
        <w:numId w:val="17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CC293C"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0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numbering" w:customStyle="1" w:styleId="21">
    <w:name w:val="Стиль21"/>
    <w:rsid w:val="009F2F7F"/>
    <w:pPr>
      <w:numPr>
        <w:numId w:val="25"/>
      </w:numPr>
    </w:pPr>
  </w:style>
  <w:style w:type="numbering" w:customStyle="1" w:styleId="1">
    <w:name w:val="Стиль1"/>
    <w:rsid w:val="009F2F7F"/>
    <w:pPr>
      <w:numPr>
        <w:numId w:val="22"/>
      </w:numPr>
    </w:pPr>
  </w:style>
  <w:style w:type="numbering" w:customStyle="1" w:styleId="11">
    <w:name w:val="Стиль11"/>
    <w:rsid w:val="009F2F7F"/>
    <w:pPr>
      <w:numPr>
        <w:numId w:val="24"/>
      </w:numPr>
    </w:pPr>
  </w:style>
  <w:style w:type="numbering" w:customStyle="1" w:styleId="2">
    <w:name w:val="Стиль2"/>
    <w:rsid w:val="009F2F7F"/>
    <w:pPr>
      <w:numPr>
        <w:numId w:val="2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957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7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7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19</Pages>
  <Words>7442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067-REVVO</cp:lastModifiedBy>
  <cp:revision>6</cp:revision>
  <cp:lastPrinted>2015-05-06T07:13:00Z</cp:lastPrinted>
  <dcterms:created xsi:type="dcterms:W3CDTF">2015-05-06T06:57:00Z</dcterms:created>
  <dcterms:modified xsi:type="dcterms:W3CDTF">2015-05-06T07:15:00Z</dcterms:modified>
</cp:coreProperties>
</file>