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39D" w:rsidRPr="00382473" w:rsidRDefault="00F3639D" w:rsidP="00BF0EBA">
      <w:pPr>
        <w:jc w:val="center"/>
        <w:outlineLvl w:val="0"/>
        <w:rPr>
          <w:rFonts w:ascii="Times New Roman" w:hAnsi="Times New Roman" w:cs="Times New Roman"/>
        </w:rPr>
      </w:pPr>
      <w:r w:rsidRPr="00382473">
        <w:rPr>
          <w:rFonts w:ascii="Times New Roman" w:hAnsi="Times New Roman" w:cs="Times New Roman"/>
        </w:rPr>
        <w:t>ИЗВЕЩЕНИЕ О ПРОДЛЕНИИ СРОКА ПОДАЧИ ЗАЯВОК</w:t>
      </w:r>
    </w:p>
    <w:p w:rsidR="00F3639D" w:rsidRPr="00382473" w:rsidRDefault="00F3639D" w:rsidP="00BF0EBA">
      <w:pPr>
        <w:jc w:val="center"/>
        <w:outlineLvl w:val="0"/>
        <w:rPr>
          <w:rFonts w:ascii="Times New Roman" w:hAnsi="Times New Roman" w:cs="Times New Roman"/>
        </w:rPr>
      </w:pPr>
      <w:r w:rsidRPr="00382473">
        <w:rPr>
          <w:rFonts w:ascii="Times New Roman" w:hAnsi="Times New Roman" w:cs="Times New Roman"/>
        </w:rPr>
        <w:t>224/67-03/13-125/2 ОЗЦЭ</w:t>
      </w:r>
    </w:p>
    <w:p w:rsidR="00F3639D" w:rsidRPr="00382473" w:rsidRDefault="00F3639D" w:rsidP="00BF0EBA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3639D" w:rsidRPr="00A6215E" w:rsidRDefault="00F3639D" w:rsidP="00BF0EBA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F3639D" w:rsidRDefault="00F3639D" w:rsidP="00BF0EB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F3639D" w:rsidRPr="006F3094" w:rsidRDefault="00F3639D" w:rsidP="00BF0EB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47-50, </w:t>
      </w:r>
      <w:r w:rsidRPr="00ED1E11">
        <w:rPr>
          <w:rFonts w:ascii="Times New Roman" w:hAnsi="Times New Roman" w:cs="Times New Roman"/>
          <w:lang w:val="en-US"/>
        </w:rPr>
        <w:t>yupavlova</w:t>
      </w:r>
      <w:r w:rsidRPr="006060E7">
        <w:rPr>
          <w:rFonts w:ascii="Times New Roman" w:hAnsi="Times New Roman" w:cs="Times New Roman"/>
        </w:rPr>
        <w:t>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F3639D" w:rsidRPr="00BD1E5B" w:rsidRDefault="00F3639D" w:rsidP="00BF0EBA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F3639D" w:rsidRPr="00E90B5C" w:rsidRDefault="00F3639D" w:rsidP="00BF0EBA">
      <w:pPr>
        <w:numPr>
          <w:ilvl w:val="0"/>
          <w:numId w:val="1"/>
        </w:numPr>
        <w:tabs>
          <w:tab w:val="clear" w:pos="1260"/>
          <w:tab w:val="num" w:pos="0"/>
          <w:tab w:val="left" w:pos="142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 w:rsidRPr="0099297C">
        <w:rPr>
          <w:rFonts w:ascii="Times New Roman" w:hAnsi="Times New Roman" w:cs="Times New Roman"/>
          <w:color w:val="000000"/>
        </w:rPr>
        <w:t xml:space="preserve">программного обеспечения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F3639D" w:rsidRPr="00A6215E" w:rsidRDefault="00F3639D" w:rsidP="00BF0EB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3639D" w:rsidRPr="00A6215E" w:rsidRDefault="00F3639D" w:rsidP="00BF0EB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3639D" w:rsidRPr="00A6215E" w:rsidRDefault="00F3639D" w:rsidP="00BF0EB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639D" w:rsidRPr="00A6215E" w:rsidRDefault="00F3639D" w:rsidP="00BF0EB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3639D" w:rsidRPr="00BD2255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B6018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8B6018">
        <w:rPr>
          <w:rFonts w:ascii="Times New Roman" w:hAnsi="Times New Roman" w:cs="Times New Roman"/>
        </w:rPr>
        <w:t xml:space="preserve">: </w:t>
      </w:r>
      <w:r w:rsidRPr="002F62C1">
        <w:rPr>
          <w:rFonts w:ascii="Times New Roman" w:hAnsi="Times New Roman" w:cs="Times New Roman"/>
        </w:rPr>
        <w:t>228</w:t>
      </w:r>
      <w:r>
        <w:rPr>
          <w:rFonts w:ascii="Times New Roman" w:hAnsi="Times New Roman" w:cs="Times New Roman"/>
        </w:rPr>
        <w:t xml:space="preserve"> </w:t>
      </w:r>
      <w:r w:rsidRPr="002F62C1">
        <w:rPr>
          <w:rFonts w:ascii="Times New Roman" w:hAnsi="Times New Roman" w:cs="Times New Roman"/>
        </w:rPr>
        <w:t>200,</w:t>
      </w:r>
      <w:r>
        <w:rPr>
          <w:rFonts w:ascii="Times New Roman" w:hAnsi="Times New Roman" w:cs="Times New Roman"/>
        </w:rPr>
        <w:t xml:space="preserve"> </w:t>
      </w:r>
      <w:r w:rsidRPr="002F62C1">
        <w:rPr>
          <w:rFonts w:ascii="Times New Roman" w:hAnsi="Times New Roman" w:cs="Times New Roman"/>
        </w:rPr>
        <w:t>00 (Двести двадцать восемь тысяч двести</w:t>
      </w:r>
      <w:r w:rsidRPr="008B6018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</w:t>
      </w:r>
      <w:r w:rsidRPr="008B6018">
        <w:rPr>
          <w:rFonts w:ascii="Times New Roman" w:hAnsi="Times New Roman" w:cs="Times New Roman"/>
        </w:rPr>
        <w:t>0 копеек</w:t>
      </w:r>
      <w:r>
        <w:rPr>
          <w:rFonts w:ascii="Times New Roman" w:hAnsi="Times New Roman" w:cs="Times New Roman"/>
        </w:rPr>
        <w:t>) рублей</w:t>
      </w:r>
      <w:r w:rsidRPr="008B6018">
        <w:rPr>
          <w:rFonts w:ascii="Times New Roman" w:hAnsi="Times New Roman" w:cs="Times New Roman"/>
        </w:rPr>
        <w:t xml:space="preserve">, включая НДС. </w:t>
      </w:r>
      <w:r w:rsidRPr="00BD2255">
        <w:rPr>
          <w:rFonts w:ascii="Times New Roman" w:hAnsi="Times New Roman" w:cs="Times New Roman"/>
        </w:rPr>
        <w:t xml:space="preserve">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BD225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3639D" w:rsidRPr="008B6018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B601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B601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3639D" w:rsidRPr="00A6215E" w:rsidRDefault="00F3639D" w:rsidP="00BF0EB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3639D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F3639D" w:rsidRPr="00B241C1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241C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241C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241C1">
        <w:rPr>
          <w:rFonts w:ascii="Times New Roman" w:hAnsi="Times New Roman" w:cs="Times New Roman"/>
          <w:b/>
          <w:bCs/>
        </w:rPr>
        <w:t>:</w:t>
      </w:r>
    </w:p>
    <w:p w:rsidR="00F3639D" w:rsidRPr="00B241C1" w:rsidRDefault="00F3639D" w:rsidP="00B241C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B241C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241C1">
        <w:rPr>
          <w:rFonts w:ascii="Times New Roman" w:hAnsi="Times New Roman" w:cs="Times New Roman"/>
          <w:color w:val="0000FF"/>
        </w:rPr>
        <w:t xml:space="preserve"> </w:t>
      </w:r>
      <w:r w:rsidRPr="00B241C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241C1">
        <w:rPr>
          <w:rFonts w:ascii="Times New Roman" w:hAnsi="Times New Roman" w:cs="Times New Roman"/>
          <w:spacing w:val="-6"/>
        </w:rPr>
        <w:t>на участие в запросе цен</w:t>
      </w:r>
      <w:r w:rsidRPr="00B241C1">
        <w:rPr>
          <w:rFonts w:ascii="Times New Roman" w:hAnsi="Times New Roman" w:cs="Times New Roman"/>
        </w:rPr>
        <w:t xml:space="preserve"> продлевается на 4 рабочих дня.</w:t>
      </w:r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3639D" w:rsidRPr="00A6215E" w:rsidRDefault="00F3639D" w:rsidP="00BF0EBA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14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76100E">
        <w:rPr>
          <w:rFonts w:ascii="Times New Roman" w:hAnsi="Times New Roman" w:cs="Times New Roman"/>
          <w:spacing w:val="-6"/>
          <w:highlight w:val="yellow"/>
        </w:rPr>
        <w:t>«</w:t>
      </w:r>
      <w:r w:rsidRPr="0076100E">
        <w:rPr>
          <w:rFonts w:ascii="Times New Roman" w:hAnsi="Times New Roman" w:cs="Times New Roman"/>
          <w:spacing w:val="-6"/>
          <w:highlight w:val="yellow"/>
          <w:lang w:val="en-US"/>
        </w:rPr>
        <w:t>14</w:t>
      </w:r>
      <w:r w:rsidRPr="0076100E">
        <w:rPr>
          <w:rFonts w:ascii="Times New Roman" w:hAnsi="Times New Roman" w:cs="Times New Roman"/>
          <w:spacing w:val="-6"/>
          <w:highlight w:val="yellow"/>
        </w:rPr>
        <w:t xml:space="preserve">» июня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3639D" w:rsidRPr="00D55FE5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3639D" w:rsidRPr="00A6215E" w:rsidRDefault="00F3639D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3639D" w:rsidRDefault="00F3639D" w:rsidP="00BF0EBA">
      <w:pPr>
        <w:jc w:val="both"/>
      </w:pPr>
    </w:p>
    <w:sectPr w:rsidR="00F3639D" w:rsidSect="00D12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EBC"/>
    <w:rsid w:val="002F62C1"/>
    <w:rsid w:val="0036723D"/>
    <w:rsid w:val="00382473"/>
    <w:rsid w:val="003D771F"/>
    <w:rsid w:val="00454708"/>
    <w:rsid w:val="00467DF5"/>
    <w:rsid w:val="004E5D69"/>
    <w:rsid w:val="0052175C"/>
    <w:rsid w:val="005801E9"/>
    <w:rsid w:val="006060E7"/>
    <w:rsid w:val="0066467B"/>
    <w:rsid w:val="006D623D"/>
    <w:rsid w:val="006F3094"/>
    <w:rsid w:val="0076100E"/>
    <w:rsid w:val="007E6C35"/>
    <w:rsid w:val="00887A00"/>
    <w:rsid w:val="008B6018"/>
    <w:rsid w:val="008E3C0C"/>
    <w:rsid w:val="0099297C"/>
    <w:rsid w:val="00A6215E"/>
    <w:rsid w:val="00B15C4C"/>
    <w:rsid w:val="00B241C1"/>
    <w:rsid w:val="00B269BD"/>
    <w:rsid w:val="00BD1E5B"/>
    <w:rsid w:val="00BD2255"/>
    <w:rsid w:val="00BF0EBA"/>
    <w:rsid w:val="00C572F3"/>
    <w:rsid w:val="00CA6EBC"/>
    <w:rsid w:val="00CE1CD4"/>
    <w:rsid w:val="00D12BCC"/>
    <w:rsid w:val="00D14104"/>
    <w:rsid w:val="00D42E6F"/>
    <w:rsid w:val="00D55FE5"/>
    <w:rsid w:val="00D822F8"/>
    <w:rsid w:val="00E90B5C"/>
    <w:rsid w:val="00ED1E11"/>
    <w:rsid w:val="00F36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EB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38247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725</Words>
  <Characters>4139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2013-05-21T11:18:00Z</dcterms:created>
  <dcterms:modified xsi:type="dcterms:W3CDTF">2013-05-28T07:35:00Z</dcterms:modified>
</cp:coreProperties>
</file>