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652" w:rsidRPr="000E10F7" w:rsidRDefault="00347652" w:rsidP="003C3159">
      <w:pPr>
        <w:ind w:left="6096"/>
        <w:jc w:val="right"/>
        <w:rPr>
          <w:rFonts w:ascii="Times New Roman" w:hAnsi="Times New Roman" w:cs="Times New Roman"/>
          <w:sz w:val="28"/>
          <w:szCs w:val="28"/>
        </w:rPr>
      </w:pPr>
      <w:r w:rsidRPr="000E10F7">
        <w:rPr>
          <w:rFonts w:ascii="Times New Roman" w:hAnsi="Times New Roman" w:cs="Times New Roman"/>
          <w:sz w:val="28"/>
          <w:szCs w:val="28"/>
        </w:rPr>
        <w:t>Приложение №8 к Документации о</w:t>
      </w:r>
      <w:r w:rsidR="003C3159" w:rsidRPr="000E10F7">
        <w:rPr>
          <w:rFonts w:ascii="Times New Roman" w:hAnsi="Times New Roman" w:cs="Times New Roman"/>
          <w:sz w:val="28"/>
          <w:szCs w:val="28"/>
        </w:rPr>
        <w:t xml:space="preserve"> проведении</w:t>
      </w:r>
      <w:r w:rsidRPr="000E10F7">
        <w:rPr>
          <w:rFonts w:ascii="Times New Roman" w:hAnsi="Times New Roman" w:cs="Times New Roman"/>
          <w:sz w:val="28"/>
          <w:szCs w:val="28"/>
        </w:rPr>
        <w:t xml:space="preserve"> аукцион</w:t>
      </w:r>
      <w:r w:rsidR="003C3159" w:rsidRPr="000E10F7">
        <w:rPr>
          <w:rFonts w:ascii="Times New Roman" w:hAnsi="Times New Roman" w:cs="Times New Roman"/>
          <w:sz w:val="28"/>
          <w:szCs w:val="28"/>
        </w:rPr>
        <w:t>а на понижение</w:t>
      </w:r>
    </w:p>
    <w:tbl>
      <w:tblPr>
        <w:tblW w:w="10363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81"/>
        <w:gridCol w:w="2916"/>
        <w:gridCol w:w="1778"/>
        <w:gridCol w:w="2126"/>
        <w:gridCol w:w="1560"/>
        <w:gridCol w:w="1402"/>
      </w:tblGrid>
      <w:tr w:rsidR="006015A7" w:rsidTr="006015A7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3497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График снижения цены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91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понижения, руб.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с учётом понижения, руб.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Время понижения цены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Начальная цена аукциона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1 307 123 986,00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06.12.2019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10:00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7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49 293 649,30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1 257 830 336,70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06.12.2019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10:10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7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49 293 649,30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1 208 536 687,40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06.12.2019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10:20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7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49 293 649,30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1 159 243 038,10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06.12.2019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10:30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7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49 293 649,30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1 109 949 388,80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06.12.2019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10:40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7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49 293 649,30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1 060 655 739,50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06.12.2019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10:50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7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49 293 649,30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1 011 362 090,20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06.12.2019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11:00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7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49 293 649,30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962 068 440,90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06.12.2019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11:10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7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49 293 649,30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912 774 791,60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06.12.2019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11:20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7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49 293 649,30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863 481 142,30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06.12.2019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11:30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7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49 293 649,30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814 187 493,00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06.12.2019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11:40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7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49 293 649,30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764 893 843,70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06.12.2019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11:50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7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49 293 649,30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715 600 194,40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06.12.2019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12:00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7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49 293 649,30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666 306 545,10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06.12.2019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12:10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7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49 293 649,30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617 012 895,80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06.12.2019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12:20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7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49 293 649,30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567 719 246,50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06.12.2019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12:30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7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49 293 649,30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518 425 597,20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06.12.2019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12:40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7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49 293 649,30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469 131 947,90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06.12.2019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12:50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7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49 293 649,30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419 838 298,60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06.12.2019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13:00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7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49 293 649,30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370 544 649,30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06.12.2019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13:10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7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49 293 649,30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321 251 000,00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06.12.2019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13:20</w:t>
            </w:r>
          </w:p>
        </w:tc>
      </w:tr>
      <w:tr w:rsidR="006015A7" w:rsidTr="006015A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Цена отсечения </w:t>
            </w:r>
          </w:p>
        </w:tc>
        <w:tc>
          <w:tcPr>
            <w:tcW w:w="17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321 251 000,00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5A7" w:rsidRDefault="006015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5F64FE" w:rsidRPr="000E10F7" w:rsidRDefault="005F64FE" w:rsidP="00125A45">
      <w:pPr>
        <w:ind w:left="142"/>
        <w:rPr>
          <w:sz w:val="28"/>
          <w:szCs w:val="28"/>
        </w:rPr>
      </w:pPr>
    </w:p>
    <w:sectPr w:rsidR="005F64FE" w:rsidRPr="000E10F7" w:rsidSect="00125A4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A45"/>
    <w:rsid w:val="000857D4"/>
    <w:rsid w:val="000E10F7"/>
    <w:rsid w:val="00125A45"/>
    <w:rsid w:val="002F4DD3"/>
    <w:rsid w:val="00347652"/>
    <w:rsid w:val="003C3159"/>
    <w:rsid w:val="00404DED"/>
    <w:rsid w:val="005F64FE"/>
    <w:rsid w:val="006015A7"/>
    <w:rsid w:val="00B21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20EB9"/>
  <w15:chartTrackingRefBased/>
  <w15:docId w15:val="{07AB25EF-8786-4DEE-8710-0F36B9F99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33453CC</Template>
  <TotalTime>7</TotalTime>
  <Pages>1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Селезнев Алексей Васильевич</dc:creator>
  <cp:keywords/>
  <dc:description/>
  <cp:lastModifiedBy>Селезнев Алексей Васильевич</cp:lastModifiedBy>
  <cp:revision>9</cp:revision>
  <dcterms:created xsi:type="dcterms:W3CDTF">2018-03-02T09:57:00Z</dcterms:created>
  <dcterms:modified xsi:type="dcterms:W3CDTF">2019-10-09T13:54:00Z</dcterms:modified>
</cp:coreProperties>
</file>