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AE" w:rsidRPr="00AB0D5C" w:rsidRDefault="00E148AE" w:rsidP="005E389B">
      <w:pPr>
        <w:jc w:val="center"/>
        <w:outlineLvl w:val="0"/>
        <w:rPr>
          <w:rFonts w:ascii="Times New Roman" w:hAnsi="Times New Roman" w:cs="Times New Roman"/>
        </w:rPr>
      </w:pPr>
      <w:r w:rsidRPr="00AB0D5C">
        <w:rPr>
          <w:rFonts w:ascii="Times New Roman" w:hAnsi="Times New Roman" w:cs="Times New Roman"/>
        </w:rPr>
        <w:t>ИЗВЕЩЕНИЕ О ПРОДЛЕНИИ СРОКА ПОДАЧИ ЗАЯВОК</w:t>
      </w:r>
    </w:p>
    <w:p w:rsidR="00E148AE" w:rsidRDefault="00E148AE" w:rsidP="005E389B">
      <w:pPr>
        <w:jc w:val="center"/>
        <w:outlineLvl w:val="0"/>
        <w:rPr>
          <w:rFonts w:ascii="Times New Roman" w:hAnsi="Times New Roman" w:cs="Times New Roman"/>
        </w:rPr>
      </w:pPr>
      <w:r w:rsidRPr="00AB0D5C">
        <w:rPr>
          <w:rFonts w:ascii="Times New Roman" w:hAnsi="Times New Roman" w:cs="Times New Roman"/>
        </w:rPr>
        <w:t>224/67-03/13-228/2 ОЗЦЭ</w:t>
      </w:r>
      <w:bookmarkStart w:id="0" w:name="_GoBack"/>
      <w:bookmarkEnd w:id="0"/>
    </w:p>
    <w:p w:rsidR="00E148AE" w:rsidRPr="00AB0D5C" w:rsidRDefault="00E148AE" w:rsidP="005E389B">
      <w:pPr>
        <w:jc w:val="center"/>
        <w:outlineLvl w:val="0"/>
        <w:rPr>
          <w:rFonts w:ascii="Times New Roman" w:hAnsi="Times New Roman" w:cs="Times New Roman"/>
        </w:rPr>
      </w:pP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148AE" w:rsidRPr="00A6215E" w:rsidRDefault="00E148AE" w:rsidP="005E389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148AE" w:rsidRDefault="00E148AE" w:rsidP="005E389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148AE" w:rsidRPr="006F3094" w:rsidRDefault="00E148AE" w:rsidP="005E389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B4578A">
        <w:rPr>
          <w:rFonts w:ascii="Times New Roman" w:hAnsi="Times New Roman" w:cs="Times New Roman"/>
        </w:rPr>
        <w:t>yupavlova@ippe.ru</w:t>
      </w:r>
      <w:r w:rsidRPr="006F3094">
        <w:rPr>
          <w:rFonts w:ascii="Times New Roman" w:hAnsi="Times New Roman" w:cs="Times New Roman"/>
        </w:rPr>
        <w:t>;</w:t>
      </w:r>
    </w:p>
    <w:p w:rsidR="00E148AE" w:rsidRPr="00BD1E5B" w:rsidRDefault="00E148AE" w:rsidP="005E389B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E148AE" w:rsidRPr="00A6215E" w:rsidRDefault="00E148AE" w:rsidP="005E389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>оставка</w:t>
      </w:r>
      <w:r w:rsidRPr="008A73CE">
        <w:rPr>
          <w:color w:val="000000"/>
        </w:rPr>
        <w:t xml:space="preserve"> </w:t>
      </w:r>
      <w:r w:rsidRPr="00B4578A">
        <w:rPr>
          <w:rFonts w:ascii="Times New Roman" w:hAnsi="Times New Roman" w:cs="Times New Roman"/>
        </w:rPr>
        <w:t>измерителя электромагнитных полей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E148AE" w:rsidRPr="00A6215E" w:rsidRDefault="00E148AE" w:rsidP="005E389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148AE" w:rsidRPr="00A6215E" w:rsidRDefault="00E148AE" w:rsidP="005E3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48AE" w:rsidRPr="00A6215E" w:rsidRDefault="00E148AE" w:rsidP="005E3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48AE" w:rsidRPr="00A6215E" w:rsidRDefault="00E148AE" w:rsidP="005E3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48AE" w:rsidRPr="007B4A08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4A0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B4A08">
        <w:rPr>
          <w:rFonts w:ascii="Times New Roman" w:hAnsi="Times New Roman" w:cs="Times New Roman"/>
        </w:rPr>
        <w:t xml:space="preserve">: </w:t>
      </w:r>
      <w:r w:rsidRPr="00B4578A">
        <w:rPr>
          <w:rFonts w:ascii="Times New Roman" w:hAnsi="Times New Roman" w:cs="Times New Roman"/>
        </w:rPr>
        <w:t>110 500,00 (Сто десять тысяч пятьсот рублей 00 копеек</w:t>
      </w:r>
      <w:r w:rsidRPr="007B4A08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7B4A08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В</w:t>
      </w:r>
      <w:r w:rsidRPr="007B4A08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7B4A08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148AE" w:rsidRPr="007B4A08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B4A0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B4A0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148AE" w:rsidRPr="00A6215E" w:rsidRDefault="00E148AE" w:rsidP="005E389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148A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148AE" w:rsidRPr="00D07306" w:rsidRDefault="00E148AE" w:rsidP="00D0730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0730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0730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07306">
        <w:rPr>
          <w:rFonts w:ascii="Times New Roman" w:hAnsi="Times New Roman" w:cs="Times New Roman"/>
          <w:b/>
          <w:bCs/>
        </w:rPr>
        <w:t>:</w:t>
      </w:r>
    </w:p>
    <w:p w:rsidR="00E148AE" w:rsidRPr="00D07306" w:rsidRDefault="00E148AE" w:rsidP="00D0730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D0730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07306">
        <w:rPr>
          <w:rFonts w:ascii="Times New Roman" w:hAnsi="Times New Roman" w:cs="Times New Roman"/>
          <w:color w:val="0000FF"/>
        </w:rPr>
        <w:t xml:space="preserve"> </w:t>
      </w:r>
      <w:r w:rsidRPr="00D0730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07306">
        <w:rPr>
          <w:rFonts w:ascii="Times New Roman" w:hAnsi="Times New Roman" w:cs="Times New Roman"/>
          <w:spacing w:val="-6"/>
        </w:rPr>
        <w:t>на участие в запросе цен</w:t>
      </w:r>
      <w:r w:rsidRPr="00D07306">
        <w:rPr>
          <w:rFonts w:ascii="Times New Roman" w:hAnsi="Times New Roman" w:cs="Times New Roman"/>
        </w:rPr>
        <w:t xml:space="preserve"> продлевается на 4 рабочих дня.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148AE" w:rsidRPr="00A6215E" w:rsidRDefault="00E148AE" w:rsidP="005E389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3B28C1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938DF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48AE" w:rsidRPr="00D55FE5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148AE" w:rsidRPr="00A6215E" w:rsidRDefault="00E148AE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48AE" w:rsidRPr="00A6215E" w:rsidRDefault="00E148AE" w:rsidP="005E389B">
      <w:pPr>
        <w:jc w:val="center"/>
        <w:rPr>
          <w:rFonts w:ascii="Times New Roman" w:hAnsi="Times New Roman" w:cs="Times New Roman"/>
          <w:color w:val="000000"/>
        </w:rPr>
      </w:pPr>
    </w:p>
    <w:p w:rsidR="00E148AE" w:rsidRDefault="00E148AE"/>
    <w:sectPr w:rsidR="00E148AE" w:rsidSect="00C40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313"/>
    <w:rsid w:val="000648DD"/>
    <w:rsid w:val="000D1DA1"/>
    <w:rsid w:val="0036723D"/>
    <w:rsid w:val="003B28C1"/>
    <w:rsid w:val="003D771F"/>
    <w:rsid w:val="00454708"/>
    <w:rsid w:val="004E5D69"/>
    <w:rsid w:val="00520DB2"/>
    <w:rsid w:val="00582313"/>
    <w:rsid w:val="005E389B"/>
    <w:rsid w:val="00600EC2"/>
    <w:rsid w:val="006B4A1D"/>
    <w:rsid w:val="006F3094"/>
    <w:rsid w:val="007B4A08"/>
    <w:rsid w:val="00887A00"/>
    <w:rsid w:val="008938DF"/>
    <w:rsid w:val="008A73CE"/>
    <w:rsid w:val="008E3C0C"/>
    <w:rsid w:val="00A6215E"/>
    <w:rsid w:val="00AB0D5C"/>
    <w:rsid w:val="00B15C4C"/>
    <w:rsid w:val="00B4578A"/>
    <w:rsid w:val="00BA40B6"/>
    <w:rsid w:val="00BD1E5B"/>
    <w:rsid w:val="00C40F50"/>
    <w:rsid w:val="00C572F3"/>
    <w:rsid w:val="00D07306"/>
    <w:rsid w:val="00D14104"/>
    <w:rsid w:val="00D42E6F"/>
    <w:rsid w:val="00D51450"/>
    <w:rsid w:val="00D55FE5"/>
    <w:rsid w:val="00D822F8"/>
    <w:rsid w:val="00DA6B67"/>
    <w:rsid w:val="00E14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89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B0D5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733</Words>
  <Characters>4182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2013-07-23T08:03:00Z</dcterms:created>
  <dcterms:modified xsi:type="dcterms:W3CDTF">2013-07-29T07:39:00Z</dcterms:modified>
</cp:coreProperties>
</file>