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BF6" w:rsidRPr="00C111A6" w:rsidRDefault="00136BF6" w:rsidP="002D3043">
      <w:pPr>
        <w:jc w:val="center"/>
        <w:outlineLvl w:val="0"/>
        <w:rPr>
          <w:rFonts w:ascii="Times New Roman" w:hAnsi="Times New Roman" w:cs="Times New Roman"/>
        </w:rPr>
      </w:pPr>
      <w:r w:rsidRPr="00C111A6">
        <w:rPr>
          <w:rFonts w:ascii="Times New Roman" w:hAnsi="Times New Roman" w:cs="Times New Roman"/>
        </w:rPr>
        <w:t>ИЗВЕЩЕНИЕ О ПРОДЛЕНИИ СРОКА ПОДАЧИ ЗАЯВОК</w:t>
      </w:r>
    </w:p>
    <w:p w:rsidR="00136BF6" w:rsidRPr="00C111A6" w:rsidRDefault="00136BF6" w:rsidP="002D3043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C111A6">
        <w:rPr>
          <w:rFonts w:ascii="Times New Roman" w:hAnsi="Times New Roman" w:cs="Times New Roman"/>
        </w:rPr>
        <w:t>224/67-03/13-172/2 ОЗЦЭ</w:t>
      </w:r>
    </w:p>
    <w:p w:rsidR="00136BF6" w:rsidRPr="00B34081" w:rsidRDefault="00136BF6" w:rsidP="002D3043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36BF6" w:rsidRPr="00801685" w:rsidRDefault="00136BF6" w:rsidP="002D3043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136BF6" w:rsidRPr="00801685" w:rsidRDefault="00136BF6" w:rsidP="002D3043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136BF6" w:rsidRPr="00801685" w:rsidRDefault="00136BF6" w:rsidP="002D3043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136BF6" w:rsidRPr="007A5739" w:rsidRDefault="00136BF6" w:rsidP="002D304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</w:t>
      </w:r>
      <w:r w:rsidRPr="001E0A9B">
        <w:rPr>
          <w:rFonts w:ascii="Times New Roman" w:hAnsi="Times New Roman" w:cs="Times New Roman"/>
        </w:rPr>
        <w:t>по ремонту помещения № 54 здания 140</w:t>
      </w:r>
      <w:r w:rsidRPr="00EF38E5">
        <w:rPr>
          <w:rFonts w:ascii="Times New Roman" w:hAnsi="Times New Roman" w:cs="Times New Roman"/>
          <w:color w:val="000000"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136BF6" w:rsidRPr="00801685" w:rsidRDefault="00136BF6" w:rsidP="002D3043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л. Бондаренко, 1</w:t>
      </w:r>
      <w:r w:rsidRPr="00801685">
        <w:rPr>
          <w:rFonts w:ascii="Times New Roman" w:hAnsi="Times New Roman" w:cs="Times New Roman"/>
        </w:rPr>
        <w:t>.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36BF6" w:rsidRPr="00801685" w:rsidRDefault="00136BF6" w:rsidP="002D3043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6BF6" w:rsidRPr="00801685" w:rsidRDefault="00136BF6" w:rsidP="002D3043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6BF6" w:rsidRPr="00801685" w:rsidRDefault="00136BF6" w:rsidP="002D3043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6BF6" w:rsidRPr="00566174" w:rsidRDefault="00136BF6" w:rsidP="002D3043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4179B6">
        <w:t>1</w:t>
      </w:r>
      <w:r>
        <w:t xml:space="preserve"> </w:t>
      </w:r>
      <w:r w:rsidRPr="004179B6">
        <w:t>282 218,</w:t>
      </w:r>
      <w:r>
        <w:t xml:space="preserve"> </w:t>
      </w:r>
      <w:r w:rsidRPr="004179B6">
        <w:t>59 (Один миллион двести восемьдесят две тысячи двести восемнадцать рублей 59 коп</w:t>
      </w:r>
      <w:r>
        <w:t>еек</w:t>
      </w:r>
      <w:r w:rsidRPr="00913F64">
        <w:t>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36BF6" w:rsidRPr="00801685" w:rsidRDefault="00136BF6" w:rsidP="002D3043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36BF6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136BF6" w:rsidRPr="009E57A4" w:rsidRDefault="00136BF6" w:rsidP="009E57A4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9E57A4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E57A4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E57A4">
        <w:rPr>
          <w:rFonts w:ascii="Times New Roman" w:hAnsi="Times New Roman" w:cs="Times New Roman"/>
          <w:b/>
          <w:bCs/>
        </w:rPr>
        <w:t>:</w:t>
      </w:r>
    </w:p>
    <w:p w:rsidR="00136BF6" w:rsidRPr="009E57A4" w:rsidRDefault="00136BF6" w:rsidP="009E57A4">
      <w:pPr>
        <w:tabs>
          <w:tab w:val="left" w:pos="1134"/>
        </w:tabs>
        <w:suppressAutoHyphens/>
        <w:ind w:firstLine="720"/>
        <w:jc w:val="both"/>
        <w:rPr>
          <w:rFonts w:ascii="Times New Roman" w:hAnsi="Times New Roman" w:cs="Times New Roman"/>
          <w:spacing w:val="-6"/>
        </w:rPr>
      </w:pPr>
      <w:r w:rsidRPr="009E57A4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E57A4">
        <w:rPr>
          <w:rFonts w:ascii="Times New Roman" w:hAnsi="Times New Roman" w:cs="Times New Roman"/>
          <w:color w:val="0000FF"/>
        </w:rPr>
        <w:t xml:space="preserve"> </w:t>
      </w:r>
      <w:r w:rsidRPr="009E57A4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E57A4">
        <w:rPr>
          <w:rFonts w:ascii="Times New Roman" w:hAnsi="Times New Roman" w:cs="Times New Roman"/>
          <w:spacing w:val="-6"/>
        </w:rPr>
        <w:t>на участие в запросе цен</w:t>
      </w:r>
      <w:r w:rsidRPr="009E57A4">
        <w:rPr>
          <w:rFonts w:ascii="Times New Roman" w:hAnsi="Times New Roman" w:cs="Times New Roman"/>
        </w:rPr>
        <w:t xml:space="preserve"> продлевается на 4 рабочих дня.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36BF6" w:rsidRPr="00801685" w:rsidRDefault="00136BF6" w:rsidP="002D3043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28</w:t>
      </w:r>
      <w:r w:rsidRPr="00C315BF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28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53409A"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 дней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36BF6" w:rsidRPr="00801685" w:rsidRDefault="00136BF6" w:rsidP="002D304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36BF6" w:rsidRDefault="00136BF6" w:rsidP="002D3043">
      <w:pPr>
        <w:jc w:val="both"/>
      </w:pPr>
    </w:p>
    <w:sectPr w:rsidR="00136BF6" w:rsidSect="00642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167D"/>
    <w:rsid w:val="00136BF6"/>
    <w:rsid w:val="001E0A9B"/>
    <w:rsid w:val="002D3043"/>
    <w:rsid w:val="0041167D"/>
    <w:rsid w:val="004179B6"/>
    <w:rsid w:val="004E087F"/>
    <w:rsid w:val="0053409A"/>
    <w:rsid w:val="00566174"/>
    <w:rsid w:val="00642358"/>
    <w:rsid w:val="007A5739"/>
    <w:rsid w:val="00801685"/>
    <w:rsid w:val="008E3C0C"/>
    <w:rsid w:val="00913F64"/>
    <w:rsid w:val="009E57A4"/>
    <w:rsid w:val="00A6215E"/>
    <w:rsid w:val="00B34081"/>
    <w:rsid w:val="00C111A6"/>
    <w:rsid w:val="00C315BF"/>
    <w:rsid w:val="00C572F3"/>
    <w:rsid w:val="00D42E6F"/>
    <w:rsid w:val="00EC191D"/>
    <w:rsid w:val="00EF38E5"/>
    <w:rsid w:val="00F4310B"/>
    <w:rsid w:val="00F43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3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D3043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C111A6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727</Words>
  <Characters>4148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2013-06-05T12:00:00Z</dcterms:created>
  <dcterms:modified xsi:type="dcterms:W3CDTF">2013-06-14T07:46:00Z</dcterms:modified>
</cp:coreProperties>
</file>