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343" w:rsidRPr="0069067E" w:rsidRDefault="00FF3343" w:rsidP="007938E2">
      <w:pPr>
        <w:jc w:val="center"/>
        <w:rPr>
          <w:sz w:val="28"/>
          <w:szCs w:val="28"/>
        </w:rPr>
      </w:pPr>
      <w:r w:rsidRPr="0069067E">
        <w:rPr>
          <w:b/>
          <w:bCs/>
          <w:sz w:val="28"/>
          <w:szCs w:val="28"/>
        </w:rPr>
        <w:t>ОАО «Сибирский химический комбинат»</w:t>
      </w:r>
    </w:p>
    <w:p w:rsidR="00FF3343" w:rsidRDefault="00FF3343" w:rsidP="007938E2">
      <w:pPr>
        <w:pStyle w:val="4"/>
      </w:pPr>
      <w:r>
        <w:rPr>
          <w:noProof/>
        </w:rPr>
        <w:pict>
          <v:line id="_x0000_s1026" style="position:absolute;left:0;text-align:left;z-index:251658240" from="41.8pt,3.15pt" to="446.85pt,3.15pt" o:allowincell="f" strokeweight="4.5pt">
            <v:stroke linestyle="thickThin"/>
          </v:line>
        </w:pict>
      </w:r>
      <w:r w:rsidRPr="007B5BCB">
        <w:t xml:space="preserve"> </w:t>
      </w:r>
    </w:p>
    <w:p w:rsidR="00FF3343" w:rsidRDefault="00FF3343" w:rsidP="007938E2">
      <w:pPr>
        <w:pStyle w:val="4"/>
      </w:pPr>
      <w:r w:rsidRPr="00E73503">
        <w:t>ИЗВЕЩЕНИЕ О ПРОВЕДЕНИИ ЗАПРОСА ЦЕН</w:t>
      </w:r>
    </w:p>
    <w:p w:rsidR="00FF3343" w:rsidRPr="00E73503" w:rsidRDefault="00FF3343" w:rsidP="007938E2">
      <w:pPr>
        <w:pStyle w:val="4"/>
      </w:pPr>
    </w:p>
    <w:tbl>
      <w:tblPr>
        <w:tblW w:w="4800" w:type="dxa"/>
        <w:tblInd w:w="2234" w:type="dxa"/>
        <w:tblLook w:val="01E0"/>
      </w:tblPr>
      <w:tblGrid>
        <w:gridCol w:w="4800"/>
      </w:tblGrid>
      <w:tr w:rsidR="00FF3343" w:rsidRPr="001B1299" w:rsidTr="00E92D45">
        <w:trPr>
          <w:trHeight w:val="581"/>
        </w:trPr>
        <w:tc>
          <w:tcPr>
            <w:tcW w:w="4800" w:type="dxa"/>
            <w:vAlign w:val="center"/>
          </w:tcPr>
          <w:p w:rsidR="00FF3343" w:rsidRPr="001B1299" w:rsidRDefault="00FF3343" w:rsidP="009B2C15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3914 от «25»  февраля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FF3343" w:rsidRDefault="00FF3343" w:rsidP="009B2C15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5971</w:t>
            </w:r>
          </w:p>
          <w:p w:rsidR="00FF3343" w:rsidRPr="001B1299" w:rsidRDefault="00FF3343" w:rsidP="009B2C15">
            <w:pPr>
              <w:suppressAutoHyphens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</w:rPr>
              <w:t>5890/613</w:t>
            </w:r>
          </w:p>
        </w:tc>
      </w:tr>
    </w:tbl>
    <w:p w:rsidR="00FF3343" w:rsidRDefault="00FF3343"/>
    <w:tbl>
      <w:tblPr>
        <w:tblW w:w="10148" w:type="dxa"/>
        <w:tblInd w:w="-106" w:type="dxa"/>
        <w:tblLook w:val="00A0"/>
      </w:tblPr>
      <w:tblGrid>
        <w:gridCol w:w="3557"/>
        <w:gridCol w:w="6591"/>
      </w:tblGrid>
      <w:tr w:rsidR="00FF3343" w:rsidRPr="007D4215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FF3343" w:rsidRPr="007D4215" w:rsidRDefault="00FF3343" w:rsidP="007938E2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FF3343" w:rsidRPr="007D4215">
        <w:trPr>
          <w:trHeight w:val="146"/>
        </w:trPr>
        <w:tc>
          <w:tcPr>
            <w:tcW w:w="10148" w:type="dxa"/>
            <w:gridSpan w:val="2"/>
          </w:tcPr>
          <w:p w:rsidR="00FF3343" w:rsidRPr="007D4215" w:rsidRDefault="00FF3343" w:rsidP="007938E2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FF3343" w:rsidRPr="007D4215" w:rsidRDefault="00FF3343" w:rsidP="007938E2">
            <w:pPr>
              <w:tabs>
                <w:tab w:val="left" w:pos="1134"/>
              </w:tabs>
              <w:jc w:val="both"/>
            </w:pP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FF3343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343" w:rsidRPr="007938E2" w:rsidRDefault="00FF3343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43" w:rsidRPr="007938E2" w:rsidRDefault="00FF3343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FF3343" w:rsidRPr="007938E2" w:rsidRDefault="00FF3343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FF3343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343" w:rsidRPr="007938E2" w:rsidRDefault="00FF3343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43" w:rsidRPr="007938E2" w:rsidRDefault="00FF3343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FF3343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343" w:rsidRPr="007938E2" w:rsidRDefault="00FF3343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43" w:rsidRPr="007938E2" w:rsidRDefault="00FF3343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FF3343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343" w:rsidRPr="007938E2" w:rsidRDefault="00FF3343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43" w:rsidRPr="007938E2" w:rsidRDefault="00FF3343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FF3343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343" w:rsidRPr="007938E2" w:rsidRDefault="00FF3343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43" w:rsidRPr="007938E2" w:rsidRDefault="00FF3343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FF3343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343" w:rsidRPr="007938E2" w:rsidRDefault="00FF3343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43" w:rsidRPr="00E45A90" w:rsidRDefault="00FF3343" w:rsidP="00E45A90">
            <w:pPr>
              <w:jc w:val="both"/>
              <w:rPr>
                <w:sz w:val="22"/>
                <w:szCs w:val="22"/>
              </w:rPr>
            </w:pPr>
            <w:r w:rsidRPr="00405136">
              <w:rPr>
                <w:sz w:val="22"/>
                <w:szCs w:val="22"/>
              </w:rPr>
              <w:t>Богданова Ирина Валентиновна, телефон: (3823) 52-18-48, факс (3823) 56-25-50</w:t>
            </w:r>
          </w:p>
        </w:tc>
      </w:tr>
      <w:tr w:rsidR="00FF3343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43" w:rsidRPr="007938E2" w:rsidRDefault="00FF3343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343" w:rsidRPr="007938E2" w:rsidRDefault="00FF3343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FF3343" w:rsidRPr="007938E2" w:rsidRDefault="00FF3343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FF3343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3343" w:rsidRPr="007938E2" w:rsidRDefault="00FF3343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3343" w:rsidRPr="007938E2" w:rsidRDefault="00FF3343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FF3343" w:rsidRPr="00B975CB">
        <w:trPr>
          <w:trHeight w:val="331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>
            <w:r w:rsidRPr="00B975CB">
              <w:rPr>
                <w:b/>
                <w:bCs/>
              </w:rPr>
              <w:t>3. Предмет договора:</w:t>
            </w:r>
            <w:r w:rsidRPr="00F16CE4">
              <w:t xml:space="preserve"> </w:t>
            </w:r>
          </w:p>
        </w:tc>
      </w:tr>
      <w:tr w:rsidR="00FF3343" w:rsidRPr="001B1299">
        <w:trPr>
          <w:trHeight w:val="146"/>
        </w:trPr>
        <w:tc>
          <w:tcPr>
            <w:tcW w:w="10148" w:type="dxa"/>
            <w:gridSpan w:val="2"/>
          </w:tcPr>
          <w:p w:rsidR="00FF3343" w:rsidRDefault="00FF3343" w:rsidP="00405136">
            <w:pPr>
              <w:rPr>
                <w:sz w:val="28"/>
                <w:szCs w:val="28"/>
              </w:rPr>
            </w:pPr>
            <w:r>
              <w:t>Право заключения договора на поставку тканей технического назначения</w:t>
            </w:r>
          </w:p>
          <w:p w:rsidR="00FF3343" w:rsidRPr="00F16CE4" w:rsidRDefault="00FF3343" w:rsidP="00FF2FE7">
            <w:pPr>
              <w:rPr>
                <w:b/>
                <w:bCs/>
              </w:rPr>
            </w:pP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B975CB" w:rsidRDefault="00FF3343" w:rsidP="00A47B3C">
            <w:r w:rsidRPr="00B975CB">
              <w:rPr>
                <w:b/>
                <w:bCs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B975CB" w:rsidRDefault="00FF3343" w:rsidP="007938E2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Default="00FF3343" w:rsidP="00405136">
            <w:pPr>
              <w:ind w:right="153"/>
              <w:jc w:val="both"/>
            </w:pPr>
            <w:r w:rsidRPr="00B32C49">
              <w:t>Поставка товара в течение 30 календарных дней с момента подписания договора уполномоченными представителями сторон</w:t>
            </w:r>
          </w:p>
          <w:p w:rsidR="00FF3343" w:rsidRPr="00B975CB" w:rsidRDefault="00FF3343">
            <w:pPr>
              <w:rPr>
                <w:b/>
                <w:bCs/>
              </w:rPr>
            </w:pP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B975CB" w:rsidRDefault="00FF3343">
            <w:pPr>
              <w:rPr>
                <w:color w:val="FF0000"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Default="00FF3343" w:rsidP="00405136">
            <w:pPr>
              <w:ind w:right="153"/>
              <w:jc w:val="both"/>
            </w:pPr>
            <w:r w:rsidRPr="004F01FA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t>.</w:t>
            </w:r>
          </w:p>
          <w:p w:rsidR="00FF3343" w:rsidRPr="00B975CB" w:rsidRDefault="00FF3343" w:rsidP="002B23DB">
            <w:pPr>
              <w:rPr>
                <w:color w:val="FF0000"/>
              </w:rPr>
            </w:pPr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bCs/>
                <w:u w:val="single"/>
              </w:rPr>
              <w:t>не допускаются</w:t>
            </w:r>
            <w:r w:rsidRPr="00225DB0">
              <w:t>.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 w:rsidP="007938E2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Default="00FF3343" w:rsidP="00544133">
            <w:pPr>
              <w:ind w:right="153"/>
              <w:jc w:val="both"/>
            </w:pPr>
            <w:r w:rsidRPr="009C6C42">
              <w:rPr>
                <w:color w:val="000000"/>
              </w:rPr>
              <w:t>г. Северск Томской обл., ул. Курчатова 1, ОАО «СХК»</w:t>
            </w:r>
          </w:p>
          <w:p w:rsidR="00FF3343" w:rsidRPr="00AD2967" w:rsidRDefault="00FF3343" w:rsidP="00E92D45">
            <w:pPr>
              <w:rPr>
                <w:sz w:val="20"/>
                <w:szCs w:val="20"/>
              </w:rPr>
            </w:pPr>
            <w:r w:rsidRPr="00AD2967">
              <w:rPr>
                <w:color w:val="000000"/>
              </w:rPr>
              <w:t>Способ доставки: через терминал транспортной компании в г. Томске, далее самовывоз Покупателем до склада ОАО «СХК» г. Северск, ул. Предзаводская,</w:t>
            </w:r>
            <w:r>
              <w:rPr>
                <w:color w:val="000000"/>
              </w:rPr>
              <w:t xml:space="preserve"> </w:t>
            </w:r>
            <w:r w:rsidRPr="00AD2967">
              <w:rPr>
                <w:color w:val="000000"/>
              </w:rPr>
              <w:t>9</w:t>
            </w:r>
            <w:r w:rsidRPr="00AD2967">
              <w:rPr>
                <w:sz w:val="20"/>
                <w:szCs w:val="20"/>
              </w:rPr>
              <w:t xml:space="preserve"> </w:t>
            </w:r>
          </w:p>
          <w:p w:rsidR="00FF3343" w:rsidRPr="00544133" w:rsidRDefault="00FF3343" w:rsidP="00544133">
            <w:pPr>
              <w:rPr>
                <w:color w:val="000000"/>
              </w:rPr>
            </w:pP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B975CB" w:rsidRDefault="00FF3343" w:rsidP="00A47B3C">
            <w:pPr>
              <w:rPr>
                <w:color w:val="FF0000"/>
              </w:rPr>
            </w:pP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>
            <w:r w:rsidRPr="00B975CB">
              <w:rPr>
                <w:b/>
                <w:bCs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4939EB" w:rsidRDefault="00FF3343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FF3343" w:rsidRPr="004939EB" w:rsidRDefault="00FF3343" w:rsidP="00A41139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FF3343" w:rsidRPr="00B975CB" w:rsidRDefault="00FF3343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B975CB" w:rsidRDefault="00FF3343"/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FF3343" w:rsidRPr="001B1299">
        <w:trPr>
          <w:trHeight w:val="678"/>
        </w:trPr>
        <w:tc>
          <w:tcPr>
            <w:tcW w:w="10148" w:type="dxa"/>
            <w:gridSpan w:val="2"/>
          </w:tcPr>
          <w:p w:rsidR="00FF3343" w:rsidRPr="004F01FA" w:rsidRDefault="00FF3343" w:rsidP="00544133">
            <w:pPr>
              <w:rPr>
                <w:b/>
                <w:bCs/>
                <w:color w:val="000000"/>
              </w:rPr>
            </w:pPr>
            <w:r w:rsidRPr="004F01FA">
              <w:rPr>
                <w:b/>
                <w:bCs/>
                <w:color w:val="000000"/>
              </w:rPr>
              <w:t>1 339</w:t>
            </w:r>
            <w:r>
              <w:rPr>
                <w:b/>
                <w:bCs/>
                <w:color w:val="000000"/>
              </w:rPr>
              <w:t> </w:t>
            </w:r>
            <w:r w:rsidRPr="004F01FA">
              <w:rPr>
                <w:b/>
                <w:bCs/>
                <w:color w:val="000000"/>
              </w:rPr>
              <w:t>500</w:t>
            </w:r>
            <w:r w:rsidRPr="004F01FA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 xml:space="preserve">один миллион триста тридцать девять тысяч пятьсот) </w:t>
            </w:r>
            <w:r>
              <w:rPr>
                <w:b/>
                <w:bCs/>
                <w:color w:val="000000"/>
              </w:rPr>
              <w:t>рублей</w:t>
            </w:r>
            <w:r w:rsidRPr="00254E05">
              <w:rPr>
                <w:b/>
                <w:bCs/>
                <w:color w:val="000000"/>
              </w:rPr>
              <w:t xml:space="preserve"> 00 копеек</w:t>
            </w:r>
            <w:r>
              <w:rPr>
                <w:b/>
                <w:bCs/>
                <w:color w:val="000000"/>
              </w:rPr>
              <w:t xml:space="preserve">, в </w:t>
            </w:r>
            <w:r w:rsidRPr="00254E05">
              <w:rPr>
                <w:b/>
                <w:bCs/>
                <w:color w:val="000000"/>
              </w:rPr>
              <w:t xml:space="preserve">том числе НДС 18% </w:t>
            </w:r>
          </w:p>
          <w:p w:rsidR="00FF3343" w:rsidRDefault="00FF3343" w:rsidP="002B23DB"/>
          <w:p w:rsidR="00FF3343" w:rsidRDefault="00FF3343" w:rsidP="00544133">
            <w:r w:rsidRPr="00E5573E">
              <w:t xml:space="preserve">Цена договора включает </w:t>
            </w:r>
            <w:r w:rsidRPr="004F01FA">
              <w:t>стоимость товара, стоимо</w:t>
            </w:r>
            <w:r>
              <w:t>сть тары, транспортных расходов, страхования</w:t>
            </w:r>
            <w:r w:rsidRPr="004F01FA">
              <w:t xml:space="preserve">, уплату таможенных пошлин, </w:t>
            </w:r>
            <w:r>
              <w:t>налогов, сборов</w:t>
            </w:r>
            <w:r w:rsidRPr="004F01FA">
              <w:t xml:space="preserve"> и </w:t>
            </w:r>
            <w:r>
              <w:t>других расходов связанных</w:t>
            </w:r>
            <w:r w:rsidRPr="00B723C6">
              <w:t xml:space="preserve"> с исполнением договора.</w:t>
            </w:r>
          </w:p>
          <w:p w:rsidR="00FF3343" w:rsidRPr="001B1299" w:rsidRDefault="00FF3343" w:rsidP="00E45A90">
            <w:pPr>
              <w:rPr>
                <w:u w:val="single"/>
              </w:rPr>
            </w:pP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544133" w:rsidRDefault="00FF3343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iCs/>
                <w:sz w:val="24"/>
                <w:szCs w:val="24"/>
              </w:rPr>
            </w:pPr>
            <w:r w:rsidRPr="00544133">
              <w:rPr>
                <w:i/>
                <w:iCs/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B975CB" w:rsidRDefault="00FF3343" w:rsidP="007938E2">
            <w:pPr>
              <w:tabs>
                <w:tab w:val="left" w:pos="1134"/>
              </w:tabs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B975CB" w:rsidRDefault="00FF3343"/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>
            <w:r w:rsidRPr="00B975CB">
              <w:rPr>
                <w:b/>
                <w:bCs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FF3343" w:rsidRPr="001B1299">
        <w:trPr>
          <w:trHeight w:val="146"/>
        </w:trPr>
        <w:tc>
          <w:tcPr>
            <w:tcW w:w="10148" w:type="dxa"/>
            <w:gridSpan w:val="2"/>
          </w:tcPr>
          <w:p w:rsidR="00FF3343" w:rsidRPr="001B1299" w:rsidRDefault="00FF3343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B975CB" w:rsidRDefault="00FF3343" w:rsidP="00A47B3C"/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 w:rsidP="00A47B3C">
            <w:r w:rsidRPr="00B975CB">
              <w:rPr>
                <w:b/>
                <w:bCs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CE0D41" w:rsidRDefault="00FF3343" w:rsidP="007938E2">
            <w:pPr>
              <w:jc w:val="both"/>
              <w:rPr>
                <w:b/>
                <w:bCs/>
                <w:i/>
                <w:iCs/>
              </w:rPr>
            </w:pPr>
            <w:r w:rsidRPr="00CE0D41">
              <w:rPr>
                <w:b/>
                <w:bCs/>
                <w:i/>
                <w:iCs/>
              </w:rPr>
              <w:t xml:space="preserve">дата начала приема заявок: 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B975CB" w:rsidRDefault="00FF3343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Hyperlink"/>
                </w:rPr>
                <w:t>http://zakupki.rosatom.ru</w:t>
              </w:r>
            </w:hyperlink>
          </w:p>
        </w:tc>
      </w:tr>
      <w:tr w:rsidR="00FF3343" w:rsidRPr="001B1299">
        <w:trPr>
          <w:trHeight w:val="146"/>
        </w:trPr>
        <w:tc>
          <w:tcPr>
            <w:tcW w:w="10148" w:type="dxa"/>
            <w:gridSpan w:val="2"/>
          </w:tcPr>
          <w:p w:rsidR="00FF3343" w:rsidRPr="0054714C" w:rsidRDefault="00FF3343" w:rsidP="007938E2">
            <w:pPr>
              <w:jc w:val="both"/>
              <w:rPr>
                <w:b/>
                <w:bCs/>
                <w:i/>
                <w:iCs/>
                <w:color w:val="FF0000"/>
              </w:rPr>
            </w:pPr>
            <w:r w:rsidRPr="0054714C">
              <w:rPr>
                <w:b/>
                <w:bCs/>
                <w:i/>
                <w:iCs/>
                <w:color w:val="FF0000"/>
              </w:rPr>
              <w:t xml:space="preserve">дата и время окончания подачи заявок: </w:t>
            </w:r>
          </w:p>
        </w:tc>
      </w:tr>
      <w:tr w:rsidR="00FF3343" w:rsidRPr="001B1299">
        <w:trPr>
          <w:trHeight w:val="146"/>
        </w:trPr>
        <w:tc>
          <w:tcPr>
            <w:tcW w:w="10148" w:type="dxa"/>
            <w:gridSpan w:val="2"/>
          </w:tcPr>
          <w:p w:rsidR="00FF3343" w:rsidRPr="0054714C" w:rsidRDefault="00FF3343" w:rsidP="00A47B3C">
            <w:pPr>
              <w:rPr>
                <w:b/>
                <w:bCs/>
                <w:color w:val="FF0000"/>
                <w:u w:val="single"/>
              </w:rPr>
            </w:pPr>
            <w:r>
              <w:rPr>
                <w:b/>
                <w:bCs/>
                <w:i/>
                <w:iCs/>
                <w:color w:val="FF0000"/>
                <w:u w:val="single"/>
              </w:rPr>
              <w:t>04  марта  2014</w:t>
            </w:r>
            <w:r w:rsidRPr="0054714C">
              <w:rPr>
                <w:b/>
                <w:bCs/>
                <w:i/>
                <w:iCs/>
                <w:color w:val="FF0000"/>
                <w:u w:val="single"/>
              </w:rPr>
              <w:t xml:space="preserve"> года в 05:00 (время московское)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B975CB" w:rsidRDefault="00FF3343" w:rsidP="007938E2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4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B975CB" w:rsidRDefault="00FF3343" w:rsidP="00A47B3C"/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 w:rsidP="00A47B3C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FF3343" w:rsidRPr="001B1299">
        <w:trPr>
          <w:trHeight w:val="146"/>
        </w:trPr>
        <w:tc>
          <w:tcPr>
            <w:tcW w:w="10148" w:type="dxa"/>
            <w:gridSpan w:val="2"/>
          </w:tcPr>
          <w:p w:rsidR="00FF3343" w:rsidRPr="001B1299" w:rsidRDefault="00FF3343" w:rsidP="007938E2">
            <w:r w:rsidRPr="001B1299">
              <w:t>636039, Россия, 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FF3343" w:rsidRPr="001B1299" w:rsidRDefault="00FF3343" w:rsidP="00A47B3C">
            <w:r w:rsidRPr="001B1299"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FF3343" w:rsidRPr="001B1299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FF3343" w:rsidRPr="001B1299" w:rsidRDefault="00FF3343" w:rsidP="00A47B3C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FF3343" w:rsidRPr="001B1299">
        <w:trPr>
          <w:trHeight w:val="146"/>
        </w:trPr>
        <w:tc>
          <w:tcPr>
            <w:tcW w:w="10148" w:type="dxa"/>
            <w:gridSpan w:val="2"/>
          </w:tcPr>
          <w:p w:rsidR="00FF3343" w:rsidRPr="001B1299" w:rsidRDefault="00FF3343" w:rsidP="007938E2">
            <w:r w:rsidRPr="001B1299">
              <w:t>636039, Россия, Томская область, г</w:t>
            </w:r>
            <w:r>
              <w:t xml:space="preserve">. Северск, улица Курчатова, </w:t>
            </w:r>
            <w:r w:rsidRPr="001B1299">
              <w:t>1, ОАО «СХК»</w:t>
            </w:r>
            <w:r>
              <w:t>, Единая закупочная комиссия</w:t>
            </w:r>
          </w:p>
          <w:p w:rsidR="00FF3343" w:rsidRPr="001B1299" w:rsidRDefault="00FF3343" w:rsidP="00A47B3C">
            <w:r w:rsidRPr="001B1299"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B975CB" w:rsidRDefault="00FF3343" w:rsidP="00A47B3C"/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 w:rsidP="00A47B3C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FF3343" w:rsidRPr="00B975CB">
        <w:trPr>
          <w:trHeight w:val="146"/>
        </w:trPr>
        <w:tc>
          <w:tcPr>
            <w:tcW w:w="10148" w:type="dxa"/>
            <w:gridSpan w:val="2"/>
          </w:tcPr>
          <w:p w:rsidR="00FF3343" w:rsidRPr="00225DB0" w:rsidRDefault="00FF3343" w:rsidP="005A6CAF">
            <w:pPr>
              <w:ind w:right="153" w:firstLine="637"/>
              <w:jc w:val="both"/>
              <w:rPr>
                <w:b/>
                <w:bCs/>
                <w:i/>
                <w:iCs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FF3343" w:rsidRPr="00225DB0" w:rsidRDefault="00FF3343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t>20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FF3343" w:rsidRPr="00242BFB" w:rsidRDefault="00FF3343" w:rsidP="005A6CAF">
            <w:pPr>
              <w:ind w:right="153" w:firstLine="637"/>
              <w:jc w:val="both"/>
              <w:rPr>
                <w:b/>
                <w:bCs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FF3343" w:rsidRPr="009E58BB" w:rsidRDefault="00FF3343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0" w:name="_Ref342307609"/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FF3343" w:rsidRPr="00B975CB" w:rsidRDefault="00FF3343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FF3343" w:rsidRPr="00B975CB">
        <w:trPr>
          <w:trHeight w:val="271"/>
        </w:trPr>
        <w:tc>
          <w:tcPr>
            <w:tcW w:w="10148" w:type="dxa"/>
            <w:gridSpan w:val="2"/>
          </w:tcPr>
          <w:p w:rsidR="00FF3343" w:rsidRPr="00B975CB" w:rsidRDefault="00FF3343" w:rsidP="00A47B3C"/>
        </w:tc>
      </w:tr>
      <w:tr w:rsidR="00FF3343" w:rsidRPr="00B975CB">
        <w:trPr>
          <w:trHeight w:val="288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 w:rsidP="00A47B3C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FF3343" w:rsidRPr="001B1299">
        <w:trPr>
          <w:trHeight w:val="559"/>
        </w:trPr>
        <w:tc>
          <w:tcPr>
            <w:tcW w:w="10148" w:type="dxa"/>
            <w:gridSpan w:val="2"/>
          </w:tcPr>
          <w:p w:rsidR="00FF3343" w:rsidRPr="001B1299" w:rsidRDefault="00FF3343" w:rsidP="007938E2">
            <w:r w:rsidRPr="001B1299">
              <w:t>Требование не установлено</w:t>
            </w:r>
          </w:p>
          <w:p w:rsidR="00FF3343" w:rsidRPr="001B1299" w:rsidRDefault="00FF3343" w:rsidP="00A47B3C"/>
        </w:tc>
      </w:tr>
      <w:tr w:rsidR="00FF3343" w:rsidRPr="00B975CB">
        <w:trPr>
          <w:trHeight w:val="271"/>
        </w:trPr>
        <w:tc>
          <w:tcPr>
            <w:tcW w:w="10148" w:type="dxa"/>
            <w:gridSpan w:val="2"/>
          </w:tcPr>
          <w:p w:rsidR="00FF3343" w:rsidRPr="00F92449" w:rsidRDefault="00FF3343" w:rsidP="00804E7E">
            <w:pPr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  <w:r w:rsidRPr="00F92449">
              <w:rPr>
                <w:b/>
                <w:bCs/>
              </w:rPr>
              <w:t xml:space="preserve">1 Обеспечение исполнения договора: </w:t>
            </w:r>
          </w:p>
        </w:tc>
      </w:tr>
      <w:tr w:rsidR="00FF3343" w:rsidRPr="00B975CB">
        <w:trPr>
          <w:trHeight w:val="288"/>
        </w:trPr>
        <w:tc>
          <w:tcPr>
            <w:tcW w:w="10148" w:type="dxa"/>
            <w:gridSpan w:val="2"/>
          </w:tcPr>
          <w:p w:rsidR="00FF3343" w:rsidRPr="00D37B65" w:rsidRDefault="00FF3343" w:rsidP="00804E7E">
            <w:r w:rsidRPr="00D37B65">
              <w:t>не требуется</w:t>
            </w:r>
          </w:p>
        </w:tc>
      </w:tr>
      <w:tr w:rsidR="00FF3343" w:rsidRPr="00B975CB">
        <w:trPr>
          <w:trHeight w:val="271"/>
        </w:trPr>
        <w:tc>
          <w:tcPr>
            <w:tcW w:w="10148" w:type="dxa"/>
            <w:gridSpan w:val="2"/>
          </w:tcPr>
          <w:p w:rsidR="00FF3343" w:rsidRPr="00F92449" w:rsidRDefault="00FF3343" w:rsidP="00804E7E">
            <w:pPr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  <w:r w:rsidRPr="00F92449">
              <w:rPr>
                <w:b/>
                <w:bCs/>
              </w:rPr>
              <w:t>2 Обеспечение возврата аванса:</w:t>
            </w:r>
          </w:p>
        </w:tc>
      </w:tr>
      <w:tr w:rsidR="00FF3343" w:rsidRPr="00B975CB">
        <w:trPr>
          <w:trHeight w:val="288"/>
        </w:trPr>
        <w:tc>
          <w:tcPr>
            <w:tcW w:w="10148" w:type="dxa"/>
            <w:gridSpan w:val="2"/>
          </w:tcPr>
          <w:p w:rsidR="00FF3343" w:rsidRPr="00F92449" w:rsidRDefault="00FF3343" w:rsidP="00804E7E">
            <w:pPr>
              <w:rPr>
                <w:b/>
                <w:bCs/>
              </w:rPr>
            </w:pPr>
            <w:r w:rsidRPr="00D37B65">
              <w:t>не требуется</w:t>
            </w:r>
          </w:p>
        </w:tc>
      </w:tr>
      <w:tr w:rsidR="00FF3343" w:rsidRPr="00B975CB">
        <w:trPr>
          <w:trHeight w:val="271"/>
        </w:trPr>
        <w:tc>
          <w:tcPr>
            <w:tcW w:w="10148" w:type="dxa"/>
            <w:gridSpan w:val="2"/>
          </w:tcPr>
          <w:p w:rsidR="00FF3343" w:rsidRPr="00F92449" w:rsidRDefault="00FF3343" w:rsidP="00804E7E">
            <w:pPr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  <w:r w:rsidRPr="00F92449">
              <w:rPr>
                <w:b/>
                <w:bCs/>
              </w:rPr>
              <w:t>3 Обеспечение исполнения гарантийных обязательств:</w:t>
            </w:r>
          </w:p>
        </w:tc>
      </w:tr>
      <w:tr w:rsidR="00FF3343" w:rsidRPr="00B975CB">
        <w:trPr>
          <w:trHeight w:val="288"/>
        </w:trPr>
        <w:tc>
          <w:tcPr>
            <w:tcW w:w="10148" w:type="dxa"/>
            <w:gridSpan w:val="2"/>
          </w:tcPr>
          <w:p w:rsidR="00FF3343" w:rsidRPr="00F92449" w:rsidRDefault="00FF3343" w:rsidP="00804E7E">
            <w:pPr>
              <w:rPr>
                <w:b/>
                <w:bCs/>
              </w:rPr>
            </w:pPr>
            <w:r w:rsidRPr="00D37B65">
              <w:t>не требуется</w:t>
            </w:r>
          </w:p>
        </w:tc>
      </w:tr>
      <w:tr w:rsidR="00FF3343" w:rsidRPr="00B975CB">
        <w:trPr>
          <w:trHeight w:val="271"/>
        </w:trPr>
        <w:tc>
          <w:tcPr>
            <w:tcW w:w="10148" w:type="dxa"/>
            <w:gridSpan w:val="2"/>
          </w:tcPr>
          <w:p w:rsidR="00FF3343" w:rsidRPr="00B975CB" w:rsidRDefault="00FF3343" w:rsidP="00A47B3C"/>
        </w:tc>
      </w:tr>
      <w:tr w:rsidR="00FF3343" w:rsidRPr="00B975CB">
        <w:trPr>
          <w:trHeight w:val="847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 w:rsidP="00A47B3C"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FF3343" w:rsidRPr="00B975CB">
        <w:trPr>
          <w:trHeight w:val="271"/>
        </w:trPr>
        <w:tc>
          <w:tcPr>
            <w:tcW w:w="10148" w:type="dxa"/>
            <w:gridSpan w:val="2"/>
          </w:tcPr>
          <w:p w:rsidR="00FF3343" w:rsidRPr="00B975CB" w:rsidRDefault="00FF3343" w:rsidP="00A47B3C"/>
        </w:tc>
      </w:tr>
      <w:tr w:rsidR="00FF3343" w:rsidRPr="00B975CB">
        <w:trPr>
          <w:trHeight w:val="288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 w:rsidP="00A47B3C">
            <w:r w:rsidRPr="00B975CB">
              <w:rPr>
                <w:b/>
                <w:bCs/>
                <w:spacing w:val="-6"/>
              </w:rPr>
              <w:t>15. Отказ от проведения запроса цен:</w:t>
            </w:r>
          </w:p>
        </w:tc>
      </w:tr>
      <w:tr w:rsidR="00FF3343" w:rsidRPr="00B975CB">
        <w:trPr>
          <w:trHeight w:val="1118"/>
        </w:trPr>
        <w:tc>
          <w:tcPr>
            <w:tcW w:w="10148" w:type="dxa"/>
            <w:gridSpan w:val="2"/>
          </w:tcPr>
          <w:p w:rsidR="00FF3343" w:rsidRPr="00B975CB" w:rsidRDefault="00FF3343" w:rsidP="007938E2">
            <w:pPr>
              <w:tabs>
                <w:tab w:val="left" w:pos="1134"/>
              </w:tabs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FF3343" w:rsidRPr="00B975CB">
        <w:trPr>
          <w:trHeight w:val="559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 w:rsidP="00A47B3C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FF3343" w:rsidRPr="00B975CB">
        <w:trPr>
          <w:trHeight w:val="288"/>
        </w:trPr>
        <w:tc>
          <w:tcPr>
            <w:tcW w:w="10148" w:type="dxa"/>
            <w:gridSpan w:val="2"/>
          </w:tcPr>
          <w:p w:rsidR="00FF3343" w:rsidRPr="00B975CB" w:rsidRDefault="00FF3343" w:rsidP="00A47B3C"/>
        </w:tc>
      </w:tr>
      <w:tr w:rsidR="00FF3343" w:rsidRPr="00B975CB">
        <w:trPr>
          <w:trHeight w:val="271"/>
        </w:trPr>
        <w:tc>
          <w:tcPr>
            <w:tcW w:w="10148" w:type="dxa"/>
            <w:gridSpan w:val="2"/>
            <w:shd w:val="clear" w:color="auto" w:fill="D9D9D9"/>
          </w:tcPr>
          <w:p w:rsidR="00FF3343" w:rsidRPr="00B975CB" w:rsidRDefault="00FF3343" w:rsidP="00A47B3C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FF3343" w:rsidRPr="00B975CB">
        <w:trPr>
          <w:trHeight w:val="3353"/>
        </w:trPr>
        <w:tc>
          <w:tcPr>
            <w:tcW w:w="10148" w:type="dxa"/>
            <w:gridSpan w:val="2"/>
          </w:tcPr>
          <w:p w:rsidR="00FF3343" w:rsidRPr="000E7E7D" w:rsidRDefault="00FF3343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E7E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FF3343" w:rsidRPr="000E7E7D" w:rsidRDefault="00FF3343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E7E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3343" w:rsidRPr="00072459" w:rsidRDefault="00FF3343" w:rsidP="00072459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FF3343" w:rsidRDefault="00FF3343" w:rsidP="00072459"/>
    <w:sectPr w:rsidR="00FF3343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3343" w:rsidRDefault="00FF3343" w:rsidP="007938E2">
      <w:r>
        <w:separator/>
      </w:r>
    </w:p>
  </w:endnote>
  <w:endnote w:type="continuationSeparator" w:id="1">
    <w:p w:rsidR="00FF3343" w:rsidRDefault="00FF334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343" w:rsidRDefault="00FF3343">
    <w:pPr>
      <w:pStyle w:val="Footer"/>
      <w:jc w:val="center"/>
    </w:pPr>
    <w:fldSimple w:instr=" PAGE   \* MERGEFORMAT ">
      <w:r>
        <w:rPr>
          <w:noProof/>
        </w:rPr>
        <w:t>3</w:t>
      </w:r>
    </w:fldSimple>
  </w:p>
  <w:p w:rsidR="00FF3343" w:rsidRDefault="00FF334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3343" w:rsidRDefault="00FF3343" w:rsidP="007938E2">
      <w:r>
        <w:separator/>
      </w:r>
    </w:p>
  </w:footnote>
  <w:footnote w:type="continuationSeparator" w:id="1">
    <w:p w:rsidR="00FF3343" w:rsidRDefault="00FF334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60237"/>
    <w:rsid w:val="00072459"/>
    <w:rsid w:val="00082074"/>
    <w:rsid w:val="000C4F38"/>
    <w:rsid w:val="000E5C13"/>
    <w:rsid w:val="000E63BA"/>
    <w:rsid w:val="000E7E7D"/>
    <w:rsid w:val="000F3C37"/>
    <w:rsid w:val="00123CA2"/>
    <w:rsid w:val="00133A94"/>
    <w:rsid w:val="001A1CB3"/>
    <w:rsid w:val="001A2900"/>
    <w:rsid w:val="001B1299"/>
    <w:rsid w:val="001E1983"/>
    <w:rsid w:val="001E757C"/>
    <w:rsid w:val="001F47C5"/>
    <w:rsid w:val="001F6067"/>
    <w:rsid w:val="00225C74"/>
    <w:rsid w:val="00225DB0"/>
    <w:rsid w:val="00242BFB"/>
    <w:rsid w:val="00254E05"/>
    <w:rsid w:val="002652BC"/>
    <w:rsid w:val="002A0D0E"/>
    <w:rsid w:val="002A5796"/>
    <w:rsid w:val="002B23DB"/>
    <w:rsid w:val="002E08D7"/>
    <w:rsid w:val="002E0C19"/>
    <w:rsid w:val="002E37A7"/>
    <w:rsid w:val="00300AEF"/>
    <w:rsid w:val="0032778E"/>
    <w:rsid w:val="003826D0"/>
    <w:rsid w:val="003A6B32"/>
    <w:rsid w:val="003C6E96"/>
    <w:rsid w:val="003D574F"/>
    <w:rsid w:val="003E13D6"/>
    <w:rsid w:val="003E6BFC"/>
    <w:rsid w:val="00405136"/>
    <w:rsid w:val="00405B6A"/>
    <w:rsid w:val="00442358"/>
    <w:rsid w:val="00475AF9"/>
    <w:rsid w:val="00492D26"/>
    <w:rsid w:val="004939EB"/>
    <w:rsid w:val="004B0D1D"/>
    <w:rsid w:val="004B170A"/>
    <w:rsid w:val="004C1332"/>
    <w:rsid w:val="004C3B3E"/>
    <w:rsid w:val="004F01FA"/>
    <w:rsid w:val="00544133"/>
    <w:rsid w:val="0054714C"/>
    <w:rsid w:val="005A6CAF"/>
    <w:rsid w:val="005C3A6A"/>
    <w:rsid w:val="00601F0C"/>
    <w:rsid w:val="00602D1D"/>
    <w:rsid w:val="00676FE6"/>
    <w:rsid w:val="0069067E"/>
    <w:rsid w:val="006A4CB8"/>
    <w:rsid w:val="0077538E"/>
    <w:rsid w:val="007938E2"/>
    <w:rsid w:val="007A0DF3"/>
    <w:rsid w:val="007B5BCB"/>
    <w:rsid w:val="007D4215"/>
    <w:rsid w:val="007F0CF3"/>
    <w:rsid w:val="00804E7E"/>
    <w:rsid w:val="00871A41"/>
    <w:rsid w:val="00890BA1"/>
    <w:rsid w:val="008966D8"/>
    <w:rsid w:val="008B12E8"/>
    <w:rsid w:val="008C70E8"/>
    <w:rsid w:val="008E4AF9"/>
    <w:rsid w:val="00941BB4"/>
    <w:rsid w:val="00986247"/>
    <w:rsid w:val="009959D4"/>
    <w:rsid w:val="009A52E2"/>
    <w:rsid w:val="009B2C15"/>
    <w:rsid w:val="009C6C42"/>
    <w:rsid w:val="009D7ED1"/>
    <w:rsid w:val="009E24AA"/>
    <w:rsid w:val="009E58BB"/>
    <w:rsid w:val="00A01F1E"/>
    <w:rsid w:val="00A165EB"/>
    <w:rsid w:val="00A41139"/>
    <w:rsid w:val="00A47B3C"/>
    <w:rsid w:val="00A96153"/>
    <w:rsid w:val="00AD2967"/>
    <w:rsid w:val="00AF60DD"/>
    <w:rsid w:val="00B32C49"/>
    <w:rsid w:val="00B33E4F"/>
    <w:rsid w:val="00B408E3"/>
    <w:rsid w:val="00B723C6"/>
    <w:rsid w:val="00B94692"/>
    <w:rsid w:val="00B975CB"/>
    <w:rsid w:val="00BC6F5F"/>
    <w:rsid w:val="00C05AAA"/>
    <w:rsid w:val="00C078CA"/>
    <w:rsid w:val="00C45C70"/>
    <w:rsid w:val="00C710C8"/>
    <w:rsid w:val="00CB6B21"/>
    <w:rsid w:val="00CD1AE1"/>
    <w:rsid w:val="00CD57FB"/>
    <w:rsid w:val="00CE0D41"/>
    <w:rsid w:val="00CE33D1"/>
    <w:rsid w:val="00D3192B"/>
    <w:rsid w:val="00D37B65"/>
    <w:rsid w:val="00D402F9"/>
    <w:rsid w:val="00D55F73"/>
    <w:rsid w:val="00D672C2"/>
    <w:rsid w:val="00DB6DBD"/>
    <w:rsid w:val="00DD04F0"/>
    <w:rsid w:val="00DD2E10"/>
    <w:rsid w:val="00E05739"/>
    <w:rsid w:val="00E45A90"/>
    <w:rsid w:val="00E5573E"/>
    <w:rsid w:val="00E63FAB"/>
    <w:rsid w:val="00E73503"/>
    <w:rsid w:val="00E92D45"/>
    <w:rsid w:val="00F067A2"/>
    <w:rsid w:val="00F16CE4"/>
    <w:rsid w:val="00F2078C"/>
    <w:rsid w:val="00F27B00"/>
    <w:rsid w:val="00F3502A"/>
    <w:rsid w:val="00F92449"/>
    <w:rsid w:val="00FE101E"/>
    <w:rsid w:val="00FF2FE7"/>
    <w:rsid w:val="00FF3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40513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051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1387</Words>
  <Characters>7910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3</cp:revision>
  <cp:lastPrinted>2013-08-16T05:58:00Z</cp:lastPrinted>
  <dcterms:created xsi:type="dcterms:W3CDTF">2014-02-24T16:14:00Z</dcterms:created>
  <dcterms:modified xsi:type="dcterms:W3CDTF">2014-02-25T01:30:00Z</dcterms:modified>
</cp:coreProperties>
</file>