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ED6" w:rsidRPr="00783277" w:rsidRDefault="00C30ED6" w:rsidP="007D0EBB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30ED6" w:rsidRPr="00783277" w:rsidRDefault="00C30ED6" w:rsidP="007D0EB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№224/11.02-04/14-337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30ED6" w:rsidRPr="00783277" w:rsidRDefault="00C30ED6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C30ED6" w:rsidRPr="00783277" w:rsidRDefault="00C30ED6" w:rsidP="007D0EB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F72085">
        <w:rPr>
          <w:rFonts w:ascii="Times New Roman" w:hAnsi="Times New Roman" w:cs="Times New Roman"/>
          <w:spacing w:val="-6"/>
        </w:rPr>
        <w:t>обоев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C30ED6" w:rsidRPr="00783277" w:rsidRDefault="00C30ED6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30ED6" w:rsidRPr="00783277" w:rsidRDefault="00C30ED6" w:rsidP="007D0EBB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30ED6" w:rsidRPr="00783277" w:rsidRDefault="00C30ED6" w:rsidP="007D0EB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48-96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AC1157">
        <w:rPr>
          <w:rFonts w:ascii="Times New Roman" w:hAnsi="Times New Roman" w:cs="Times New Roman"/>
          <w:color w:val="000000"/>
          <w:lang w:val="en-US"/>
        </w:rPr>
        <w:t>lnekrasova</w:t>
      </w:r>
      <w:r w:rsidRPr="00AC1157">
        <w:rPr>
          <w:rFonts w:ascii="Times New Roman" w:hAnsi="Times New Roman" w:cs="Times New Roman"/>
          <w:color w:val="000000"/>
        </w:rPr>
        <w:t>@</w:t>
      </w:r>
      <w:r w:rsidRPr="00AC1157">
        <w:rPr>
          <w:rFonts w:ascii="Times New Roman" w:hAnsi="Times New Roman" w:cs="Times New Roman"/>
          <w:color w:val="000000"/>
          <w:lang w:val="en-US"/>
        </w:rPr>
        <w:t>ippe</w:t>
      </w:r>
      <w:r w:rsidRPr="00AC1157">
        <w:rPr>
          <w:rFonts w:ascii="Times New Roman" w:hAnsi="Times New Roman" w:cs="Times New Roman"/>
          <w:color w:val="000000"/>
        </w:rPr>
        <w:t>.</w:t>
      </w:r>
      <w:r w:rsidRPr="00AC1157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C30ED6" w:rsidRPr="00783277" w:rsidRDefault="00C30ED6" w:rsidP="007D0EB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1A5583">
        <w:rPr>
          <w:rFonts w:ascii="Times New Roman" w:hAnsi="Times New Roman" w:cs="Times New Roman"/>
        </w:rPr>
        <w:t>обоев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31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дека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C30ED6" w:rsidRPr="00783277" w:rsidRDefault="00C30ED6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C30ED6" w:rsidRPr="00783277" w:rsidRDefault="00C30ED6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30ED6" w:rsidRPr="00783277" w:rsidRDefault="00C30ED6" w:rsidP="007D0E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0ED6" w:rsidRPr="00783277" w:rsidRDefault="00C30ED6" w:rsidP="007D0E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0ED6" w:rsidRPr="00783277" w:rsidRDefault="00C30ED6" w:rsidP="007D0E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0ED6" w:rsidRPr="00783277" w:rsidRDefault="00C30ED6" w:rsidP="007D0EB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</w:rPr>
        <w:t>212 736,98</w:t>
      </w:r>
      <w:r w:rsidRPr="001A5583">
        <w:rPr>
          <w:rFonts w:ascii="Times New Roman" w:hAnsi="Times New Roman" w:cs="Times New Roman"/>
        </w:rPr>
        <w:t xml:space="preserve"> (Двести двенадцать тысяч семьсот тридцать шесть руб</w:t>
      </w:r>
      <w:r>
        <w:rPr>
          <w:rFonts w:ascii="Times New Roman" w:hAnsi="Times New Roman" w:cs="Times New Roman"/>
        </w:rPr>
        <w:t>лей</w:t>
      </w:r>
      <w:r w:rsidRPr="001A5583">
        <w:rPr>
          <w:rFonts w:ascii="Times New Roman" w:hAnsi="Times New Roman" w:cs="Times New Roman"/>
        </w:rPr>
        <w:t xml:space="preserve"> 98</w:t>
      </w:r>
      <w:r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 xml:space="preserve">еек) </w:t>
      </w:r>
      <w:r w:rsidRPr="00783277">
        <w:rPr>
          <w:rFonts w:ascii="Times New Roman" w:hAnsi="Times New Roman" w:cs="Times New Roman"/>
          <w:color w:val="000000"/>
        </w:rPr>
        <w:t>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30ED6" w:rsidRPr="00783277" w:rsidRDefault="00C30ED6" w:rsidP="007D0EBB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1A5583">
        <w:rPr>
          <w:rFonts w:ascii="Times New Roman" w:hAnsi="Times New Roman" w:cs="Times New Roman"/>
        </w:rPr>
        <w:t>180</w:t>
      </w:r>
      <w:r>
        <w:rPr>
          <w:rFonts w:ascii="Times New Roman" w:hAnsi="Times New Roman" w:cs="Times New Roman"/>
        </w:rPr>
        <w:t xml:space="preserve"> </w:t>
      </w:r>
      <w:r w:rsidRPr="001A5583">
        <w:rPr>
          <w:rFonts w:ascii="Times New Roman" w:hAnsi="Times New Roman" w:cs="Times New Roman"/>
        </w:rPr>
        <w:t>285,58 (Сто восемьдесят тысяч двести восемьдесят пять руб</w:t>
      </w:r>
      <w:r>
        <w:rPr>
          <w:rFonts w:ascii="Times New Roman" w:hAnsi="Times New Roman" w:cs="Times New Roman"/>
        </w:rPr>
        <w:t>лей</w:t>
      </w:r>
      <w:r w:rsidRPr="001A5583">
        <w:rPr>
          <w:rFonts w:ascii="Times New Roman" w:hAnsi="Times New Roman" w:cs="Times New Roman"/>
        </w:rPr>
        <w:t xml:space="preserve"> 58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30ED6" w:rsidRPr="00783277" w:rsidRDefault="00C30ED6" w:rsidP="007D0EB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30ED6" w:rsidRDefault="00C30ED6" w:rsidP="007F1C9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30ED6" w:rsidRDefault="00C30ED6" w:rsidP="007F1C9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30ED6" w:rsidRPr="00783277" w:rsidRDefault="00C30ED6" w:rsidP="007D0EB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30ED6" w:rsidRPr="00783277" w:rsidRDefault="00C30ED6" w:rsidP="007D0EB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366E2">
        <w:rPr>
          <w:rFonts w:ascii="Times New Roman" w:hAnsi="Times New Roman" w:cs="Times New Roman"/>
          <w:spacing w:val="-6"/>
          <w:highlight w:val="yellow"/>
        </w:rPr>
        <w:t xml:space="preserve">«03» октября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366E2">
        <w:rPr>
          <w:rFonts w:ascii="Times New Roman" w:hAnsi="Times New Roman" w:cs="Times New Roman"/>
          <w:spacing w:val="-6"/>
          <w:highlight w:val="yellow"/>
        </w:rPr>
        <w:t xml:space="preserve">«03» октября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0ED6" w:rsidRPr="00783277" w:rsidRDefault="00C30ED6" w:rsidP="007D0EB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30ED6" w:rsidRPr="00783277" w:rsidRDefault="00C30ED6" w:rsidP="007D0EBB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C30ED6" w:rsidRDefault="00C30ED6">
      <w:pPr>
        <w:rPr>
          <w:rFonts w:cs="Times New Roman"/>
        </w:rPr>
      </w:pPr>
    </w:p>
    <w:sectPr w:rsidR="00C30ED6" w:rsidSect="00E9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B0F"/>
    <w:rsid w:val="000E1028"/>
    <w:rsid w:val="00146B0F"/>
    <w:rsid w:val="001A5583"/>
    <w:rsid w:val="001F4D81"/>
    <w:rsid w:val="002A68D0"/>
    <w:rsid w:val="007757DE"/>
    <w:rsid w:val="00783277"/>
    <w:rsid w:val="007D0EBB"/>
    <w:rsid w:val="007F1C95"/>
    <w:rsid w:val="008E3C0C"/>
    <w:rsid w:val="009E1518"/>
    <w:rsid w:val="00AC1157"/>
    <w:rsid w:val="00AF2D02"/>
    <w:rsid w:val="00C30ED6"/>
    <w:rsid w:val="00C366E2"/>
    <w:rsid w:val="00C44426"/>
    <w:rsid w:val="00C572F3"/>
    <w:rsid w:val="00D42E6F"/>
    <w:rsid w:val="00E914FA"/>
    <w:rsid w:val="00F26FEC"/>
    <w:rsid w:val="00F7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EB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A68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5CB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798</Words>
  <Characters>4553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2014-09-17T08:02:00Z</cp:lastPrinted>
  <dcterms:created xsi:type="dcterms:W3CDTF">2014-09-09T12:07:00Z</dcterms:created>
  <dcterms:modified xsi:type="dcterms:W3CDTF">2014-09-17T08:06:00Z</dcterms:modified>
</cp:coreProperties>
</file>