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9E40F7" w:rsidRPr="005942D4">
        <w:tc>
          <w:tcPr>
            <w:tcW w:w="4001" w:type="dxa"/>
            <w:gridSpan w:val="2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9E40F7" w:rsidRPr="005942D4">
        <w:tc>
          <w:tcPr>
            <w:tcW w:w="4140" w:type="dxa"/>
            <w:gridSpan w:val="3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9E40F7" w:rsidRPr="005942D4" w:rsidRDefault="009E40F7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9E40F7" w:rsidRPr="005942D4">
        <w:tc>
          <w:tcPr>
            <w:tcW w:w="1971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9E40F7" w:rsidRPr="005942D4">
        <w:tc>
          <w:tcPr>
            <w:tcW w:w="1971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9E40F7" w:rsidRPr="005942D4">
        <w:tc>
          <w:tcPr>
            <w:tcW w:w="1971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9E40F7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9E40F7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9E40F7" w:rsidRPr="005942D4">
        <w:trPr>
          <w:gridAfter w:val="3"/>
          <w:wAfter w:w="5847" w:type="dxa"/>
        </w:trPr>
        <w:tc>
          <w:tcPr>
            <w:tcW w:w="1971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9E40F7" w:rsidRPr="005942D4">
        <w:trPr>
          <w:gridAfter w:val="3"/>
          <w:wAfter w:w="5847" w:type="dxa"/>
        </w:trPr>
        <w:tc>
          <w:tcPr>
            <w:tcW w:w="1971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9E40F7" w:rsidRPr="005942D4">
        <w:trPr>
          <w:gridAfter w:val="4"/>
          <w:wAfter w:w="5986" w:type="dxa"/>
        </w:trPr>
        <w:tc>
          <w:tcPr>
            <w:tcW w:w="1971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9E40F7" w:rsidRPr="005942D4" w:rsidRDefault="009E40F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pStyle w:val="110"/>
        <w:keepNext w:val="0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5858700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9E40F7" w:rsidRPr="002E0CA3" w:rsidRDefault="009E40F7" w:rsidP="00950EC2">
      <w:pPr>
        <w:jc w:val="center"/>
        <w:rPr>
          <w:b/>
          <w:bCs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 w:rsidRPr="00950EC2">
        <w:rPr>
          <w:sz w:val="28"/>
          <w:szCs w:val="28"/>
        </w:rPr>
        <w:t>аккумуляторов</w:t>
      </w:r>
    </w:p>
    <w:p w:rsidR="009E40F7" w:rsidRPr="00BA276C" w:rsidRDefault="009E40F7" w:rsidP="007D34D5">
      <w:pPr>
        <w:jc w:val="center"/>
        <w:rPr>
          <w:b/>
          <w:bCs/>
          <w:i/>
          <w:iCs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Default="009E40F7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9E40F7" w:rsidRDefault="009E40F7" w:rsidP="007D34D5">
      <w:pPr>
        <w:jc w:val="center"/>
        <w:rPr>
          <w:sz w:val="28"/>
          <w:szCs w:val="28"/>
        </w:rPr>
      </w:pPr>
    </w:p>
    <w:p w:rsidR="009E40F7" w:rsidRDefault="009E40F7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Pr="000E216A">
        <w:rPr>
          <w:sz w:val="28"/>
          <w:szCs w:val="28"/>
        </w:rPr>
        <w:t>30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0E216A">
        <w:rPr>
          <w:sz w:val="28"/>
          <w:szCs w:val="28"/>
        </w:rPr>
        <w:t>269</w:t>
      </w:r>
      <w:r>
        <w:rPr>
          <w:sz w:val="28"/>
          <w:szCs w:val="28"/>
        </w:rPr>
        <w:t>-ЗЦ-Э</w:t>
      </w: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jc w:val="center"/>
        <w:rPr>
          <w:sz w:val="28"/>
          <w:szCs w:val="28"/>
        </w:rPr>
      </w:pPr>
    </w:p>
    <w:p w:rsidR="009E40F7" w:rsidRPr="00563FFA" w:rsidRDefault="009E40F7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9E40F7" w:rsidRPr="00563FFA" w:rsidRDefault="009E40F7" w:rsidP="00CA2886">
      <w:pPr>
        <w:sectPr w:rsidR="009E40F7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9E40F7" w:rsidRPr="00563FFA" w:rsidRDefault="009E40F7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25858701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9E40F7" w:rsidRPr="00CD4D2F" w:rsidRDefault="009E40F7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sz w:val="28"/>
          <w:szCs w:val="28"/>
          <w:lang w:eastAsia="ru-RU"/>
        </w:rPr>
      </w:pPr>
    </w:p>
    <w:p w:rsidR="009E40F7" w:rsidRPr="003C1EAF" w:rsidRDefault="009E40F7">
      <w:pPr>
        <w:pStyle w:val="TOC1"/>
        <w:rPr>
          <w:sz w:val="28"/>
          <w:szCs w:val="28"/>
        </w:rPr>
      </w:pPr>
      <w:r w:rsidRPr="004E4BAD">
        <w:rPr>
          <w:sz w:val="28"/>
          <w:szCs w:val="28"/>
        </w:rPr>
        <w:fldChar w:fldCharType="begin"/>
      </w:r>
      <w:r w:rsidRPr="004E4BAD">
        <w:rPr>
          <w:sz w:val="28"/>
          <w:szCs w:val="28"/>
        </w:rPr>
        <w:instrText xml:space="preserve"> TOC \o "1-3" \h \z \u </w:instrText>
      </w:r>
      <w:r w:rsidRPr="004E4BAD">
        <w:rPr>
          <w:sz w:val="28"/>
          <w:szCs w:val="28"/>
        </w:rPr>
        <w:fldChar w:fldCharType="separate"/>
      </w:r>
      <w:hyperlink w:anchor="_Toc425858700" w:history="1">
        <w:r w:rsidRPr="003C1EAF">
          <w:rPr>
            <w:rStyle w:val="Hyperlink"/>
            <w:sz w:val="28"/>
            <w:szCs w:val="28"/>
          </w:rPr>
          <w:t>ЗАКУПОЧНАЯ ДОКУМЕНТАЦИЯ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_Toc425858700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01" w:history="1">
        <w:r w:rsidRPr="003C1EAF">
          <w:rPr>
            <w:rStyle w:val="Hyperlink"/>
            <w:sz w:val="28"/>
            <w:szCs w:val="28"/>
          </w:rPr>
          <w:t>СОДЕРЖАНИЕ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_Toc425858701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02" w:history="1">
        <w:r w:rsidRPr="003C1EAF">
          <w:rPr>
            <w:rStyle w:val="Hyperlink"/>
            <w:sz w:val="28"/>
            <w:szCs w:val="28"/>
          </w:rPr>
          <w:t>1.</w:t>
        </w:r>
        <w:r w:rsidRPr="003C1EAF">
          <w:rPr>
            <w:sz w:val="28"/>
            <w:szCs w:val="28"/>
          </w:rPr>
          <w:tab/>
        </w:r>
        <w:r w:rsidRPr="003C1EAF">
          <w:rPr>
            <w:rStyle w:val="Hyperlink"/>
            <w:sz w:val="28"/>
            <w:szCs w:val="28"/>
          </w:rPr>
          <w:t>ИЗВЕЩЕНИЕ О ПРОВЕДЕНИИ ЗАКУПКИ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_Toc425858702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03" w:history="1">
        <w:r w:rsidRPr="003C1EAF">
          <w:rPr>
            <w:rStyle w:val="Hyperlink"/>
            <w:sz w:val="28"/>
            <w:szCs w:val="28"/>
          </w:rPr>
          <w:t>ЧАСТЬ 1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_Toc425858703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04" w:history="1">
        <w:r w:rsidRPr="003C1EAF">
          <w:rPr>
            <w:rStyle w:val="Hyperlink"/>
            <w:sz w:val="28"/>
            <w:szCs w:val="28"/>
          </w:rPr>
          <w:t>2.</w:t>
        </w:r>
        <w:r w:rsidRPr="003C1EAF">
          <w:rPr>
            <w:sz w:val="28"/>
            <w:szCs w:val="28"/>
          </w:rPr>
          <w:tab/>
        </w:r>
        <w:r w:rsidRPr="003C1EAF">
          <w:rPr>
            <w:rStyle w:val="Hyperlink"/>
            <w:sz w:val="28"/>
            <w:szCs w:val="28"/>
          </w:rPr>
          <w:t>ТРЕБОВАНИЯ. ДОКУМЕНТЫ. СОСТАВ ЗАЯВКИ НА УЧАСТИЕ В ЗАКУПКЕ.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_Toc425858704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05" w:history="1">
        <w:r w:rsidRPr="003C1EAF">
          <w:rPr>
            <w:rStyle w:val="Hyperlink"/>
            <w:sz w:val="28"/>
            <w:szCs w:val="28"/>
          </w:rPr>
          <w:t>2.1.</w:t>
        </w:r>
        <w:r w:rsidRPr="003C1EAF">
          <w:rPr>
            <w:sz w:val="28"/>
            <w:szCs w:val="28"/>
          </w:rPr>
          <w:tab/>
        </w:r>
        <w:r w:rsidRPr="003C1EAF">
          <w:rPr>
            <w:rStyle w:val="Hyperlink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_Toc425858705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tabs>
          <w:tab w:val="left" w:pos="1134"/>
        </w:tabs>
        <w:rPr>
          <w:sz w:val="28"/>
          <w:szCs w:val="28"/>
        </w:rPr>
      </w:pPr>
      <w:hyperlink w:anchor="_Toc425858706" w:history="1">
        <w:r w:rsidRPr="003C1EAF">
          <w:rPr>
            <w:rStyle w:val="Hyperlink"/>
            <w:sz w:val="28"/>
            <w:szCs w:val="28"/>
          </w:rPr>
          <w:t>2.1.1.</w:t>
        </w:r>
        <w:r w:rsidRPr="003C1EAF">
          <w:rPr>
            <w:sz w:val="28"/>
            <w:szCs w:val="28"/>
          </w:rPr>
          <w:tab/>
        </w:r>
        <w:r w:rsidRPr="003C1EAF">
          <w:rPr>
            <w:rStyle w:val="Hyperlink"/>
            <w:sz w:val="28"/>
            <w:szCs w:val="28"/>
          </w:rPr>
          <w:t>Требования к участникам закупки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_Toc425858706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tabs>
          <w:tab w:val="left" w:pos="1134"/>
        </w:tabs>
        <w:rPr>
          <w:sz w:val="28"/>
          <w:szCs w:val="28"/>
        </w:rPr>
      </w:pPr>
      <w:hyperlink w:anchor="_Toc425858707" w:history="1">
        <w:r w:rsidRPr="003C1EAF">
          <w:rPr>
            <w:rStyle w:val="Hyperlink"/>
            <w:sz w:val="28"/>
            <w:szCs w:val="28"/>
          </w:rPr>
          <w:t>2.1.2.</w:t>
        </w:r>
        <w:r w:rsidRPr="003C1EAF">
          <w:rPr>
            <w:sz w:val="28"/>
            <w:szCs w:val="28"/>
          </w:rPr>
          <w:tab/>
        </w:r>
        <w:r w:rsidRPr="003C1EAF">
          <w:rPr>
            <w:rStyle w:val="Hyperlink"/>
            <w:sz w:val="28"/>
            <w:szCs w:val="28"/>
          </w:rPr>
          <w:t>Требования к продукции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_Toc425858707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08" w:history="1">
        <w:r w:rsidRPr="003C1EAF">
          <w:rPr>
            <w:rStyle w:val="Hyperlink"/>
            <w:sz w:val="28"/>
            <w:szCs w:val="28"/>
          </w:rPr>
          <w:t>2.2.</w:t>
        </w:r>
        <w:r w:rsidRPr="003C1EAF">
          <w:rPr>
            <w:sz w:val="28"/>
            <w:szCs w:val="28"/>
          </w:rPr>
          <w:tab/>
        </w:r>
        <w:r w:rsidRPr="003C1EAF">
          <w:rPr>
            <w:rStyle w:val="Hyperlink"/>
            <w:sz w:val="28"/>
            <w:szCs w:val="28"/>
          </w:rPr>
          <w:t>СОСТАВ ЗАЯВКИ НА УЧАСТИЕ В ЗАКУПКЕ.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_Toc425858708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09" w:history="1">
        <w:r w:rsidRPr="003C1EAF">
          <w:rPr>
            <w:rStyle w:val="Hyperlink"/>
            <w:sz w:val="28"/>
            <w:szCs w:val="28"/>
          </w:rPr>
          <w:t>3.</w:t>
        </w:r>
        <w:r w:rsidRPr="003C1EAF">
          <w:rPr>
            <w:sz w:val="28"/>
            <w:szCs w:val="28"/>
          </w:rPr>
          <w:tab/>
        </w:r>
        <w:r w:rsidRPr="003C1EAF">
          <w:rPr>
            <w:rStyle w:val="Hyperlink"/>
            <w:sz w:val="28"/>
            <w:szCs w:val="28"/>
          </w:rPr>
          <w:t>КРИТЕРИИ И МЕТОДИКА ОЦЕНКИ ЗАЯВОК НА УЧАСТИЕ В ЗАКУПКЕ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_Toc425858709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10" w:history="1">
        <w:r w:rsidRPr="003C1EAF">
          <w:rPr>
            <w:rStyle w:val="Hyperlink"/>
            <w:sz w:val="28"/>
            <w:szCs w:val="28"/>
            <w:lang w:val="en-US"/>
          </w:rPr>
          <w:t>4.</w:t>
        </w:r>
        <w:r w:rsidRPr="003C1EAF">
          <w:rPr>
            <w:sz w:val="28"/>
            <w:szCs w:val="28"/>
          </w:rPr>
          <w:tab/>
        </w:r>
        <w:r w:rsidRPr="003C1EAF">
          <w:rPr>
            <w:rStyle w:val="Hyperlink"/>
            <w:sz w:val="28"/>
            <w:szCs w:val="28"/>
          </w:rPr>
          <w:t>ОБРАЗЦЫ ФОРМ ОСНОВНЫХ ДОКУМЕНТОВ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_Toc425858710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11" w:history="1">
        <w:r w:rsidRPr="003C1EAF">
          <w:rPr>
            <w:rStyle w:val="Hyperlink"/>
            <w:sz w:val="28"/>
            <w:szCs w:val="28"/>
          </w:rPr>
          <w:t>4.1.</w:t>
        </w:r>
        <w:r w:rsidRPr="003C1EAF">
          <w:rPr>
            <w:sz w:val="28"/>
            <w:szCs w:val="28"/>
          </w:rPr>
          <w:tab/>
        </w:r>
        <w:r w:rsidRPr="003C1EAF">
          <w:rPr>
            <w:rStyle w:val="Hyperlink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_Toc425858711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5858712" w:history="1">
        <w:r w:rsidRPr="003C1EAF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ЗАЯВКА НА УЧАСТИЕ В ЗАКУПКЕ (Форма 1)</w: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_Toc425858712 \h </w:instrTex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12</w: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5858713" w:history="1">
        <w:r w:rsidRPr="003C1EAF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_Toc425858713 \h </w:instrTex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17</w: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5858714" w:history="1">
        <w:r w:rsidRPr="003C1EAF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_Toc425858714 \h </w:instrTex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19</w: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5858715" w:history="1">
        <w:r w:rsidRPr="003C1EAF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ТЕХНИЧЕСКОЕ ПРЕДЛОЖЕНИЕ (Форма 2)</w: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_Toc425858715 \h </w:instrTex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23</w:t>
        </w:r>
        <w:r w:rsidRPr="003C1EAF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9E40F7" w:rsidRPr="003C1EAF" w:rsidRDefault="009E40F7">
      <w:pPr>
        <w:pStyle w:val="TOC1"/>
        <w:rPr>
          <w:sz w:val="28"/>
          <w:szCs w:val="28"/>
        </w:rPr>
      </w:pPr>
      <w:hyperlink w:anchor="_Toc425858716" w:history="1">
        <w:r w:rsidRPr="003C1EAF">
          <w:rPr>
            <w:rStyle w:val="Hyperlink"/>
            <w:sz w:val="28"/>
            <w:szCs w:val="28"/>
          </w:rPr>
          <w:t>ЧАСТЬ 2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_Toc425858716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25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Default="009E40F7">
      <w:pPr>
        <w:pStyle w:val="TOC1"/>
        <w:rPr>
          <w:rFonts w:ascii="Calibri" w:hAnsi="Calibri" w:cs="Calibri"/>
          <w:sz w:val="22"/>
          <w:szCs w:val="22"/>
        </w:rPr>
      </w:pPr>
      <w:hyperlink w:anchor="_Toc425858717" w:history="1">
        <w:r w:rsidRPr="003C1EAF">
          <w:rPr>
            <w:rStyle w:val="Hyperlink"/>
            <w:sz w:val="28"/>
            <w:szCs w:val="28"/>
          </w:rPr>
          <w:t>ЧАСТЬ 3</w:t>
        </w:r>
        <w:r w:rsidRPr="003C1EAF">
          <w:rPr>
            <w:webHidden/>
            <w:sz w:val="28"/>
            <w:szCs w:val="28"/>
          </w:rPr>
          <w:tab/>
        </w:r>
        <w:r w:rsidRPr="003C1EAF">
          <w:rPr>
            <w:webHidden/>
            <w:sz w:val="28"/>
            <w:szCs w:val="28"/>
          </w:rPr>
          <w:fldChar w:fldCharType="begin"/>
        </w:r>
        <w:r w:rsidRPr="003C1EAF">
          <w:rPr>
            <w:webHidden/>
            <w:sz w:val="28"/>
            <w:szCs w:val="28"/>
          </w:rPr>
          <w:instrText xml:space="preserve"> PAGEREF _Toc425858717 \h </w:instrText>
        </w:r>
        <w:r w:rsidRPr="003C1EAF">
          <w:rPr>
            <w:webHidden/>
            <w:sz w:val="28"/>
            <w:szCs w:val="28"/>
          </w:rPr>
        </w:r>
        <w:r w:rsidRPr="003C1EAF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25</w:t>
        </w:r>
        <w:r w:rsidRPr="003C1EAF">
          <w:rPr>
            <w:webHidden/>
            <w:sz w:val="28"/>
            <w:szCs w:val="28"/>
          </w:rPr>
          <w:fldChar w:fldCharType="end"/>
        </w:r>
      </w:hyperlink>
    </w:p>
    <w:p w:rsidR="009E40F7" w:rsidRPr="00563FFA" w:rsidRDefault="009E40F7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4E4BAD">
        <w:rPr>
          <w:sz w:val="28"/>
          <w:szCs w:val="28"/>
        </w:rPr>
        <w:fldChar w:fldCharType="end"/>
      </w:r>
    </w:p>
    <w:p w:rsidR="009E40F7" w:rsidRPr="00563FFA" w:rsidRDefault="009E40F7" w:rsidP="005D6E3F">
      <w:pPr>
        <w:rPr>
          <w:sz w:val="28"/>
          <w:szCs w:val="28"/>
        </w:rPr>
      </w:pPr>
    </w:p>
    <w:p w:rsidR="009E40F7" w:rsidRPr="00563FFA" w:rsidRDefault="009E40F7" w:rsidP="00600E86"/>
    <w:p w:rsidR="009E40F7" w:rsidRPr="00563FFA" w:rsidRDefault="009E40F7" w:rsidP="00600E86">
      <w:pPr>
        <w:sectPr w:rsidR="009E40F7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8" w:name="_GoBack"/>
      <w:bookmarkEnd w:id="8"/>
    </w:p>
    <w:p w:rsidR="009E40F7" w:rsidRPr="00563FFA" w:rsidRDefault="009E40F7" w:rsidP="004B3019">
      <w:pPr>
        <w:rPr>
          <w:sz w:val="28"/>
          <w:szCs w:val="28"/>
        </w:rPr>
      </w:pPr>
      <w:bookmarkStart w:id="9" w:name="_Toc397064010"/>
    </w:p>
    <w:p w:rsidR="009E40F7" w:rsidRPr="00563FFA" w:rsidRDefault="009E40F7" w:rsidP="0005361D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5858702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9E40F7" w:rsidRPr="00563FFA" w:rsidRDefault="009E40F7" w:rsidP="00347B82">
      <w:pPr>
        <w:rPr>
          <w:sz w:val="28"/>
          <w:szCs w:val="28"/>
        </w:rPr>
      </w:pPr>
    </w:p>
    <w:p w:rsidR="009E40F7" w:rsidRPr="0099548E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9E40F7" w:rsidRPr="00C561B5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561B5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61B5">
        <w:rPr>
          <w:rFonts w:ascii="Times New Roman" w:hAnsi="Times New Roman" w:cs="Times New Roman"/>
          <w:sz w:val="28"/>
          <w:szCs w:val="28"/>
        </w:rPr>
        <w:t>.2015</w:t>
      </w:r>
      <w:r w:rsidRPr="000E216A">
        <w:rPr>
          <w:rFonts w:ascii="Times New Roman" w:hAnsi="Times New Roman" w:cs="Times New Roman"/>
          <w:sz w:val="28"/>
          <w:szCs w:val="28"/>
        </w:rPr>
        <w:t xml:space="preserve"> </w:t>
      </w:r>
      <w:r w:rsidRPr="00C561B5">
        <w:rPr>
          <w:rFonts w:ascii="Times New Roman" w:hAnsi="Times New Roman" w:cs="Times New Roman"/>
          <w:sz w:val="28"/>
          <w:szCs w:val="28"/>
        </w:rPr>
        <w:t>№ 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561B5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.04.2015 № 1/</w:t>
      </w:r>
      <w:r>
        <w:rPr>
          <w:rFonts w:ascii="Times New Roman" w:hAnsi="Times New Roman" w:cs="Times New Roman"/>
          <w:sz w:val="28"/>
          <w:szCs w:val="28"/>
        </w:rPr>
        <w:t>431</w:t>
      </w:r>
      <w:r w:rsidRPr="00C561B5">
        <w:rPr>
          <w:rFonts w:ascii="Times New Roman" w:hAnsi="Times New Roman" w:cs="Times New Roman"/>
          <w:sz w:val="28"/>
          <w:szCs w:val="28"/>
        </w:rPr>
        <w:t>-П.</w:t>
      </w:r>
    </w:p>
    <w:p w:rsidR="009E40F7" w:rsidRDefault="009E40F7" w:rsidP="00CD4D2F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C561B5">
        <w:rPr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 w:cs="Times New Roman"/>
          <w:sz w:val="28"/>
          <w:szCs w:val="28"/>
        </w:rPr>
        <w:t xml:space="preserve"> аккумуляторов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0EC2">
        <w:rPr>
          <w:rFonts w:ascii="Times New Roman" w:hAnsi="Times New Roman" w:cs="Times New Roman"/>
          <w:sz w:val="28"/>
          <w:szCs w:val="28"/>
        </w:rPr>
        <w:t xml:space="preserve"> </w:t>
      </w:r>
      <w:r w:rsidRPr="00C561B5">
        <w:rPr>
          <w:rFonts w:ascii="Times New Roman" w:hAnsi="Times New Roman" w:cs="Times New Roman"/>
          <w:sz w:val="28"/>
          <w:szCs w:val="28"/>
        </w:rPr>
        <w:t>являющийся Организатором закупки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9E40F7" w:rsidRPr="00563F70" w:rsidRDefault="009E40F7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9E40F7" w:rsidRPr="00563F70" w:rsidRDefault="009E40F7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9E40F7" w:rsidRPr="00563FFA" w:rsidRDefault="009E40F7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9E40F7" w:rsidRPr="00563FFA" w:rsidRDefault="009E40F7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B81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аккумуляторов.</w:t>
      </w:r>
    </w:p>
    <w:p w:rsidR="009E40F7" w:rsidRDefault="009E40F7" w:rsidP="0020640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C1EAF">
        <w:rPr>
          <w:sz w:val="28"/>
          <w:szCs w:val="28"/>
        </w:rPr>
        <w:t xml:space="preserve">Срок выполнения поставки: </w:t>
      </w:r>
      <w:r>
        <w:rPr>
          <w:sz w:val="28"/>
          <w:szCs w:val="28"/>
        </w:rPr>
        <w:t xml:space="preserve">товар поставляется партиями. </w:t>
      </w:r>
    </w:p>
    <w:p w:rsidR="009E40F7" w:rsidRPr="003C1EAF" w:rsidRDefault="009E40F7" w:rsidP="00206400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Первая партия: </w:t>
      </w:r>
      <w:r w:rsidRPr="003C1EAF">
        <w:rPr>
          <w:color w:val="000000"/>
          <w:sz w:val="28"/>
          <w:szCs w:val="28"/>
        </w:rPr>
        <w:t>п.1 - 216 шт.;</w:t>
      </w:r>
    </w:p>
    <w:p w:rsidR="009E40F7" w:rsidRPr="003C1EAF" w:rsidRDefault="009E40F7" w:rsidP="00206400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3C1EAF">
        <w:rPr>
          <w:color w:val="000000"/>
          <w:sz w:val="28"/>
          <w:szCs w:val="28"/>
        </w:rPr>
        <w:t xml:space="preserve">               </w:t>
      </w:r>
      <w:r>
        <w:rPr>
          <w:color w:val="000000"/>
          <w:sz w:val="28"/>
          <w:szCs w:val="28"/>
        </w:rPr>
        <w:t xml:space="preserve">            </w:t>
      </w:r>
      <w:r w:rsidRPr="003C1EAF">
        <w:rPr>
          <w:color w:val="000000"/>
          <w:sz w:val="28"/>
          <w:szCs w:val="28"/>
        </w:rPr>
        <w:t>п. 2 - 1000 шт.;</w:t>
      </w:r>
    </w:p>
    <w:p w:rsidR="009E40F7" w:rsidRPr="003C1EAF" w:rsidRDefault="009E40F7" w:rsidP="0020640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C1EAF">
        <w:rPr>
          <w:color w:val="000000"/>
          <w:sz w:val="28"/>
          <w:szCs w:val="28"/>
        </w:rPr>
        <w:t xml:space="preserve">                           </w:t>
      </w:r>
      <w:r>
        <w:rPr>
          <w:color w:val="000000"/>
          <w:sz w:val="28"/>
          <w:szCs w:val="28"/>
        </w:rPr>
        <w:t xml:space="preserve"> </w:t>
      </w:r>
      <w:r w:rsidRPr="003C1EAF">
        <w:rPr>
          <w:color w:val="000000"/>
          <w:sz w:val="28"/>
          <w:szCs w:val="28"/>
        </w:rPr>
        <w:t>п.3 - 500 шт., в течение 10 дней с даты заключения договора. О</w:t>
      </w:r>
      <w:r w:rsidRPr="003C1EAF">
        <w:rPr>
          <w:sz w:val="28"/>
          <w:szCs w:val="28"/>
        </w:rPr>
        <w:t>стальное – в течение 30 дней с даты заключения договора.</w:t>
      </w:r>
    </w:p>
    <w:p w:rsidR="009E40F7" w:rsidRPr="00D6799D" w:rsidRDefault="009E40F7" w:rsidP="0020640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D6799D">
        <w:rPr>
          <w:sz w:val="28"/>
          <w:szCs w:val="28"/>
        </w:rPr>
        <w:t>поставки:</w:t>
      </w:r>
      <w:r>
        <w:rPr>
          <w:sz w:val="28"/>
          <w:szCs w:val="28"/>
        </w:rPr>
        <w:t xml:space="preserve"> г. Москва, ул. Генерала Белова, д. 14, склад </w:t>
      </w:r>
      <w:r w:rsidRPr="00D6799D">
        <w:rPr>
          <w:sz w:val="28"/>
          <w:szCs w:val="28"/>
        </w:rPr>
        <w:t>АО «ФЦНИВТ «СНПО «Элерон»</w:t>
      </w:r>
      <w:r>
        <w:rPr>
          <w:sz w:val="28"/>
          <w:szCs w:val="28"/>
        </w:rPr>
        <w:t>, силами и средствами Поставщика.</w:t>
      </w:r>
      <w:r w:rsidRPr="004C15DD">
        <w:rPr>
          <w:sz w:val="20"/>
          <w:szCs w:val="20"/>
        </w:rPr>
        <w:t xml:space="preserve"> </w:t>
      </w:r>
    </w:p>
    <w:p w:rsidR="009E40F7" w:rsidRDefault="009E40F7" w:rsidP="0020640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D6799D">
        <w:rPr>
          <w:sz w:val="28"/>
          <w:szCs w:val="28"/>
        </w:rPr>
        <w:t>поставки:</w:t>
      </w:r>
      <w:r w:rsidRPr="005C0EFF">
        <w:t xml:space="preserve"> </w:t>
      </w:r>
      <w:r>
        <w:rPr>
          <w:sz w:val="28"/>
          <w:szCs w:val="28"/>
        </w:rPr>
        <w:t>согласно нижеследующей таблице</w:t>
      </w:r>
      <w:r w:rsidRPr="00EC5CDB">
        <w:rPr>
          <w:sz w:val="28"/>
          <w:szCs w:val="28"/>
        </w:rPr>
        <w:t xml:space="preserve"> </w:t>
      </w: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9"/>
        <w:gridCol w:w="5622"/>
        <w:gridCol w:w="1507"/>
        <w:gridCol w:w="1590"/>
      </w:tblGrid>
      <w:tr w:rsidR="009E40F7" w:rsidRPr="009873A5">
        <w:tc>
          <w:tcPr>
            <w:tcW w:w="929" w:type="dxa"/>
            <w:vAlign w:val="center"/>
          </w:tcPr>
          <w:p w:rsidR="009E40F7" w:rsidRPr="009873A5" w:rsidRDefault="009E40F7" w:rsidP="0017587F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9873A5">
              <w:rPr>
                <w:b/>
                <w:bCs/>
              </w:rPr>
              <w:t>№</w:t>
            </w:r>
          </w:p>
          <w:p w:rsidR="009E40F7" w:rsidRPr="009873A5" w:rsidRDefault="009E40F7" w:rsidP="0017587F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9873A5">
              <w:rPr>
                <w:b/>
                <w:bCs/>
              </w:rPr>
              <w:t>п/п</w:t>
            </w:r>
          </w:p>
        </w:tc>
        <w:tc>
          <w:tcPr>
            <w:tcW w:w="5622" w:type="dxa"/>
            <w:vAlign w:val="center"/>
          </w:tcPr>
          <w:p w:rsidR="009E40F7" w:rsidRPr="009873A5" w:rsidRDefault="009E40F7" w:rsidP="0017587F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9873A5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товара</w:t>
            </w:r>
          </w:p>
        </w:tc>
        <w:tc>
          <w:tcPr>
            <w:tcW w:w="1507" w:type="dxa"/>
            <w:vAlign w:val="center"/>
          </w:tcPr>
          <w:p w:rsidR="009E40F7" w:rsidRPr="009873A5" w:rsidRDefault="009E40F7" w:rsidP="0017587F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9873A5">
              <w:rPr>
                <w:b/>
                <w:bCs/>
              </w:rPr>
              <w:t>Кол-во</w:t>
            </w:r>
          </w:p>
        </w:tc>
        <w:tc>
          <w:tcPr>
            <w:tcW w:w="1590" w:type="dxa"/>
            <w:vAlign w:val="center"/>
          </w:tcPr>
          <w:p w:rsidR="009E40F7" w:rsidRPr="009873A5" w:rsidRDefault="009E40F7" w:rsidP="0017587F">
            <w:pPr>
              <w:tabs>
                <w:tab w:val="left" w:pos="1134"/>
              </w:tabs>
              <w:ind w:left="54" w:hanging="54"/>
              <w:jc w:val="center"/>
              <w:rPr>
                <w:b/>
                <w:bCs/>
              </w:rPr>
            </w:pPr>
            <w:r w:rsidRPr="009873A5">
              <w:rPr>
                <w:b/>
                <w:bCs/>
              </w:rPr>
              <w:t>Единица измерения</w:t>
            </w:r>
          </w:p>
        </w:tc>
      </w:tr>
      <w:tr w:rsidR="009E40F7" w:rsidRPr="009873A5">
        <w:tc>
          <w:tcPr>
            <w:tcW w:w="929" w:type="dxa"/>
            <w:vAlign w:val="center"/>
          </w:tcPr>
          <w:p w:rsidR="009E40F7" w:rsidRPr="00206400" w:rsidRDefault="009E40F7" w:rsidP="0017587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206400">
              <w:rPr>
                <w:sz w:val="28"/>
                <w:szCs w:val="28"/>
              </w:rPr>
              <w:t>1</w:t>
            </w:r>
          </w:p>
        </w:tc>
        <w:tc>
          <w:tcPr>
            <w:tcW w:w="5622" w:type="dxa"/>
            <w:vAlign w:val="center"/>
          </w:tcPr>
          <w:p w:rsidR="009E40F7" w:rsidRPr="00C86FD8" w:rsidRDefault="009E40F7" w:rsidP="0017587F">
            <w:pPr>
              <w:tabs>
                <w:tab w:val="left" w:pos="113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C86FD8">
              <w:rPr>
                <w:color w:val="000000"/>
                <w:sz w:val="28"/>
                <w:szCs w:val="28"/>
              </w:rPr>
              <w:t>Аккумуляторы 12В 26 Ач или эквивалент</w:t>
            </w:r>
          </w:p>
        </w:tc>
        <w:tc>
          <w:tcPr>
            <w:tcW w:w="1507" w:type="dxa"/>
            <w:vAlign w:val="center"/>
          </w:tcPr>
          <w:p w:rsidR="009E40F7" w:rsidRPr="00C86FD8" w:rsidRDefault="009E40F7" w:rsidP="0017587F">
            <w:pPr>
              <w:tabs>
                <w:tab w:val="left" w:pos="113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C86FD8">
              <w:rPr>
                <w:sz w:val="28"/>
                <w:szCs w:val="28"/>
              </w:rPr>
              <w:t>216</w:t>
            </w:r>
          </w:p>
        </w:tc>
        <w:tc>
          <w:tcPr>
            <w:tcW w:w="1590" w:type="dxa"/>
            <w:vAlign w:val="center"/>
          </w:tcPr>
          <w:p w:rsidR="009E40F7" w:rsidRPr="00C86FD8" w:rsidRDefault="009E40F7" w:rsidP="0017587F">
            <w:pPr>
              <w:jc w:val="center"/>
              <w:rPr>
                <w:b/>
                <w:bCs/>
                <w:sz w:val="28"/>
                <w:szCs w:val="28"/>
              </w:rPr>
            </w:pPr>
            <w:r w:rsidRPr="00C86FD8">
              <w:rPr>
                <w:sz w:val="28"/>
                <w:szCs w:val="28"/>
              </w:rPr>
              <w:t>шт.</w:t>
            </w:r>
          </w:p>
        </w:tc>
      </w:tr>
      <w:tr w:rsidR="009E40F7" w:rsidRPr="009873A5">
        <w:trPr>
          <w:trHeight w:val="409"/>
        </w:trPr>
        <w:tc>
          <w:tcPr>
            <w:tcW w:w="929" w:type="dxa"/>
            <w:vAlign w:val="center"/>
          </w:tcPr>
          <w:p w:rsidR="009E40F7" w:rsidRPr="00C86FD8" w:rsidRDefault="009E40F7" w:rsidP="0017587F">
            <w:pPr>
              <w:jc w:val="center"/>
              <w:rPr>
                <w:sz w:val="28"/>
                <w:szCs w:val="28"/>
              </w:rPr>
            </w:pPr>
            <w:r w:rsidRPr="00C86FD8">
              <w:rPr>
                <w:sz w:val="28"/>
                <w:szCs w:val="28"/>
              </w:rPr>
              <w:t>2</w:t>
            </w:r>
          </w:p>
        </w:tc>
        <w:tc>
          <w:tcPr>
            <w:tcW w:w="5622" w:type="dxa"/>
          </w:tcPr>
          <w:p w:rsidR="009E40F7" w:rsidRPr="00C86FD8" w:rsidRDefault="009E40F7" w:rsidP="0017587F">
            <w:pPr>
              <w:rPr>
                <w:sz w:val="28"/>
                <w:szCs w:val="28"/>
              </w:rPr>
            </w:pPr>
            <w:r w:rsidRPr="00C86FD8">
              <w:rPr>
                <w:color w:val="000000"/>
                <w:sz w:val="28"/>
                <w:szCs w:val="28"/>
              </w:rPr>
              <w:t>Аккумуляторы 12В 7,2  Ач или эквивалент</w:t>
            </w:r>
          </w:p>
        </w:tc>
        <w:tc>
          <w:tcPr>
            <w:tcW w:w="1507" w:type="dxa"/>
          </w:tcPr>
          <w:p w:rsidR="009E40F7" w:rsidRPr="00C86FD8" w:rsidRDefault="009E40F7" w:rsidP="0017587F">
            <w:pPr>
              <w:jc w:val="center"/>
              <w:rPr>
                <w:sz w:val="28"/>
                <w:szCs w:val="28"/>
              </w:rPr>
            </w:pPr>
            <w:r w:rsidRPr="00C86FD8">
              <w:rPr>
                <w:sz w:val="28"/>
                <w:szCs w:val="28"/>
              </w:rPr>
              <w:t>2000</w:t>
            </w:r>
          </w:p>
        </w:tc>
        <w:tc>
          <w:tcPr>
            <w:tcW w:w="1590" w:type="dxa"/>
          </w:tcPr>
          <w:p w:rsidR="009E40F7" w:rsidRPr="00C86FD8" w:rsidRDefault="009E40F7" w:rsidP="0017587F">
            <w:pPr>
              <w:jc w:val="center"/>
              <w:rPr>
                <w:sz w:val="28"/>
                <w:szCs w:val="28"/>
              </w:rPr>
            </w:pPr>
            <w:r w:rsidRPr="00C86FD8">
              <w:rPr>
                <w:sz w:val="28"/>
                <w:szCs w:val="28"/>
              </w:rPr>
              <w:t>шт.</w:t>
            </w:r>
          </w:p>
        </w:tc>
      </w:tr>
      <w:tr w:rsidR="009E40F7" w:rsidRPr="009873A5">
        <w:trPr>
          <w:trHeight w:val="409"/>
        </w:trPr>
        <w:tc>
          <w:tcPr>
            <w:tcW w:w="929" w:type="dxa"/>
            <w:vAlign w:val="center"/>
          </w:tcPr>
          <w:p w:rsidR="009E40F7" w:rsidRPr="00C86FD8" w:rsidRDefault="009E40F7" w:rsidP="0017587F">
            <w:pPr>
              <w:jc w:val="center"/>
              <w:rPr>
                <w:sz w:val="28"/>
                <w:szCs w:val="28"/>
              </w:rPr>
            </w:pPr>
            <w:r w:rsidRPr="00C86FD8">
              <w:rPr>
                <w:sz w:val="28"/>
                <w:szCs w:val="28"/>
              </w:rPr>
              <w:t>3</w:t>
            </w:r>
          </w:p>
        </w:tc>
        <w:tc>
          <w:tcPr>
            <w:tcW w:w="5622" w:type="dxa"/>
          </w:tcPr>
          <w:p w:rsidR="009E40F7" w:rsidRPr="00C86FD8" w:rsidRDefault="009E40F7" w:rsidP="0017587F">
            <w:pPr>
              <w:rPr>
                <w:sz w:val="28"/>
                <w:szCs w:val="28"/>
              </w:rPr>
            </w:pPr>
            <w:r w:rsidRPr="00C86FD8">
              <w:rPr>
                <w:color w:val="000000"/>
                <w:sz w:val="28"/>
                <w:szCs w:val="28"/>
              </w:rPr>
              <w:t>Аккумуляторы 12В 9 Ач или эквивалент</w:t>
            </w:r>
          </w:p>
        </w:tc>
        <w:tc>
          <w:tcPr>
            <w:tcW w:w="1507" w:type="dxa"/>
          </w:tcPr>
          <w:p w:rsidR="009E40F7" w:rsidRPr="00C86FD8" w:rsidRDefault="009E40F7" w:rsidP="0017587F">
            <w:pPr>
              <w:jc w:val="center"/>
              <w:rPr>
                <w:sz w:val="28"/>
                <w:szCs w:val="28"/>
              </w:rPr>
            </w:pPr>
            <w:r w:rsidRPr="00C86FD8">
              <w:rPr>
                <w:sz w:val="28"/>
                <w:szCs w:val="28"/>
              </w:rPr>
              <w:t>1000</w:t>
            </w:r>
          </w:p>
        </w:tc>
        <w:tc>
          <w:tcPr>
            <w:tcW w:w="1590" w:type="dxa"/>
          </w:tcPr>
          <w:p w:rsidR="009E40F7" w:rsidRPr="00C86FD8" w:rsidRDefault="009E40F7" w:rsidP="0017587F">
            <w:pPr>
              <w:jc w:val="center"/>
              <w:rPr>
                <w:sz w:val="28"/>
                <w:szCs w:val="28"/>
              </w:rPr>
            </w:pPr>
            <w:r w:rsidRPr="00C86FD8">
              <w:rPr>
                <w:sz w:val="28"/>
                <w:szCs w:val="28"/>
              </w:rPr>
              <w:t>шт.</w:t>
            </w:r>
          </w:p>
        </w:tc>
      </w:tr>
    </w:tbl>
    <w:p w:rsidR="009E40F7" w:rsidRPr="005C0EFF" w:rsidRDefault="009E40F7" w:rsidP="00CD733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более подробные </w:t>
      </w:r>
      <w:r w:rsidRPr="00EC5CDB">
        <w:rPr>
          <w:sz w:val="28"/>
          <w:szCs w:val="28"/>
        </w:rPr>
        <w:t>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9E40F7" w:rsidRPr="00563FFA" w:rsidRDefault="009E40F7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9E40F7" w:rsidRPr="00C91459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Условия оплаты: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459">
        <w:rPr>
          <w:rFonts w:ascii="Times New Roman" w:hAnsi="Times New Roman" w:cs="Times New Roman"/>
          <w:sz w:val="28"/>
          <w:szCs w:val="28"/>
        </w:rPr>
        <w:t xml:space="preserve">Аванс – не предусмотрен. </w:t>
      </w:r>
    </w:p>
    <w:p w:rsidR="009E40F7" w:rsidRPr="00C91459" w:rsidRDefault="009E40F7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</w:t>
      </w:r>
      <w:r>
        <w:rPr>
          <w:sz w:val="28"/>
          <w:szCs w:val="28"/>
        </w:rPr>
        <w:t>3</w:t>
      </w:r>
      <w:r w:rsidRPr="00C91459">
        <w:rPr>
          <w:sz w:val="28"/>
          <w:szCs w:val="28"/>
        </w:rPr>
        <w:t xml:space="preserve">0  дней с момента фактической приемки </w:t>
      </w:r>
      <w:r>
        <w:rPr>
          <w:sz w:val="28"/>
          <w:szCs w:val="28"/>
        </w:rPr>
        <w:t xml:space="preserve">каждой партии </w:t>
      </w:r>
      <w:r w:rsidRPr="00C91459">
        <w:rPr>
          <w:sz w:val="28"/>
          <w:szCs w:val="28"/>
        </w:rPr>
        <w:t>товара на складе Заказчика (при наличии всех необходимых документов: паспорта, сертификаты, счета-фактуры, ТТН и т.д.)</w:t>
      </w:r>
    </w:p>
    <w:p w:rsidR="009E40F7" w:rsidRPr="00A043E8" w:rsidRDefault="009E40F7" w:rsidP="00C91459">
      <w:pPr>
        <w:tabs>
          <w:tab w:val="left" w:pos="0"/>
          <w:tab w:val="left" w:pos="1134"/>
        </w:tabs>
        <w:jc w:val="both"/>
        <w:rPr>
          <w:b/>
          <w:bCs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9E40F7" w:rsidRPr="00563FFA" w:rsidRDefault="009E40F7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3 897 000</w:t>
      </w:r>
      <w:r w:rsidRPr="006205D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Три миллиона восемьсот девяносто семь тысяч</w:t>
      </w:r>
      <w:r w:rsidRPr="006205DF">
        <w:rPr>
          <w:rFonts w:ascii="Times New Roman" w:hAnsi="Times New Roman" w:cs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9E40F7" w:rsidRPr="00B90FC8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B90FC8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закупке: </w:t>
      </w:r>
      <w:r w:rsidRPr="008D2186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8D2186">
        <w:rPr>
          <w:rFonts w:ascii="Times New Roman" w:hAnsi="Times New Roman" w:cs="Times New Roman"/>
          <w:b/>
          <w:bCs/>
          <w:spacing w:val="-6"/>
          <w:sz w:val="28"/>
          <w:szCs w:val="28"/>
        </w:rPr>
        <w:t>е требуется.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E40F7" w:rsidRPr="00563FFA" w:rsidRDefault="009E40F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E40F7" w:rsidRDefault="009E40F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E40F7" w:rsidRPr="00563FFA" w:rsidRDefault="009E40F7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9E40F7" w:rsidRPr="00563FFA" w:rsidRDefault="009E40F7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E40F7" w:rsidRPr="00563FFA" w:rsidRDefault="009E40F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9E40F7" w:rsidRPr="00563FFA" w:rsidRDefault="009E40F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9E40F7" w:rsidRPr="00563FFA" w:rsidRDefault="009E40F7" w:rsidP="0005361D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9E40F7" w:rsidRPr="00563FFA" w:rsidRDefault="009E40F7" w:rsidP="0005361D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0E216A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9E40F7" w:rsidRPr="00563FFA" w:rsidRDefault="009E40F7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9E40F7" w:rsidRPr="00563FFA" w:rsidRDefault="009E40F7" w:rsidP="003C1EAF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5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9E40F7" w:rsidRPr="00563FFA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9E40F7" w:rsidRPr="00563FFA" w:rsidRDefault="009E40F7" w:rsidP="003C1EAF">
      <w:pPr>
        <w:tabs>
          <w:tab w:val="left" w:pos="1134"/>
        </w:tabs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7D75CE">
        <w:rPr>
          <w:sz w:val="28"/>
          <w:szCs w:val="28"/>
        </w:rPr>
        <w:t>.</w:t>
      </w:r>
    </w:p>
    <w:p w:rsidR="009E40F7" w:rsidRPr="00117DD4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</w:t>
      </w:r>
      <w:r w:rsidRPr="00DC541E">
        <w:rPr>
          <w:rFonts w:ascii="Times New Roman" w:hAnsi="Times New Roman" w:cs="Times New Roman"/>
          <w:b/>
          <w:bCs/>
          <w:sz w:val="28"/>
          <w:szCs w:val="28"/>
        </w:rPr>
        <w:t>20 (двадцати) дней</w:t>
      </w:r>
      <w:r w:rsidRPr="00117DD4">
        <w:rPr>
          <w:rFonts w:ascii="Times New Roman" w:hAnsi="Times New Roman" w:cs="Times New Roman"/>
          <w:sz w:val="28"/>
          <w:szCs w:val="28"/>
        </w:rPr>
        <w:t>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9E40F7" w:rsidRDefault="009E40F7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9E40F7" w:rsidRDefault="009E40F7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E40F7" w:rsidRDefault="009E40F7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E40F7" w:rsidRDefault="009E40F7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DC541E">
        <w:rPr>
          <w:b/>
          <w:bCs/>
          <w:sz w:val="28"/>
          <w:szCs w:val="28"/>
        </w:rPr>
        <w:t>5 (пяти) рабочих дней</w:t>
      </w:r>
      <w:r w:rsidRPr="00F73FD7">
        <w:rPr>
          <w:sz w:val="28"/>
          <w:szCs w:val="28"/>
        </w:rPr>
        <w:t xml:space="preserve">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9E40F7" w:rsidRDefault="009E40F7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E40F7" w:rsidRDefault="009E40F7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E40F7" w:rsidRPr="007212D4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541E">
        <w:rPr>
          <w:rFonts w:ascii="Times New Roman" w:hAnsi="Times New Roman" w:cs="Times New Roman"/>
          <w:b/>
          <w:bCs/>
          <w:sz w:val="28"/>
          <w:szCs w:val="28"/>
        </w:rPr>
        <w:t>не требуется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E40F7" w:rsidRDefault="009E40F7" w:rsidP="0005361D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9E40F7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заказчика, </w:t>
      </w:r>
    </w:p>
    <w:p w:rsidR="009E40F7" w:rsidRPr="00A4214D" w:rsidRDefault="009E40F7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 закупки:</w:t>
      </w:r>
    </w:p>
    <w:p w:rsidR="009E40F7" w:rsidRPr="005C0EFF" w:rsidRDefault="009E40F7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E40F7" w:rsidRPr="005C0EFF" w:rsidRDefault="009E40F7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E40F7" w:rsidRPr="005C0EFF" w:rsidRDefault="009E40F7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E40F7" w:rsidRDefault="009E40F7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9E40F7" w:rsidRDefault="009E40F7" w:rsidP="0005361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0F7" w:rsidRDefault="009E40F7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9E40F7" w:rsidRPr="00CD4D2F" w:rsidRDefault="009E40F7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2F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9E40F7" w:rsidRPr="00563FFA" w:rsidRDefault="009E40F7" w:rsidP="00CD6C43">
      <w:pPr>
        <w:pStyle w:val="NormalWeb"/>
        <w:spacing w:before="0" w:beforeAutospacing="0" w:after="0" w:afterAutospacing="0"/>
        <w:ind w:right="153"/>
        <w:jc w:val="both"/>
        <w:sectPr w:rsidR="009E40F7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9E40F7" w:rsidRPr="00FC009D" w:rsidRDefault="009E40F7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5858703"/>
      <w:r w:rsidRPr="00FC009D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  <w:bookmarkEnd w:id="17"/>
      <w:bookmarkEnd w:id="18"/>
    </w:p>
    <w:p w:rsidR="009E40F7" w:rsidRDefault="009E40F7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9E40F7" w:rsidRDefault="009E40F7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9E40F7" w:rsidRDefault="009E40F7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9E40F7" w:rsidRPr="003841A6" w:rsidRDefault="009E40F7" w:rsidP="0005361D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5858704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9E40F7" w:rsidRPr="003841A6" w:rsidRDefault="009E40F7" w:rsidP="0005361D">
      <w:pPr>
        <w:pStyle w:val="Heading1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585870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9E40F7" w:rsidRPr="00703F4C" w:rsidRDefault="009E40F7" w:rsidP="0005361D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585870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09"/>
        <w:gridCol w:w="6519"/>
        <w:gridCol w:w="8218"/>
      </w:tblGrid>
      <w:tr w:rsidR="009E40F7" w:rsidRPr="00CD3B8C">
        <w:trPr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/>
            </w:tcBorders>
            <w:vAlign w:val="center"/>
          </w:tcPr>
          <w:p w:rsidR="009E40F7" w:rsidRPr="00CD3B8C" w:rsidRDefault="009E40F7" w:rsidP="00496B06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9E40F7" w:rsidRPr="00CD3B8C" w:rsidRDefault="009E40F7" w:rsidP="00496B06">
            <w:pPr>
              <w:ind w:right="153"/>
              <w:jc w:val="center"/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9E40F7" w:rsidRPr="00CD3B8C" w:rsidRDefault="009E40F7" w:rsidP="00496B06">
            <w:pPr>
              <w:ind w:right="153"/>
              <w:jc w:val="center"/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9E40F7" w:rsidRPr="00CD3B8C">
        <w:trPr>
          <w:trHeight w:val="367"/>
        </w:trPr>
        <w:tc>
          <w:tcPr>
            <w:tcW w:w="709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9E40F7" w:rsidRPr="00DE0B5C" w:rsidRDefault="009E40F7" w:rsidP="0005361D">
            <w:pPr>
              <w:numPr>
                <w:ilvl w:val="0"/>
                <w:numId w:val="4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9E40F7" w:rsidRPr="00DE0B5C" w:rsidRDefault="009E40F7" w:rsidP="00496B06">
            <w:pPr>
              <w:ind w:right="153"/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E40F7" w:rsidRPr="00CD3B8C">
        <w:trPr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9E40F7" w:rsidRPr="00DE0B5C" w:rsidRDefault="009E40F7" w:rsidP="00496B06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9E40F7" w:rsidRPr="00DE0B5C" w:rsidRDefault="009E40F7" w:rsidP="00496B06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иных физических лиц – копии документов, удостоверяющих личность;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иностранных лиц:</w:t>
            </w:r>
          </w:p>
          <w:p w:rsidR="009E40F7" w:rsidRPr="005501B4" w:rsidRDefault="009E40F7" w:rsidP="00496B06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caps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E40F7" w:rsidRPr="005501B4" w:rsidRDefault="009E40F7" w:rsidP="00496B06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E40F7" w:rsidRPr="005501B4" w:rsidRDefault="009E40F7" w:rsidP="0005361D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E40F7" w:rsidRPr="005501B4" w:rsidRDefault="009E40F7" w:rsidP="0005361D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E40F7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E40F7" w:rsidRPr="00DE0B5C" w:rsidRDefault="009E40F7" w:rsidP="0005361D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E40F7" w:rsidRPr="00DE0B5C" w:rsidRDefault="009E40F7" w:rsidP="00496B0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501B4" w:rsidDel="00BA2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E40F7" w:rsidRPr="00CD3B8C">
        <w:trPr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E40F7" w:rsidRPr="00DE0B5C" w:rsidRDefault="009E40F7" w:rsidP="0005361D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E40F7" w:rsidRPr="00DE0B5C" w:rsidRDefault="009E40F7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9E40F7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E40F7" w:rsidRPr="00DE0B5C" w:rsidRDefault="009E40F7" w:rsidP="0005361D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E40F7" w:rsidRPr="00DE0B5C" w:rsidRDefault="009E40F7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E40F7" w:rsidRPr="00CD3B8C">
        <w:trPr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E40F7" w:rsidRPr="00DE0B5C" w:rsidRDefault="009E40F7" w:rsidP="0005361D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E40F7" w:rsidRPr="00DE0B5C" w:rsidRDefault="009E40F7" w:rsidP="00496B0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5501B4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форме 1</w:t>
              </w:r>
            </w:hyperlink>
            <w:r w:rsidRPr="005501B4">
              <w:rPr>
                <w:rFonts w:ascii="Times New Roman" w:hAnsi="Times New Roman" w:cs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E40F7" w:rsidRPr="00DE0B5C" w:rsidRDefault="009E40F7" w:rsidP="00496B06">
            <w:pPr>
              <w:tabs>
                <w:tab w:val="left" w:pos="353"/>
              </w:tabs>
              <w:ind w:right="153" w:firstLine="353"/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E40F7" w:rsidRPr="00CD3B8C">
        <w:trPr>
          <w:gridBefore w:val="1"/>
          <w:trHeight w:val="699"/>
        </w:trPr>
        <w:tc>
          <w:tcPr>
            <w:tcW w:w="709" w:type="dxa"/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9E40F7" w:rsidRPr="00DE0B5C" w:rsidRDefault="009E40F7" w:rsidP="00496B06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5501B4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форме 1</w:t>
              </w:r>
            </w:hyperlink>
            <w:r w:rsidRPr="005501B4">
              <w:rPr>
                <w:rFonts w:ascii="Times New Roman" w:hAnsi="Times New Roman" w:cs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 ненахождении участника закупки в процессе ликвидации (для юридического лица);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E40F7" w:rsidRPr="00DE0B5C" w:rsidRDefault="009E40F7" w:rsidP="0005361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 неприостановлении деятельности участника закупки.</w:t>
            </w:r>
          </w:p>
        </w:tc>
      </w:tr>
      <w:tr w:rsidR="009E40F7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E40F7" w:rsidRPr="00DE0B5C" w:rsidRDefault="009E40F7" w:rsidP="00496B06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9E40F7" w:rsidRPr="005501B4" w:rsidRDefault="009E40F7" w:rsidP="00496B06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 w:cs="Times New Roman"/>
              </w:rPr>
            </w:pPr>
          </w:p>
        </w:tc>
      </w:tr>
      <w:tr w:rsidR="009E40F7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E40F7" w:rsidRPr="00DE0B5C" w:rsidRDefault="009E40F7" w:rsidP="00496B06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E40F7" w:rsidRPr="00DE0B5C" w:rsidRDefault="009E40F7" w:rsidP="00496B06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</w:rPr>
            </w:pPr>
            <w:r w:rsidRPr="005501B4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5501B4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форме 1</w:t>
              </w:r>
            </w:hyperlink>
            <w:r w:rsidRPr="005501B4">
              <w:rPr>
                <w:rFonts w:ascii="Times New Roman" w:hAnsi="Times New Roman" w:cs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E40F7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9E40F7" w:rsidRPr="005501B4" w:rsidRDefault="009E40F7" w:rsidP="0005361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E40F7" w:rsidRPr="00CD3B8C" w:rsidRDefault="009E40F7" w:rsidP="00496B0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9E40F7" w:rsidRPr="00CD3B8C" w:rsidRDefault="009E40F7" w:rsidP="0005361D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E40F7" w:rsidRPr="00CD3B8C" w:rsidRDefault="009E40F7" w:rsidP="0005361D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E40F7" w:rsidRPr="00CD3B8C" w:rsidRDefault="009E40F7" w:rsidP="0005361D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9E40F7" w:rsidRPr="00CD3B8C" w:rsidRDefault="009E40F7" w:rsidP="00496B0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E40F7" w:rsidRDefault="009E40F7" w:rsidP="0005361D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4869546"/>
      <w:bookmarkStart w:id="53" w:name="_Toc425858707"/>
      <w:bookmarkStart w:id="54" w:name="_Ref395172188"/>
      <w:bookmarkStart w:id="55" w:name="_Toc395190385"/>
      <w:bookmarkStart w:id="56" w:name="_Toc418584573"/>
      <w:bookmarkStart w:id="57" w:name="_Toc419879487"/>
      <w:r>
        <w:rPr>
          <w:sz w:val="28"/>
          <w:szCs w:val="28"/>
        </w:rPr>
        <w:t>Требования к продукции</w:t>
      </w:r>
      <w:bookmarkEnd w:id="52"/>
      <w:bookmarkEnd w:id="53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9E40F7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E40F7" w:rsidRPr="00703F4C" w:rsidRDefault="009E40F7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E40F7" w:rsidRPr="00703F4C" w:rsidRDefault="009E40F7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9E40F7" w:rsidRPr="00703F4C" w:rsidRDefault="009E40F7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9E40F7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E40F7" w:rsidRPr="00C20EDB" w:rsidRDefault="009E40F7" w:rsidP="0005361D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E40F7" w:rsidRPr="00703F4C" w:rsidRDefault="009E40F7" w:rsidP="00496B06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9E40F7" w:rsidRDefault="009E40F7" w:rsidP="00496B06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Hyperlink"/>
                </w:rPr>
                <w:t>Форма 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E40F7" w:rsidRPr="00703F4C" w:rsidRDefault="009E40F7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9E40F7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E40F7" w:rsidRPr="00C20EDB" w:rsidRDefault="009E40F7" w:rsidP="0005361D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E40F7" w:rsidRPr="00703F4C" w:rsidRDefault="009E40F7" w:rsidP="00496B06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9E40F7" w:rsidRPr="00703F4C" w:rsidRDefault="009E40F7" w:rsidP="00496B06">
            <w:pPr>
              <w:widowControl w:val="0"/>
              <w:shd w:val="clear" w:color="auto" w:fill="FFFFFF"/>
              <w:jc w:val="both"/>
            </w:pPr>
          </w:p>
        </w:tc>
      </w:tr>
    </w:tbl>
    <w:p w:rsidR="009E40F7" w:rsidRPr="00703F4C" w:rsidRDefault="009E40F7" w:rsidP="004E4BAD"/>
    <w:p w:rsidR="009E40F7" w:rsidRDefault="009E40F7" w:rsidP="004E4BAD">
      <w:pPr>
        <w:pStyle w:val="Heading1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9E40F7" w:rsidRPr="00EA3525" w:rsidRDefault="009E40F7" w:rsidP="00CD4D2F">
      <w:pPr>
        <w:pStyle w:val="Heading1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58" w:name="_Toc42585870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58"/>
    </w:p>
    <w:p w:rsidR="009E40F7" w:rsidRPr="00EA3525" w:rsidRDefault="009E40F7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</w:t>
      </w:r>
      <w:r w:rsidRPr="00EA3525">
        <w:rPr>
          <w:b/>
          <w:bCs/>
          <w:i/>
          <w:iCs/>
          <w:sz w:val="22"/>
          <w:szCs w:val="22"/>
        </w:rPr>
        <w:t>каз</w:t>
      </w:r>
      <w:r>
        <w:rPr>
          <w:b/>
          <w:bCs/>
          <w:i/>
          <w:iCs/>
          <w:sz w:val="22"/>
          <w:szCs w:val="22"/>
        </w:rPr>
        <w:t>ывается</w:t>
      </w:r>
      <w:r w:rsidRPr="00EA3525">
        <w:rPr>
          <w:b/>
          <w:bCs/>
          <w:i/>
          <w:iCs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bCs/>
          <w:i/>
          <w:iCs/>
          <w:sz w:val="22"/>
          <w:szCs w:val="22"/>
        </w:rPr>
        <w:t>закупке</w:t>
      </w:r>
      <w:r w:rsidRPr="00EA3525">
        <w:rPr>
          <w:b/>
          <w:bCs/>
          <w:i/>
          <w:iCs/>
          <w:sz w:val="22"/>
          <w:szCs w:val="22"/>
        </w:rPr>
        <w:t xml:space="preserve"> в форме электронных документов:</w:t>
      </w:r>
    </w:p>
    <w:p w:rsidR="009E40F7" w:rsidRPr="00EA3525" w:rsidRDefault="009E40F7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9E40F7" w:rsidRPr="0072366F" w:rsidRDefault="009E40F7" w:rsidP="0005361D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9"/>
    </w:p>
    <w:p w:rsidR="009E40F7" w:rsidRPr="00EA3525" w:rsidRDefault="009E40F7" w:rsidP="0005361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9E40F7" w:rsidRPr="00DF4E46" w:rsidRDefault="009E40F7" w:rsidP="0005361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9E40F7" w:rsidRPr="00DF4E46" w:rsidRDefault="009E40F7" w:rsidP="0005361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9E40F7" w:rsidRPr="00DF4E46" w:rsidRDefault="009E40F7" w:rsidP="0005361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9E40F7" w:rsidRPr="00EA3525" w:rsidRDefault="009E40F7" w:rsidP="0005361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9E40F7" w:rsidRPr="00EA3525" w:rsidRDefault="009E40F7" w:rsidP="0005361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9E40F7" w:rsidRPr="00EA3525" w:rsidRDefault="009E40F7" w:rsidP="0005361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9E40F7" w:rsidRPr="00EA3525" w:rsidRDefault="009E40F7" w:rsidP="0005361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9E40F7" w:rsidRDefault="009E40F7" w:rsidP="0005361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9E40F7" w:rsidRDefault="009E40F7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9E40F7" w:rsidRDefault="009E40F7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9E40F7" w:rsidRPr="00EA3525" w:rsidRDefault="009E40F7" w:rsidP="0005361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9E40F7" w:rsidRPr="0072366F" w:rsidRDefault="009E40F7" w:rsidP="0005361D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0"/>
    </w:p>
    <w:p w:rsidR="009E40F7" w:rsidRPr="00EA3525" w:rsidRDefault="009E40F7" w:rsidP="0005361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Hyperlink"/>
            <w:sz w:val="22"/>
            <w:szCs w:val="22"/>
          </w:rPr>
          <w:t>Форма1</w:t>
        </w:r>
      </w:hyperlink>
      <w:r w:rsidRPr="00EA3525">
        <w:t>);</w:t>
      </w:r>
      <w:bookmarkEnd w:id="61"/>
    </w:p>
    <w:p w:rsidR="009E40F7" w:rsidRPr="00EA3525" w:rsidRDefault="009E40F7" w:rsidP="0005361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9E40F7" w:rsidRPr="00EA3525" w:rsidRDefault="009E40F7" w:rsidP="0005361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9E40F7" w:rsidRDefault="009E40F7" w:rsidP="00CD4D2F">
      <w:pPr>
        <w:pStyle w:val="Times12"/>
        <w:ind w:firstLine="0"/>
      </w:pPr>
    </w:p>
    <w:p w:rsidR="009E40F7" w:rsidRDefault="009E40F7" w:rsidP="00CD4D2F">
      <w:pPr>
        <w:pStyle w:val="Times12"/>
        <w:ind w:firstLine="0"/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9E40F7" w:rsidRDefault="009E40F7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9E40F7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9E40F7" w:rsidRDefault="009E40F7" w:rsidP="00CD4D2F">
      <w:pPr>
        <w:ind w:firstLine="709"/>
        <w:jc w:val="both"/>
        <w:rPr>
          <w:b/>
          <w:bCs/>
          <w:i/>
          <w:iCs/>
        </w:rPr>
      </w:pPr>
    </w:p>
    <w:p w:rsidR="009E40F7" w:rsidRPr="00FC009D" w:rsidRDefault="009E40F7" w:rsidP="0005361D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18584574"/>
      <w:bookmarkStart w:id="66" w:name="_Toc419879488"/>
      <w:bookmarkStart w:id="67" w:name="_Toc42585870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2"/>
      <w:bookmarkEnd w:id="63"/>
      <w:bookmarkEnd w:id="64"/>
      <w:bookmarkEnd w:id="65"/>
      <w:bookmarkEnd w:id="66"/>
      <w:bookmarkEnd w:id="67"/>
    </w:p>
    <w:p w:rsidR="009E40F7" w:rsidRDefault="009E40F7" w:rsidP="00CD4D2F">
      <w:pPr>
        <w:ind w:right="153" w:firstLine="636"/>
        <w:jc w:val="both"/>
        <w:rPr>
          <w:b/>
          <w:bCs/>
          <w:i/>
          <w:iCs/>
        </w:rPr>
      </w:pPr>
    </w:p>
    <w:p w:rsidR="009E40F7" w:rsidRDefault="009E40F7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9E40F7" w:rsidRDefault="009E40F7" w:rsidP="00CD4D2F">
      <w:pPr>
        <w:ind w:right="153" w:firstLine="636"/>
        <w:jc w:val="both"/>
        <w:rPr>
          <w:b/>
          <w:bCs/>
          <w:i/>
          <w:iCs/>
        </w:rPr>
      </w:pPr>
    </w:p>
    <w:p w:rsidR="009E40F7" w:rsidRDefault="009E40F7" w:rsidP="0005361D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8584575"/>
      <w:bookmarkStart w:id="76" w:name="_Toc419879489"/>
      <w:bookmarkStart w:id="77" w:name="_Toc425858710"/>
      <w:bookmarkStart w:id="78" w:name="_Toc260130025"/>
      <w:bookmarkStart w:id="79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  <w:bookmarkEnd w:id="76"/>
      <w:bookmarkEnd w:id="77"/>
    </w:p>
    <w:p w:rsidR="009E40F7" w:rsidRPr="0086357F" w:rsidRDefault="009E40F7" w:rsidP="0005361D">
      <w:pPr>
        <w:pStyle w:val="Heading1"/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18584576"/>
      <w:bookmarkStart w:id="82" w:name="_Toc419879490"/>
      <w:bookmarkStart w:id="83" w:name="_Toc425858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  <w:bookmarkEnd w:id="83"/>
    </w:p>
    <w:p w:rsidR="009E40F7" w:rsidRPr="00CC6698" w:rsidRDefault="009E40F7" w:rsidP="00CD4D2F"/>
    <w:p w:rsidR="009E40F7" w:rsidRDefault="009E40F7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9E40F7" w:rsidRDefault="009E40F7" w:rsidP="00CD4D2F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9E40F7" w:rsidRPr="00FC009D" w:rsidRDefault="009E40F7" w:rsidP="00CD4D2F">
      <w:pPr>
        <w:pStyle w:val="Times12"/>
        <w:jc w:val="right"/>
        <w:rPr>
          <w:sz w:val="28"/>
          <w:szCs w:val="28"/>
        </w:rPr>
      </w:pPr>
    </w:p>
    <w:p w:rsidR="009E40F7" w:rsidRPr="00FC009D" w:rsidRDefault="009E40F7" w:rsidP="00CD4D2F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9E40F7" w:rsidRPr="00FC009D" w:rsidRDefault="009E40F7" w:rsidP="00CD4D2F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9E40F7" w:rsidRPr="00B02B63" w:rsidRDefault="009E40F7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84" w:name="_Письмо_о_подаче"/>
      <w:bookmarkStart w:id="85" w:name="_ЗАЯВКА_НА_УЧАСТИЕ"/>
      <w:bookmarkStart w:id="86" w:name="_Toc255987071"/>
      <w:bookmarkStart w:id="87" w:name="_Toc272505461"/>
      <w:bookmarkStart w:id="88" w:name="_Toc390267513"/>
      <w:bookmarkStart w:id="89" w:name="_Toc412201945"/>
      <w:bookmarkEnd w:id="84"/>
      <w:bookmarkEnd w:id="85"/>
    </w:p>
    <w:p w:rsidR="009E40F7" w:rsidRPr="00FC009D" w:rsidRDefault="009E40F7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0" w:name="_ЗАЯВКА_НА_УЧАСТИЕ_1"/>
      <w:bookmarkStart w:id="91" w:name="_Toc418584577"/>
      <w:bookmarkStart w:id="92" w:name="_Toc419879491"/>
      <w:bookmarkStart w:id="93" w:name="_Toc425858712"/>
      <w:bookmarkEnd w:id="9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86"/>
      <w:bookmarkEnd w:id="87"/>
      <w:bookmarkEnd w:id="88"/>
      <w:bookmarkEnd w:id="89"/>
      <w:bookmarkEnd w:id="91"/>
      <w:bookmarkEnd w:id="92"/>
      <w:bookmarkEnd w:id="93"/>
    </w:p>
    <w:p w:rsidR="009E40F7" w:rsidRPr="00FC009D" w:rsidRDefault="009E40F7" w:rsidP="00CD4D2F">
      <w:pPr>
        <w:tabs>
          <w:tab w:val="left" w:pos="7938"/>
        </w:tabs>
        <w:ind w:firstLine="4820"/>
        <w:jc w:val="center"/>
        <w:rPr>
          <w:b/>
          <w:bCs/>
        </w:rPr>
      </w:pPr>
    </w:p>
    <w:p w:rsidR="009E40F7" w:rsidRPr="00FC009D" w:rsidRDefault="009E40F7" w:rsidP="00CD4D2F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9E40F7" w:rsidRDefault="009E40F7" w:rsidP="00CD4D2F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9E40F7" w:rsidRPr="00FC009D" w:rsidRDefault="009E40F7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9E40F7" w:rsidRPr="00FC009D" w:rsidRDefault="009E40F7" w:rsidP="00CD4D2F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E40F7" w:rsidRPr="00FC009D" w:rsidRDefault="009E40F7" w:rsidP="00CD4D2F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9E40F7" w:rsidRPr="00FC009D" w:rsidRDefault="009E40F7" w:rsidP="00CD4D2F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E40F7" w:rsidRPr="00FC009D" w:rsidRDefault="009E40F7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9E40F7" w:rsidRPr="00FC009D" w:rsidRDefault="009E40F7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E40F7" w:rsidRPr="00FC009D" w:rsidRDefault="009E40F7" w:rsidP="00CD4D2F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9E40F7" w:rsidRPr="00FC009D" w:rsidRDefault="009E40F7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E40F7" w:rsidRPr="00FC009D" w:rsidRDefault="009E40F7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9E40F7" w:rsidRPr="00FC009D" w:rsidRDefault="009E40F7" w:rsidP="00CD4D2F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9E40F7" w:rsidRPr="00FC009D" w:rsidRDefault="009E40F7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E40F7" w:rsidRPr="00FC009D">
        <w:trPr>
          <w:cantSplit/>
          <w:tblHeader/>
        </w:trPr>
        <w:tc>
          <w:tcPr>
            <w:tcW w:w="709" w:type="dxa"/>
            <w:vAlign w:val="center"/>
          </w:tcPr>
          <w:p w:rsidR="009E40F7" w:rsidRPr="00FC009D" w:rsidRDefault="009E40F7" w:rsidP="00496B0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9E40F7" w:rsidRPr="00FC009D" w:rsidRDefault="009E40F7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E40F7" w:rsidRPr="00FC009D" w:rsidRDefault="009E40F7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E40F7" w:rsidRPr="00FC009D">
        <w:trPr>
          <w:cantSplit/>
        </w:trPr>
        <w:tc>
          <w:tcPr>
            <w:tcW w:w="709" w:type="dxa"/>
            <w:vAlign w:val="center"/>
          </w:tcPr>
          <w:p w:rsidR="009E40F7" w:rsidRPr="00FC009D" w:rsidRDefault="009E40F7" w:rsidP="0005361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E40F7" w:rsidRPr="00FC009D" w:rsidRDefault="009E40F7" w:rsidP="00496B06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E40F7" w:rsidRPr="00FC009D" w:rsidRDefault="009E40F7" w:rsidP="00496B06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9E40F7" w:rsidRPr="00FC009D">
        <w:trPr>
          <w:cantSplit/>
        </w:trPr>
        <w:tc>
          <w:tcPr>
            <w:tcW w:w="709" w:type="dxa"/>
            <w:vAlign w:val="center"/>
          </w:tcPr>
          <w:p w:rsidR="009E40F7" w:rsidRPr="00FC009D" w:rsidRDefault="009E40F7" w:rsidP="0005361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E40F7" w:rsidRPr="00FC009D" w:rsidRDefault="009E40F7" w:rsidP="00496B06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E40F7" w:rsidRPr="00FC009D" w:rsidRDefault="009E40F7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9E40F7" w:rsidRPr="00FC009D">
        <w:trPr>
          <w:cantSplit/>
        </w:trPr>
        <w:tc>
          <w:tcPr>
            <w:tcW w:w="709" w:type="dxa"/>
            <w:vAlign w:val="center"/>
          </w:tcPr>
          <w:p w:rsidR="009E40F7" w:rsidRPr="00FC009D" w:rsidRDefault="009E40F7" w:rsidP="0005361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E40F7" w:rsidRPr="00FC009D" w:rsidRDefault="009E40F7" w:rsidP="00496B06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 xml:space="preserve">выполнения </w:t>
            </w:r>
            <w:r>
              <w:rPr>
                <w:b/>
                <w:bCs/>
                <w:i/>
                <w:iCs/>
              </w:rPr>
              <w:t>поставки</w:t>
            </w:r>
            <w:r w:rsidRPr="00FC009D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9E40F7" w:rsidRPr="00FC009D" w:rsidRDefault="009E40F7" w:rsidP="003C1EAF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bCs/>
                <w:i/>
                <w:iCs/>
              </w:rPr>
              <w:t>начало и окончание выполнения</w:t>
            </w:r>
            <w:r>
              <w:rPr>
                <w:b/>
                <w:bCs/>
                <w:i/>
                <w:iCs/>
              </w:rPr>
              <w:t>поставки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9E40F7" w:rsidRPr="00FC009D">
        <w:trPr>
          <w:cantSplit/>
        </w:trPr>
        <w:tc>
          <w:tcPr>
            <w:tcW w:w="709" w:type="dxa"/>
            <w:vAlign w:val="center"/>
          </w:tcPr>
          <w:p w:rsidR="009E40F7" w:rsidRPr="00FC009D" w:rsidRDefault="009E40F7" w:rsidP="0005361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E40F7" w:rsidRPr="00FC009D" w:rsidRDefault="009E40F7" w:rsidP="00496B06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E40F7" w:rsidRPr="00FC009D" w:rsidRDefault="009E40F7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9E40F7" w:rsidRPr="00FC009D" w:rsidRDefault="009E40F7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E40F7" w:rsidRDefault="009E40F7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bCs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E40F7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9E40F7" w:rsidRDefault="009E40F7" w:rsidP="00CD4D2F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9E40F7" w:rsidRPr="00100970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E40F7" w:rsidRPr="00FC009D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E40F7" w:rsidRDefault="009E40F7" w:rsidP="0005361D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E40F7" w:rsidRPr="00FC009D" w:rsidRDefault="009E40F7" w:rsidP="0005361D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E40F7" w:rsidRPr="00FC009D" w:rsidRDefault="009E40F7" w:rsidP="0005361D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9E40F7" w:rsidRPr="00FC009D" w:rsidRDefault="009E40F7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9E40F7" w:rsidRPr="00FC009D" w:rsidRDefault="009E40F7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9E40F7" w:rsidRPr="00FC009D" w:rsidRDefault="009E40F7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9E40F7" w:rsidRPr="00C35EF7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 xml:space="preserve"> 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E40F7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9E40F7" w:rsidRPr="00FC009D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E40F7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9E40F7" w:rsidRPr="00FC009D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E40F7" w:rsidRPr="00FC009D" w:rsidRDefault="009E40F7" w:rsidP="0005361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E40F7" w:rsidRDefault="009E40F7" w:rsidP="0005361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E40F7" w:rsidRPr="00DF05AF" w:rsidRDefault="009E40F7" w:rsidP="0005361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9E40F7" w:rsidRDefault="009E40F7" w:rsidP="0005361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E40F7" w:rsidRDefault="009E40F7" w:rsidP="0005361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9E40F7" w:rsidRPr="00914AB9" w:rsidRDefault="009E40F7" w:rsidP="0005361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9E40F7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9E40F7" w:rsidRDefault="009E40F7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9E40F7" w:rsidRDefault="009E40F7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9E40F7" w:rsidRPr="00881537" w:rsidRDefault="009E40F7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9E40F7" w:rsidRDefault="009E40F7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9E40F7" w:rsidRDefault="009E40F7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9E40F7" w:rsidRPr="001205C1" w:rsidRDefault="009E40F7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9E40F7" w:rsidRPr="00FC009D" w:rsidRDefault="009E40F7" w:rsidP="00CD4D2F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E40F7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E40F7" w:rsidRPr="002C5C15" w:rsidRDefault="009E40F7" w:rsidP="0005361D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E40F7" w:rsidRPr="002C5C15" w:rsidRDefault="009E40F7" w:rsidP="0005361D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E40F7" w:rsidRPr="00FC009D" w:rsidRDefault="009E40F7" w:rsidP="0005361D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E40F7" w:rsidRPr="00FC009D" w:rsidRDefault="009E40F7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E40F7" w:rsidRPr="00FC009D" w:rsidRDefault="009E40F7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9E40F7" w:rsidRPr="00FC009D" w:rsidRDefault="009E40F7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E40F7" w:rsidRPr="00FC009D">
        <w:trPr>
          <w:tblHeader/>
        </w:trPr>
        <w:tc>
          <w:tcPr>
            <w:tcW w:w="1091" w:type="dxa"/>
            <w:vAlign w:val="center"/>
          </w:tcPr>
          <w:p w:rsidR="009E40F7" w:rsidRPr="00FC009D" w:rsidRDefault="009E40F7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9E40F7" w:rsidRPr="00FC009D" w:rsidRDefault="009E40F7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9E40F7" w:rsidRPr="00FC009D" w:rsidRDefault="009E40F7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E40F7" w:rsidRPr="00FC009D" w:rsidRDefault="009E40F7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9E40F7" w:rsidRPr="00FC009D">
        <w:tc>
          <w:tcPr>
            <w:tcW w:w="1091" w:type="dxa"/>
            <w:vAlign w:val="center"/>
          </w:tcPr>
          <w:p w:rsidR="009E40F7" w:rsidRPr="00FC009D" w:rsidRDefault="009E40F7" w:rsidP="0005361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9E40F7" w:rsidRPr="009F34DE" w:rsidRDefault="009E40F7" w:rsidP="00496B06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....</w:t>
            </w:r>
          </w:p>
        </w:tc>
        <w:tc>
          <w:tcPr>
            <w:tcW w:w="1482" w:type="dxa"/>
          </w:tcPr>
          <w:p w:rsidR="009E40F7" w:rsidRPr="00FC009D" w:rsidRDefault="009E40F7" w:rsidP="00496B06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9E40F7" w:rsidRPr="00FC009D">
        <w:tc>
          <w:tcPr>
            <w:tcW w:w="1091" w:type="dxa"/>
            <w:vAlign w:val="center"/>
          </w:tcPr>
          <w:p w:rsidR="009E40F7" w:rsidRPr="0083031A" w:rsidRDefault="009E40F7" w:rsidP="0005361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E40F7" w:rsidRPr="0083031A" w:rsidRDefault="009E40F7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9E40F7" w:rsidRPr="00FC009D" w:rsidRDefault="009E40F7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E40F7" w:rsidRPr="00FC009D">
        <w:tc>
          <w:tcPr>
            <w:tcW w:w="1091" w:type="dxa"/>
            <w:vAlign w:val="center"/>
          </w:tcPr>
          <w:p w:rsidR="009E40F7" w:rsidRPr="0083031A" w:rsidRDefault="009E40F7" w:rsidP="0005361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E40F7" w:rsidRPr="0083031A" w:rsidRDefault="009E40F7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9E40F7" w:rsidRPr="00FC009D" w:rsidRDefault="009E40F7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E40F7" w:rsidRPr="00FC009D">
        <w:tc>
          <w:tcPr>
            <w:tcW w:w="1091" w:type="dxa"/>
            <w:vAlign w:val="center"/>
          </w:tcPr>
          <w:p w:rsidR="009E40F7" w:rsidRPr="0083031A" w:rsidRDefault="009E40F7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E40F7" w:rsidRPr="0083031A" w:rsidRDefault="009E40F7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E40F7" w:rsidRPr="00FC009D" w:rsidRDefault="009E40F7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E40F7" w:rsidRPr="00FC009D">
        <w:tc>
          <w:tcPr>
            <w:tcW w:w="1091" w:type="dxa"/>
            <w:vAlign w:val="center"/>
          </w:tcPr>
          <w:p w:rsidR="009E40F7" w:rsidRPr="0083031A" w:rsidRDefault="009E40F7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E40F7" w:rsidRPr="0083031A" w:rsidRDefault="009E40F7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E40F7" w:rsidRPr="00FC009D" w:rsidRDefault="009E40F7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E40F7" w:rsidRPr="00FC009D">
        <w:tc>
          <w:tcPr>
            <w:tcW w:w="1091" w:type="dxa"/>
            <w:vAlign w:val="center"/>
          </w:tcPr>
          <w:p w:rsidR="009E40F7" w:rsidRPr="0083031A" w:rsidRDefault="009E40F7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E40F7" w:rsidRPr="0083031A" w:rsidRDefault="009E40F7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E40F7" w:rsidRPr="00FC009D" w:rsidRDefault="009E40F7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E40F7" w:rsidRPr="00FC009D">
        <w:tc>
          <w:tcPr>
            <w:tcW w:w="1091" w:type="dxa"/>
            <w:vAlign w:val="center"/>
          </w:tcPr>
          <w:p w:rsidR="009E40F7" w:rsidRPr="0083031A" w:rsidRDefault="009E40F7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E40F7" w:rsidRPr="0083031A" w:rsidRDefault="009E40F7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E40F7" w:rsidRPr="0083031A" w:rsidRDefault="009E40F7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9E40F7" w:rsidRPr="00FC009D" w:rsidRDefault="009E40F7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E40F7" w:rsidRPr="00FC009D" w:rsidRDefault="009E40F7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E40F7" w:rsidRPr="00FC009D" w:rsidRDefault="009E40F7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9E40F7" w:rsidRPr="00FC009D" w:rsidRDefault="009E40F7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9E40F7" w:rsidRPr="00FC009D" w:rsidRDefault="009E40F7" w:rsidP="00CD4D2F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9E40F7" w:rsidRPr="00FC009D" w:rsidRDefault="009E40F7" w:rsidP="00CD4D2F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9E40F7" w:rsidRPr="00FC009D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9E40F7" w:rsidRPr="00FC009D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9E40F7" w:rsidRPr="00FC009D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9E40F7" w:rsidRPr="00FC009D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E40F7" w:rsidRPr="00FC009D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 xml:space="preserve">выполнения </w:t>
      </w:r>
      <w:r>
        <w:rPr>
          <w:b/>
          <w:bCs/>
          <w:i/>
          <w:iCs/>
        </w:rPr>
        <w:t>поставки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E40F7" w:rsidRPr="009449E0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9E40F7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9E40F7" w:rsidRPr="00100970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94"/>
    </w:p>
    <w:p w:rsidR="009E40F7" w:rsidRPr="00100970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95"/>
    </w:p>
    <w:p w:rsidR="009E40F7" w:rsidRPr="00100970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9E40F7" w:rsidRDefault="009E40F7" w:rsidP="0005361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96"/>
    </w:p>
    <w:p w:rsidR="009E40F7" w:rsidRPr="00FC009D" w:rsidRDefault="009E40F7" w:rsidP="00CD4D2F">
      <w:pPr>
        <w:ind w:firstLine="709"/>
        <w:jc w:val="both"/>
        <w:rPr>
          <w:b/>
          <w:bCs/>
          <w:i/>
          <w:iCs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Default="009E40F7" w:rsidP="00CD4D2F">
      <w:pPr>
        <w:jc w:val="right"/>
        <w:rPr>
          <w:sz w:val="28"/>
          <w:szCs w:val="28"/>
        </w:rPr>
      </w:pPr>
    </w:p>
    <w:p w:rsidR="009E40F7" w:rsidRPr="00FC009D" w:rsidRDefault="009E40F7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E40F7" w:rsidRPr="0022001A" w:rsidRDefault="009E40F7" w:rsidP="00CD4D2F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9E40F7" w:rsidRPr="0022001A" w:rsidRDefault="009E40F7" w:rsidP="00CD4D2F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9E40F7" w:rsidRPr="00FC009D" w:rsidRDefault="009E40F7" w:rsidP="00CD4D2F">
      <w:pPr>
        <w:jc w:val="right"/>
        <w:rPr>
          <w:b/>
          <w:bCs/>
          <w:sz w:val="22"/>
          <w:szCs w:val="22"/>
        </w:rPr>
      </w:pPr>
    </w:p>
    <w:p w:rsidR="009E40F7" w:rsidRPr="00B03ADB" w:rsidRDefault="009E40F7" w:rsidP="00CD4D2F">
      <w:pPr>
        <w:jc w:val="center"/>
        <w:rPr>
          <w:sz w:val="28"/>
          <w:szCs w:val="28"/>
        </w:rPr>
      </w:pPr>
      <w:bookmarkStart w:id="97" w:name="_Анкета_Претендента_на"/>
      <w:bookmarkStart w:id="98" w:name="_Анкета_Участника_процедуры"/>
      <w:bookmarkStart w:id="99" w:name="_АНКЕТА_УЧАСТНИКА_КОНКУРСА"/>
      <w:bookmarkEnd w:id="97"/>
      <w:bookmarkEnd w:id="98"/>
      <w:bookmarkEnd w:id="9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9E40F7" w:rsidRDefault="009E40F7" w:rsidP="00CD4D2F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9E40F7" w:rsidRPr="00FC009D" w:rsidRDefault="009E40F7" w:rsidP="00CD4D2F">
      <w:pPr>
        <w:jc w:val="right"/>
        <w:rPr>
          <w:b/>
          <w:bCs/>
          <w:i/>
          <w:iCs/>
        </w:rPr>
      </w:pPr>
    </w:p>
    <w:p w:rsidR="009E40F7" w:rsidRPr="00936804" w:rsidDel="00EC0238" w:rsidRDefault="009E40F7" w:rsidP="00CD4D2F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00" w:name="_СВЕДЕНИЯ_О_ПРИНАДЛЕЖНОСТИ_1"/>
      <w:bookmarkStart w:id="101" w:name="_Toc402520353"/>
      <w:bookmarkStart w:id="102" w:name="_Toc412201948"/>
      <w:bookmarkStart w:id="103" w:name="_Toc418584578"/>
      <w:bookmarkStart w:id="104" w:name="_Toc419879492"/>
      <w:bookmarkStart w:id="105" w:name="_Toc425858713"/>
      <w:bookmarkEnd w:id="100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01"/>
      <w:bookmarkEnd w:id="102"/>
      <w:bookmarkEnd w:id="103"/>
      <w:bookmarkEnd w:id="104"/>
      <w:bookmarkEnd w:id="105"/>
    </w:p>
    <w:p w:rsidR="009E40F7" w:rsidRPr="00FC009D" w:rsidRDefault="009E40F7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E40F7" w:rsidRDefault="009E40F7" w:rsidP="00CD4D2F">
      <w:pPr>
        <w:jc w:val="both"/>
        <w:rPr>
          <w:lang w:eastAsia="en-US"/>
        </w:rPr>
      </w:pPr>
    </w:p>
    <w:p w:rsidR="009E40F7" w:rsidDel="00EC0238" w:rsidRDefault="009E40F7" w:rsidP="00CD4D2F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9E40F7" w:rsidRPr="002B303E" w:rsidDel="00EC0238" w:rsidRDefault="009E40F7" w:rsidP="00CD4D2F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9E40F7" w:rsidRPr="002B303E" w:rsidDel="00EC0238">
        <w:trPr>
          <w:tblHeader/>
        </w:trPr>
        <w:tc>
          <w:tcPr>
            <w:tcW w:w="540" w:type="dxa"/>
            <w:vAlign w:val="center"/>
          </w:tcPr>
          <w:p w:rsidR="009E40F7" w:rsidRPr="005F6473" w:rsidDel="00EC0238" w:rsidRDefault="009E40F7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9E40F7" w:rsidRPr="005F6473" w:rsidDel="00EC0238" w:rsidRDefault="009E40F7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9E40F7" w:rsidRPr="005F6473" w:rsidDel="00EC0238" w:rsidRDefault="009E40F7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9E40F7" w:rsidRPr="005F6473" w:rsidDel="00EC0238" w:rsidRDefault="009E40F7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9E40F7" w:rsidRPr="005F6473" w:rsidDel="00EC0238" w:rsidRDefault="009E40F7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9E40F7" w:rsidRPr="002B303E" w:rsidDel="00EC0238">
        <w:trPr>
          <w:tblHeader/>
        </w:trPr>
        <w:tc>
          <w:tcPr>
            <w:tcW w:w="540" w:type="dxa"/>
            <w:vAlign w:val="center"/>
          </w:tcPr>
          <w:p w:rsidR="009E40F7" w:rsidRPr="002B303E" w:rsidDel="00EC0238" w:rsidRDefault="009E40F7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9E40F7" w:rsidRPr="002B303E" w:rsidDel="00EC0238">
        <w:tc>
          <w:tcPr>
            <w:tcW w:w="540" w:type="dxa"/>
          </w:tcPr>
          <w:p w:rsidR="009E40F7" w:rsidRPr="002B303E" w:rsidDel="00EC0238" w:rsidRDefault="009E40F7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9E40F7" w:rsidRPr="002B303E" w:rsidDel="00EC0238" w:rsidRDefault="009E40F7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9E40F7" w:rsidRPr="002B303E" w:rsidDel="00EC0238" w:rsidRDefault="009E40F7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E40F7" w:rsidRPr="002B303E" w:rsidDel="00EC0238" w:rsidRDefault="009E40F7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9E40F7" w:rsidRPr="002B303E" w:rsidDel="00EC0238">
        <w:tc>
          <w:tcPr>
            <w:tcW w:w="540" w:type="dxa"/>
          </w:tcPr>
          <w:p w:rsidR="009E40F7" w:rsidRPr="002B303E" w:rsidDel="00EC0238" w:rsidRDefault="009E40F7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9E40F7" w:rsidRPr="002B303E" w:rsidDel="00EC0238" w:rsidRDefault="009E40F7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9E40F7" w:rsidRPr="002B303E" w:rsidDel="00EC0238" w:rsidRDefault="009E40F7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9E40F7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9E40F7" w:rsidRPr="002B303E" w:rsidDel="00EC0238" w:rsidRDefault="009E40F7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9E40F7" w:rsidRPr="002B303E" w:rsidDel="00EC0238" w:rsidRDefault="009E40F7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9E40F7" w:rsidRPr="002B303E" w:rsidDel="00EC0238" w:rsidRDefault="009E40F7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9E40F7" w:rsidRPr="002B303E" w:rsidDel="00EC0238" w:rsidRDefault="009E40F7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9E40F7" w:rsidRPr="002B303E" w:rsidDel="00EC0238" w:rsidRDefault="009E40F7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9E40F7" w:rsidRPr="002B303E" w:rsidDel="00EC0238" w:rsidRDefault="009E40F7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9E40F7" w:rsidRPr="002B303E" w:rsidDel="00EC0238">
        <w:trPr>
          <w:trHeight w:val="1903"/>
        </w:trPr>
        <w:tc>
          <w:tcPr>
            <w:tcW w:w="540" w:type="dxa"/>
            <w:vMerge/>
          </w:tcPr>
          <w:p w:rsidR="009E40F7" w:rsidRPr="002B303E" w:rsidDel="00EC0238" w:rsidRDefault="009E40F7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9E40F7" w:rsidRPr="002B303E" w:rsidDel="00EC0238" w:rsidRDefault="009E40F7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9E40F7" w:rsidRPr="005F6473" w:rsidDel="00EC0238" w:rsidRDefault="009E40F7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9E40F7" w:rsidRPr="002B303E" w:rsidDel="00EC0238" w:rsidRDefault="009E40F7" w:rsidP="00496B0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9E40F7" w:rsidRPr="002B303E" w:rsidDel="00EC0238" w:rsidRDefault="009E40F7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9E40F7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9E40F7" w:rsidRPr="002B303E" w:rsidDel="00EC0238" w:rsidRDefault="009E40F7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9E40F7" w:rsidRPr="005F6473" w:rsidDel="00EC0238" w:rsidRDefault="009E40F7" w:rsidP="00496B06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9E40F7" w:rsidRPr="00241B8D" w:rsidDel="00EC0238" w:rsidRDefault="009E40F7" w:rsidP="00496B06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9E40F7" w:rsidRPr="00241B8D" w:rsidDel="00EC0238" w:rsidRDefault="009E40F7" w:rsidP="00496B06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9E40F7" w:rsidRPr="002B303E" w:rsidDel="00EC0238">
        <w:trPr>
          <w:trHeight w:val="1267"/>
        </w:trPr>
        <w:tc>
          <w:tcPr>
            <w:tcW w:w="540" w:type="dxa"/>
            <w:vMerge/>
          </w:tcPr>
          <w:p w:rsidR="009E40F7" w:rsidRPr="002B303E" w:rsidDel="00EC0238" w:rsidRDefault="009E40F7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9E40F7" w:rsidRPr="002B303E" w:rsidDel="00EC0238" w:rsidRDefault="009E40F7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9E40F7" w:rsidRPr="005F6473" w:rsidDel="00EC0238" w:rsidRDefault="009E40F7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9E40F7" w:rsidRPr="005F6473" w:rsidDel="00EC0238" w:rsidRDefault="009E40F7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9E40F7" w:rsidRPr="002B303E" w:rsidDel="00EC0238" w:rsidRDefault="009E40F7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9E40F7" w:rsidRPr="00012898" w:rsidDel="00EC0238" w:rsidRDefault="009E40F7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E40F7" w:rsidRPr="008B0FDE" w:rsidDel="00EC0238" w:rsidRDefault="009E40F7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9E40F7" w:rsidRPr="008B0FDE" w:rsidDel="00EC0238" w:rsidRDefault="009E40F7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9E40F7" w:rsidDel="00EC0238" w:rsidRDefault="009E40F7" w:rsidP="00CD4D2F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9E40F7" w:rsidRPr="00FC009D" w:rsidDel="00EC0238" w:rsidRDefault="009E40F7" w:rsidP="00CD4D2F">
      <w:pPr>
        <w:jc w:val="center"/>
        <w:rPr>
          <w:b/>
          <w:bCs/>
        </w:rPr>
      </w:pPr>
    </w:p>
    <w:p w:rsidR="009E40F7" w:rsidRPr="00FC009D" w:rsidDel="00EC0238" w:rsidRDefault="009E40F7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9E40F7" w:rsidRDefault="009E40F7" w:rsidP="0005361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9E40F7" w:rsidRPr="00FC009D" w:rsidDel="00EC0238" w:rsidRDefault="009E40F7" w:rsidP="0005361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9E40F7" w:rsidRPr="00FC009D" w:rsidDel="00EC0238" w:rsidRDefault="009E40F7" w:rsidP="0005361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9E40F7" w:rsidRPr="0076483D" w:rsidDel="00EC0238" w:rsidRDefault="009E40F7" w:rsidP="0005361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9E40F7" w:rsidRPr="00770FB1" w:rsidDel="00EC0238" w:rsidRDefault="009E40F7" w:rsidP="0005361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9E40F7" w:rsidDel="00EC0238" w:rsidRDefault="009E40F7" w:rsidP="00CD4D2F">
      <w:pPr>
        <w:pStyle w:val="Times12"/>
        <w:tabs>
          <w:tab w:val="left" w:pos="1134"/>
        </w:tabs>
      </w:pPr>
    </w:p>
    <w:p w:rsidR="009E40F7" w:rsidRPr="00FC009D" w:rsidDel="00EC0238" w:rsidRDefault="009E40F7" w:rsidP="00CD4D2F">
      <w:pPr>
        <w:pStyle w:val="Times12"/>
        <w:ind w:left="600" w:firstLine="0"/>
        <w:rPr>
          <w:sz w:val="20"/>
          <w:szCs w:val="20"/>
        </w:rPr>
        <w:sectPr w:rsidR="009E40F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E40F7" w:rsidRPr="00774105" w:rsidRDefault="009E40F7" w:rsidP="00CD4D2F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r w:rsidRPr="00774105">
        <w:rPr>
          <w:b/>
          <w:bCs/>
          <w:i/>
          <w:iCs/>
          <w:color w:val="FF0000"/>
          <w:sz w:val="28"/>
          <w:szCs w:val="28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9E40F7" w:rsidRPr="00FC009D" w:rsidRDefault="009E40F7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E40F7" w:rsidRPr="00FC009D" w:rsidRDefault="009E40F7" w:rsidP="00CD4D2F">
      <w:pPr>
        <w:pStyle w:val="Times12"/>
        <w:ind w:left="10065" w:firstLine="0"/>
        <w:jc w:val="left"/>
      </w:pPr>
    </w:p>
    <w:p w:rsidR="009E40F7" w:rsidRPr="00FC009D" w:rsidRDefault="009E40F7" w:rsidP="00CD4D2F">
      <w:pPr>
        <w:jc w:val="right"/>
        <w:rPr>
          <w:b/>
          <w:bCs/>
          <w:sz w:val="22"/>
          <w:szCs w:val="22"/>
        </w:rPr>
      </w:pPr>
    </w:p>
    <w:p w:rsidR="009E40F7" w:rsidRPr="00FC009D" w:rsidRDefault="009E40F7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584579"/>
      <w:bookmarkStart w:id="111" w:name="_Toc419879493"/>
      <w:bookmarkStart w:id="112" w:name="_Toc425858714"/>
      <w:bookmarkEnd w:id="106"/>
      <w:bookmarkEnd w:id="10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08"/>
      <w:bookmarkEnd w:id="109"/>
      <w:bookmarkEnd w:id="110"/>
      <w:bookmarkEnd w:id="111"/>
      <w:bookmarkEnd w:id="112"/>
    </w:p>
    <w:p w:rsidR="009E40F7" w:rsidRPr="00FC009D" w:rsidRDefault="009E40F7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E40F7" w:rsidRPr="00FC009D" w:rsidRDefault="009E40F7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E40F7" w:rsidRPr="00FC009D" w:rsidRDefault="009E40F7" w:rsidP="00CD4D2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E40F7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E40F7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9E40F7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9E40F7" w:rsidRPr="00FC009D" w:rsidRDefault="009E40F7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E40F7" w:rsidRPr="00FC009D" w:rsidRDefault="009E40F7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9E40F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</w:tbl>
    <w:p w:rsidR="009E40F7" w:rsidRPr="00FC009D" w:rsidRDefault="009E40F7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E40F7" w:rsidRPr="00FC009D" w:rsidRDefault="009E40F7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E40F7" w:rsidRPr="00FC009D" w:rsidRDefault="009E40F7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9E40F7" w:rsidRPr="00FC009D" w:rsidRDefault="009E40F7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9E40F7" w:rsidRPr="00FC009D" w:rsidRDefault="009E40F7" w:rsidP="00CD4D2F">
      <w:pPr>
        <w:jc w:val="center"/>
        <w:rPr>
          <w:b/>
          <w:bCs/>
        </w:rPr>
      </w:pPr>
    </w:p>
    <w:p w:rsidR="009E40F7" w:rsidRPr="00FC009D" w:rsidRDefault="009E40F7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E40F7" w:rsidRPr="00FC009D" w:rsidRDefault="009E40F7" w:rsidP="0005361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E40F7" w:rsidRPr="00FC009D" w:rsidRDefault="009E40F7" w:rsidP="00CD4D2F">
      <w:pPr>
        <w:pStyle w:val="Times12"/>
        <w:ind w:firstLine="0"/>
        <w:jc w:val="left"/>
      </w:pPr>
    </w:p>
    <w:p w:rsidR="009E40F7" w:rsidRPr="00FC009D" w:rsidRDefault="009E40F7" w:rsidP="00CD4D2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9E40F7" w:rsidRPr="00FC009D" w:rsidRDefault="009E40F7" w:rsidP="00CD4D2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E40F7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9E40F7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9E40F7" w:rsidRPr="00FC009D" w:rsidRDefault="009E40F7" w:rsidP="00496B06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E40F7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</w:p>
        </w:tc>
      </w:tr>
    </w:tbl>
    <w:p w:rsidR="009E40F7" w:rsidRDefault="009E40F7" w:rsidP="00CD4D2F">
      <w:pPr>
        <w:pStyle w:val="Times12"/>
        <w:ind w:firstLine="0"/>
        <w:jc w:val="left"/>
        <w:sectPr w:rsidR="009E40F7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E40F7" w:rsidRPr="00FC009D" w:rsidRDefault="009E40F7" w:rsidP="00CD4D2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E40F7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E40F7" w:rsidRPr="00FC009D">
        <w:trPr>
          <w:trHeight w:val="1590"/>
        </w:trPr>
        <w:tc>
          <w:tcPr>
            <w:tcW w:w="851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9E40F7" w:rsidRPr="00FC009D" w:rsidRDefault="009E40F7" w:rsidP="00496B06">
            <w:pPr>
              <w:rPr>
                <w:i/>
                <w:iCs/>
                <w:sz w:val="20"/>
                <w:szCs w:val="20"/>
              </w:rPr>
            </w:pP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9E40F7" w:rsidRPr="00FC009D" w:rsidRDefault="009E40F7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E40F7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E40F7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9E40F7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E40F7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E40F7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9E40F7" w:rsidRPr="00FC009D" w:rsidRDefault="009E40F7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E40F7" w:rsidRPr="00FC009D" w:rsidRDefault="009E40F7" w:rsidP="00CD4D2F">
      <w:pPr>
        <w:jc w:val="right"/>
        <w:rPr>
          <w:sz w:val="22"/>
          <w:szCs w:val="22"/>
        </w:rPr>
      </w:pPr>
    </w:p>
    <w:p w:rsidR="009E40F7" w:rsidRPr="00FC009D" w:rsidRDefault="009E40F7" w:rsidP="00CD4D2F">
      <w:pPr>
        <w:pStyle w:val="Times12"/>
        <w:jc w:val="right"/>
        <w:rPr>
          <w:sz w:val="28"/>
          <w:szCs w:val="28"/>
        </w:rPr>
        <w:sectPr w:rsidR="009E40F7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Pr="00FC009D" w:rsidRDefault="009E40F7" w:rsidP="00CD4D2F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9E40F7" w:rsidRPr="00FC009D" w:rsidRDefault="009E40F7" w:rsidP="00CD4D2F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9E40F7" w:rsidRPr="00FC009D" w:rsidRDefault="009E40F7" w:rsidP="00CD4D2F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9E40F7" w:rsidRPr="00FC009D" w:rsidRDefault="009E40F7" w:rsidP="00CD4D2F">
      <w:pPr>
        <w:pStyle w:val="Times12"/>
        <w:jc w:val="center"/>
        <w:rPr>
          <w:b/>
          <w:bCs/>
          <w:snapToGrid w:val="0"/>
        </w:rPr>
      </w:pPr>
    </w:p>
    <w:p w:rsidR="009E40F7" w:rsidRPr="00B03ADB" w:rsidRDefault="009E40F7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9E40F7" w:rsidRPr="00FC009D" w:rsidRDefault="009E40F7" w:rsidP="00CD4D2F">
      <w:pPr>
        <w:widowControl w:val="0"/>
        <w:autoSpaceDE w:val="0"/>
        <w:autoSpaceDN w:val="0"/>
        <w:adjustRightInd w:val="0"/>
        <w:jc w:val="center"/>
      </w:pPr>
    </w:p>
    <w:p w:rsidR="009E40F7" w:rsidRDefault="009E40F7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3" w:name="_Техническое_предложение__Форма"/>
      <w:bookmarkStart w:id="114" w:name="_Toc235439567"/>
      <w:bookmarkStart w:id="115" w:name="_Toc390267515"/>
      <w:bookmarkStart w:id="116" w:name="_Toc412201950"/>
      <w:bookmarkStart w:id="117" w:name="_Toc418584580"/>
      <w:bookmarkStart w:id="118" w:name="_Toc419879494"/>
      <w:bookmarkStart w:id="119" w:name="_Toc425858715"/>
      <w:bookmarkEnd w:id="11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14"/>
      <w:bookmarkEnd w:id="115"/>
      <w:bookmarkEnd w:id="116"/>
      <w:bookmarkEnd w:id="117"/>
      <w:bookmarkEnd w:id="118"/>
      <w:bookmarkEnd w:id="119"/>
    </w:p>
    <w:p w:rsidR="009E40F7" w:rsidRPr="00774105" w:rsidRDefault="009E40F7" w:rsidP="00CD4D2F"/>
    <w:p w:rsidR="009E40F7" w:rsidRPr="00927CFA" w:rsidRDefault="009E40F7" w:rsidP="00CD4D2F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9E40F7" w:rsidRPr="00FC009D" w:rsidRDefault="009E40F7" w:rsidP="00CD4D2F">
      <w:pPr>
        <w:pStyle w:val="Times12"/>
        <w:rPr>
          <w:i/>
          <w:iCs/>
          <w:sz w:val="22"/>
          <w:szCs w:val="22"/>
        </w:rPr>
      </w:pPr>
    </w:p>
    <w:p w:rsidR="009E40F7" w:rsidRPr="00FC009D" w:rsidRDefault="009E40F7" w:rsidP="00CD4D2F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9E40F7" w:rsidRPr="00FC009D" w:rsidRDefault="009E40F7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E40F7" w:rsidRPr="00102E0C" w:rsidRDefault="009E40F7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9E40F7" w:rsidRPr="00102E0C" w:rsidRDefault="009E40F7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9E40F7" w:rsidRPr="00102E0C" w:rsidRDefault="009E40F7" w:rsidP="00CD4D2F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9E40F7" w:rsidRPr="00FC009D" w:rsidRDefault="009E40F7" w:rsidP="00CD4D2F">
      <w:pPr>
        <w:jc w:val="center"/>
        <w:rPr>
          <w:b/>
          <w:bCs/>
        </w:rPr>
      </w:pPr>
    </w:p>
    <w:p w:rsidR="009E40F7" w:rsidRPr="00FC009D" w:rsidRDefault="009E40F7" w:rsidP="00CD4D2F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9E40F7" w:rsidRPr="00FC009D" w:rsidRDefault="009E40F7" w:rsidP="0005361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9E40F7" w:rsidRPr="00FC009D" w:rsidRDefault="009E40F7" w:rsidP="0005361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9E40F7" w:rsidRPr="00102E0C" w:rsidRDefault="009E40F7" w:rsidP="0005361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9E40F7" w:rsidRPr="00FC009D" w:rsidRDefault="009E40F7" w:rsidP="0005361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9E40F7" w:rsidRPr="00FC009D" w:rsidRDefault="009E40F7" w:rsidP="0005361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9E40F7" w:rsidRPr="00FC009D" w:rsidRDefault="009E40F7" w:rsidP="0005361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9E40F7" w:rsidRPr="00FC009D" w:rsidRDefault="009E40F7" w:rsidP="0005361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E40F7" w:rsidRPr="00FC009D" w:rsidRDefault="009E40F7" w:rsidP="0005361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E40F7" w:rsidRPr="00FC009D" w:rsidRDefault="009E40F7" w:rsidP="0005361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9E40F7" w:rsidRPr="00FC009D" w:rsidRDefault="009E40F7" w:rsidP="0005361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</w:t>
      </w:r>
      <w:r>
        <w:rPr>
          <w:i/>
          <w:iCs/>
          <w:sz w:val="24"/>
          <w:szCs w:val="24"/>
        </w:rPr>
        <w:t>.</w:t>
      </w:r>
    </w:p>
    <w:p w:rsidR="009E40F7" w:rsidRPr="00FC009D" w:rsidRDefault="009E40F7" w:rsidP="0005361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9E40F7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jc w:val="center"/>
            </w:pPr>
            <w:r w:rsidRPr="00FC009D">
              <w:t>Ссылки на ПП</w:t>
            </w:r>
          </w:p>
        </w:tc>
      </w:tr>
      <w:tr w:rsidR="009E40F7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0F7" w:rsidRPr="00FC009D" w:rsidRDefault="009E40F7" w:rsidP="00496B06">
            <w:pPr>
              <w:jc w:val="center"/>
            </w:pPr>
          </w:p>
        </w:tc>
      </w:tr>
      <w:tr w:rsidR="009E40F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9E40F7" w:rsidRPr="00FC009D" w:rsidRDefault="009E40F7" w:rsidP="00496B06"/>
          <w:p w:rsidR="009E40F7" w:rsidRPr="00FC009D" w:rsidRDefault="009E40F7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E40F7" w:rsidRPr="00FC009D" w:rsidRDefault="009E40F7" w:rsidP="00496B06"/>
          <w:p w:rsidR="009E40F7" w:rsidRPr="00FC009D" w:rsidRDefault="009E40F7" w:rsidP="00496B06">
            <w:r w:rsidRPr="00FC009D">
              <w:t>порядковый номер</w:t>
            </w:r>
          </w:p>
        </w:tc>
      </w:tr>
      <w:tr w:rsidR="009E40F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9E40F7" w:rsidRPr="00FC009D" w:rsidRDefault="009E40F7" w:rsidP="00496B06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9E40F7" w:rsidRPr="00FC009D" w:rsidRDefault="009E40F7" w:rsidP="00496B06">
            <w:r w:rsidRPr="00FC009D">
              <w:t xml:space="preserve">номер пункта Технических требований </w:t>
            </w:r>
          </w:p>
        </w:tc>
      </w:tr>
      <w:tr w:rsidR="009E40F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9E40F7" w:rsidRPr="00FC009D" w:rsidRDefault="009E40F7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E40F7" w:rsidRPr="00FC009D" w:rsidRDefault="009E40F7" w:rsidP="00496B06"/>
        </w:tc>
      </w:tr>
      <w:tr w:rsidR="009E40F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9E40F7" w:rsidRPr="00FC009D" w:rsidRDefault="009E40F7" w:rsidP="00496B06"/>
        </w:tc>
        <w:tc>
          <w:tcPr>
            <w:tcW w:w="7513" w:type="dxa"/>
            <w:gridSpan w:val="3"/>
          </w:tcPr>
          <w:p w:rsidR="009E40F7" w:rsidRPr="00FC009D" w:rsidRDefault="009E40F7" w:rsidP="00496B06">
            <w:r w:rsidRPr="00FC009D">
              <w:t>"да" - будет выполнен полностью</w:t>
            </w:r>
          </w:p>
        </w:tc>
      </w:tr>
      <w:tr w:rsidR="009E40F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9E40F7" w:rsidRPr="00FC009D" w:rsidRDefault="009E40F7" w:rsidP="00496B06"/>
        </w:tc>
        <w:tc>
          <w:tcPr>
            <w:tcW w:w="7513" w:type="dxa"/>
            <w:gridSpan w:val="3"/>
          </w:tcPr>
          <w:p w:rsidR="009E40F7" w:rsidRPr="00FC009D" w:rsidRDefault="009E40F7" w:rsidP="00496B06">
            <w:r w:rsidRPr="00FC009D">
              <w:t>"нет" - не будет выполнен</w:t>
            </w:r>
          </w:p>
        </w:tc>
      </w:tr>
      <w:tr w:rsidR="009E40F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9E40F7" w:rsidRPr="00FC009D" w:rsidRDefault="009E40F7" w:rsidP="00496B06"/>
        </w:tc>
        <w:tc>
          <w:tcPr>
            <w:tcW w:w="7513" w:type="dxa"/>
            <w:gridSpan w:val="3"/>
          </w:tcPr>
          <w:p w:rsidR="009E40F7" w:rsidRPr="00FC009D" w:rsidRDefault="009E40F7" w:rsidP="00496B06">
            <w:r w:rsidRPr="00FC009D">
              <w:t>"частично" – выполняется с "такими-то" ограничениями</w:t>
            </w:r>
          </w:p>
        </w:tc>
      </w:tr>
      <w:tr w:rsidR="009E40F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9E40F7" w:rsidRPr="00FC009D" w:rsidRDefault="009E40F7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E40F7" w:rsidRPr="00FC009D" w:rsidRDefault="009E40F7" w:rsidP="00496B06">
            <w:r w:rsidRPr="00FC009D">
              <w:t>необходимые пояснения</w:t>
            </w:r>
          </w:p>
        </w:tc>
      </w:tr>
      <w:tr w:rsidR="009E40F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9E40F7" w:rsidRPr="00FC009D" w:rsidRDefault="009E40F7" w:rsidP="00496B0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E40F7" w:rsidRPr="00FC009D" w:rsidRDefault="009E40F7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E40F7" w:rsidRPr="00FC009D" w:rsidRDefault="009E40F7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9E40F7" w:rsidRPr="00FC009D" w:rsidRDefault="009E40F7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9E40F7" w:rsidRPr="00FC009D" w:rsidRDefault="009E40F7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9E40F7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9E40F7" w:rsidRPr="00FC009D" w:rsidRDefault="009E40F7" w:rsidP="00496B06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9E40F7" w:rsidRPr="00FC009D" w:rsidRDefault="009E40F7" w:rsidP="00496B06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9E40F7" w:rsidRPr="00FC009D" w:rsidRDefault="009E40F7" w:rsidP="00496B06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9E40F7" w:rsidRPr="00FC009D" w:rsidRDefault="009E40F7" w:rsidP="00496B06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9E40F7" w:rsidRPr="00FC009D">
        <w:trPr>
          <w:trHeight w:val="371"/>
        </w:trPr>
        <w:tc>
          <w:tcPr>
            <w:tcW w:w="600" w:type="dxa"/>
          </w:tcPr>
          <w:p w:rsidR="009E40F7" w:rsidRPr="00FC009D" w:rsidRDefault="009E40F7" w:rsidP="00496B06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9E40F7" w:rsidRPr="00FC009D" w:rsidRDefault="009E40F7" w:rsidP="00496B06"/>
        </w:tc>
        <w:tc>
          <w:tcPr>
            <w:tcW w:w="1440" w:type="dxa"/>
          </w:tcPr>
          <w:p w:rsidR="009E40F7" w:rsidRPr="00FC009D" w:rsidRDefault="009E40F7" w:rsidP="00496B06"/>
        </w:tc>
        <w:tc>
          <w:tcPr>
            <w:tcW w:w="2880" w:type="dxa"/>
          </w:tcPr>
          <w:p w:rsidR="009E40F7" w:rsidRPr="00FC009D" w:rsidRDefault="009E40F7" w:rsidP="00496B06">
            <w:pPr>
              <w:ind w:firstLine="16"/>
              <w:jc w:val="center"/>
            </w:pPr>
          </w:p>
        </w:tc>
      </w:tr>
      <w:tr w:rsidR="009E40F7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9E40F7" w:rsidRPr="00FC009D" w:rsidRDefault="009E40F7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9E40F7" w:rsidRPr="00FC009D" w:rsidRDefault="009E40F7" w:rsidP="00496B06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9E40F7" w:rsidRPr="00FC009D" w:rsidRDefault="009E40F7" w:rsidP="00496B06"/>
        </w:tc>
        <w:tc>
          <w:tcPr>
            <w:tcW w:w="2880" w:type="dxa"/>
            <w:tcBorders>
              <w:bottom w:val="double" w:sz="4" w:space="0" w:color="auto"/>
            </w:tcBorders>
          </w:tcPr>
          <w:p w:rsidR="009E40F7" w:rsidRPr="00FC009D" w:rsidRDefault="009E40F7" w:rsidP="00496B06">
            <w:pPr>
              <w:ind w:firstLine="16"/>
              <w:jc w:val="center"/>
            </w:pPr>
          </w:p>
        </w:tc>
      </w:tr>
    </w:tbl>
    <w:p w:rsidR="009E40F7" w:rsidRPr="00FC009D" w:rsidRDefault="009E40F7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E40F7" w:rsidRPr="00FC009D" w:rsidRDefault="009E40F7" w:rsidP="0005361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9E40F7" w:rsidRPr="00FC009D" w:rsidRDefault="009E40F7" w:rsidP="0005361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9E40F7" w:rsidRPr="00FC009D" w:rsidRDefault="009E40F7" w:rsidP="0005361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right="-29"/>
        <w:rPr>
          <w:b/>
          <w:bCs/>
          <w:i/>
          <w:iCs/>
        </w:rPr>
      </w:pPr>
    </w:p>
    <w:p w:rsidR="009E40F7" w:rsidRDefault="009E40F7" w:rsidP="00CD4D2F">
      <w:pPr>
        <w:pStyle w:val="Times12"/>
        <w:ind w:left="5387" w:firstLine="0"/>
        <w:jc w:val="left"/>
      </w:pPr>
      <w:bookmarkStart w:id="120" w:name="_Справка_об_участии_в_судебных_разби"/>
      <w:bookmarkStart w:id="121" w:name="_Справка_об_участии"/>
      <w:bookmarkEnd w:id="78"/>
      <w:bookmarkEnd w:id="79"/>
      <w:bookmarkEnd w:id="120"/>
      <w:bookmarkEnd w:id="121"/>
    </w:p>
    <w:p w:rsidR="009E40F7" w:rsidRPr="00FC009D" w:rsidRDefault="009E40F7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2" w:name="_Toc418584581"/>
      <w:bookmarkStart w:id="123" w:name="_Toc419879495"/>
      <w:bookmarkStart w:id="124" w:name="_Toc425858716"/>
      <w:r>
        <w:rPr>
          <w:b/>
          <w:bCs/>
          <w:sz w:val="28"/>
          <w:szCs w:val="28"/>
        </w:rPr>
        <w:t>ЧАСТЬ 2</w:t>
      </w:r>
      <w:bookmarkEnd w:id="122"/>
      <w:bookmarkEnd w:id="123"/>
      <w:bookmarkEnd w:id="124"/>
    </w:p>
    <w:p w:rsidR="009E40F7" w:rsidRDefault="009E40F7" w:rsidP="00CD4D2F">
      <w:pPr>
        <w:pStyle w:val="Times12"/>
        <w:ind w:left="5387" w:firstLine="0"/>
        <w:jc w:val="left"/>
      </w:pPr>
    </w:p>
    <w:p w:rsidR="009E40F7" w:rsidRDefault="009E40F7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5" w:name="_Ref317259044"/>
      <w:bookmarkStart w:id="126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5"/>
      <w:bookmarkEnd w:id="126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9E40F7" w:rsidRPr="00DF507B" w:rsidRDefault="009E40F7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9E40F7" w:rsidRPr="00FC009D" w:rsidRDefault="009E40F7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7" w:name="_Toc418584582"/>
      <w:bookmarkStart w:id="128" w:name="_Toc419879496"/>
      <w:bookmarkStart w:id="129" w:name="_Toc425858717"/>
      <w:r>
        <w:rPr>
          <w:b/>
          <w:bCs/>
          <w:sz w:val="28"/>
          <w:szCs w:val="28"/>
        </w:rPr>
        <w:t>ЧАСТЬ 3</w:t>
      </w:r>
      <w:bookmarkEnd w:id="127"/>
      <w:bookmarkEnd w:id="128"/>
      <w:bookmarkEnd w:id="129"/>
    </w:p>
    <w:p w:rsidR="009E40F7" w:rsidRDefault="009E40F7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bCs/>
          <w:i/>
          <w:iCs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9E40F7" w:rsidRPr="00563FFA" w:rsidRDefault="009E40F7" w:rsidP="00CD4D2F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p w:rsidR="009E40F7" w:rsidRPr="00563FFA" w:rsidRDefault="009E40F7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9E40F7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0F7" w:rsidRDefault="009E40F7">
      <w:r>
        <w:separator/>
      </w:r>
    </w:p>
  </w:endnote>
  <w:endnote w:type="continuationSeparator" w:id="0">
    <w:p w:rsidR="009E40F7" w:rsidRDefault="009E40F7">
      <w:r>
        <w:continuationSeparator/>
      </w:r>
    </w:p>
  </w:endnote>
  <w:endnote w:type="continuationNotice" w:id="1">
    <w:p w:rsidR="009E40F7" w:rsidRDefault="009E40F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0F7" w:rsidRPr="00FE6219" w:rsidRDefault="009E40F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0F7" w:rsidRPr="00FE6219" w:rsidRDefault="009E40F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0F7" w:rsidRPr="00FE6219" w:rsidRDefault="009E40F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0F7" w:rsidRDefault="009E40F7">
      <w:r>
        <w:separator/>
      </w:r>
    </w:p>
  </w:footnote>
  <w:footnote w:type="continuationSeparator" w:id="0">
    <w:p w:rsidR="009E40F7" w:rsidRDefault="009E40F7">
      <w:r>
        <w:continuationSeparator/>
      </w:r>
    </w:p>
  </w:footnote>
  <w:footnote w:type="continuationNotice" w:id="1">
    <w:p w:rsidR="009E40F7" w:rsidRDefault="009E40F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0F7" w:rsidRPr="00157639" w:rsidRDefault="009E40F7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9E40F7" w:rsidRPr="00157639" w:rsidRDefault="009E40F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9E40F7" w:rsidRPr="00157639" w:rsidRDefault="009E40F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9E40F7" w:rsidRPr="00157639" w:rsidRDefault="009E40F7" w:rsidP="007D34D5">
    <w:pPr>
      <w:jc w:val="center"/>
      <w:rPr>
        <w:b/>
        <w:bCs/>
        <w:caps/>
      </w:rPr>
    </w:pPr>
  </w:p>
  <w:p w:rsidR="009E40F7" w:rsidRPr="007D34D5" w:rsidRDefault="009E40F7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0F7" w:rsidRPr="00F429FC" w:rsidRDefault="009E40F7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0F7" w:rsidRPr="00F429FC" w:rsidRDefault="009E40F7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0F7" w:rsidRPr="00F429FC" w:rsidRDefault="009E40F7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8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5"/>
  </w:num>
  <w:num w:numId="6">
    <w:abstractNumId w:val="25"/>
  </w:num>
  <w:num w:numId="7">
    <w:abstractNumId w:val="23"/>
  </w:num>
  <w:num w:numId="8">
    <w:abstractNumId w:val="1"/>
  </w:num>
  <w:num w:numId="9">
    <w:abstractNumId w:val="0"/>
  </w:num>
  <w:num w:numId="10">
    <w:abstractNumId w:val="20"/>
  </w:num>
  <w:num w:numId="11">
    <w:abstractNumId w:val="18"/>
  </w:num>
  <w:num w:numId="12">
    <w:abstractNumId w:val="3"/>
  </w:num>
  <w:num w:numId="13">
    <w:abstractNumId w:val="10"/>
  </w:num>
  <w:num w:numId="14">
    <w:abstractNumId w:val="2"/>
  </w:num>
  <w:num w:numId="15">
    <w:abstractNumId w:val="8"/>
  </w:num>
  <w:num w:numId="16">
    <w:abstractNumId w:val="14"/>
  </w:num>
  <w:num w:numId="17">
    <w:abstractNumId w:val="32"/>
  </w:num>
  <w:num w:numId="18">
    <w:abstractNumId w:val="24"/>
  </w:num>
  <w:num w:numId="19">
    <w:abstractNumId w:val="13"/>
  </w:num>
  <w:num w:numId="20">
    <w:abstractNumId w:val="38"/>
  </w:num>
  <w:num w:numId="21">
    <w:abstractNumId w:val="21"/>
  </w:num>
  <w:num w:numId="22">
    <w:abstractNumId w:val="36"/>
  </w:num>
  <w:num w:numId="23">
    <w:abstractNumId w:val="22"/>
  </w:num>
  <w:num w:numId="24">
    <w:abstractNumId w:val="29"/>
  </w:num>
  <w:num w:numId="25">
    <w:abstractNumId w:val="11"/>
  </w:num>
  <w:num w:numId="26">
    <w:abstractNumId w:val="28"/>
  </w:num>
  <w:num w:numId="27">
    <w:abstractNumId w:val="33"/>
  </w:num>
  <w:num w:numId="28">
    <w:abstractNumId w:val="39"/>
  </w:num>
  <w:num w:numId="29">
    <w:abstractNumId w:val="12"/>
  </w:num>
  <w:num w:numId="30">
    <w:abstractNumId w:val="34"/>
  </w:num>
  <w:num w:numId="31">
    <w:abstractNumId w:val="17"/>
  </w:num>
  <w:num w:numId="32">
    <w:abstractNumId w:val="4"/>
  </w:num>
  <w:num w:numId="33">
    <w:abstractNumId w:val="27"/>
  </w:num>
  <w:num w:numId="34">
    <w:abstractNumId w:val="26"/>
  </w:num>
  <w:num w:numId="35">
    <w:abstractNumId w:val="9"/>
  </w:num>
  <w:num w:numId="36">
    <w:abstractNumId w:val="31"/>
  </w:num>
  <w:num w:numId="37">
    <w:abstractNumId w:val="5"/>
  </w:num>
  <w:num w:numId="38">
    <w:abstractNumId w:val="6"/>
  </w:num>
  <w:num w:numId="39">
    <w:abstractNumId w:val="30"/>
  </w:num>
  <w:num w:numId="40">
    <w:abstractNumId w:val="37"/>
  </w:num>
  <w:num w:numId="41">
    <w:abstractNumId w:val="19"/>
  </w:num>
  <w:num w:numId="42">
    <w:abstractNumId w:val="7"/>
  </w:num>
  <w:num w:numId="43">
    <w:abstractNumId w:val="16"/>
  </w:num>
  <w:num w:numId="4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61D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D77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216A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3F9E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AF0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87F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400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39CE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A3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1DDE"/>
    <w:rsid w:val="0032225D"/>
    <w:rsid w:val="00322715"/>
    <w:rsid w:val="0032303A"/>
    <w:rsid w:val="0032365F"/>
    <w:rsid w:val="00323673"/>
    <w:rsid w:val="00323FE8"/>
    <w:rsid w:val="00324FF4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5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968E6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1EAF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257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5DD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1B4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200A4"/>
    <w:rsid w:val="006205D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D4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10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C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57F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21D6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41AB"/>
    <w:rsid w:val="008F4B4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AB"/>
    <w:rsid w:val="009460B7"/>
    <w:rsid w:val="00946D7E"/>
    <w:rsid w:val="009479A7"/>
    <w:rsid w:val="00950227"/>
    <w:rsid w:val="00950CE5"/>
    <w:rsid w:val="00950DFB"/>
    <w:rsid w:val="00950EC2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3A5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A7A34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40F7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34DE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B6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FC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1B5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6FD8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DE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98"/>
    <w:rsid w:val="00CC66D6"/>
    <w:rsid w:val="00CD10A5"/>
    <w:rsid w:val="00CD11FC"/>
    <w:rsid w:val="00CD1B67"/>
    <w:rsid w:val="00CD2079"/>
    <w:rsid w:val="00CD258A"/>
    <w:rsid w:val="00CD3B8C"/>
    <w:rsid w:val="00CD4C11"/>
    <w:rsid w:val="00CD4D2F"/>
    <w:rsid w:val="00CD6C43"/>
    <w:rsid w:val="00CD7337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99D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A93"/>
    <w:rsid w:val="00DA3C78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1E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2E5"/>
    <w:rsid w:val="00DD6BF6"/>
    <w:rsid w:val="00DD6CBC"/>
    <w:rsid w:val="00DD77FB"/>
    <w:rsid w:val="00DE0B5C"/>
    <w:rsid w:val="00DE0B73"/>
    <w:rsid w:val="00DE419C"/>
    <w:rsid w:val="00DE5685"/>
    <w:rsid w:val="00DE56F3"/>
    <w:rsid w:val="00DF05AF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439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277CD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D5B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F47065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F47065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F4706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706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7065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706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7065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47065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7065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7065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065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7065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47065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47065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47065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47065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47065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CD4D2F"/>
    <w:rPr>
      <w:b/>
      <w:bCs/>
    </w:rPr>
  </w:style>
  <w:style w:type="paragraph" w:customStyle="1" w:styleId="15">
    <w:name w:val="Нижний колонтитул1"/>
    <w:basedOn w:val="Normal"/>
    <w:uiPriority w:val="99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6">
    <w:name w:val="Знак Знак2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0">
    <w:name w:val="Знак Знак15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F47065"/>
    <w:pPr>
      <w:numPr>
        <w:numId w:val="19"/>
      </w:numPr>
    </w:pPr>
  </w:style>
  <w:style w:type="numbering" w:customStyle="1" w:styleId="1">
    <w:name w:val="Стиль1"/>
    <w:rsid w:val="00F47065"/>
    <w:pPr>
      <w:numPr>
        <w:numId w:val="16"/>
      </w:numPr>
    </w:pPr>
  </w:style>
  <w:style w:type="numbering" w:customStyle="1" w:styleId="11">
    <w:name w:val="Стиль11"/>
    <w:rsid w:val="00F47065"/>
    <w:pPr>
      <w:numPr>
        <w:numId w:val="18"/>
      </w:numPr>
    </w:pPr>
  </w:style>
  <w:style w:type="numbering" w:customStyle="1" w:styleId="2">
    <w:name w:val="Стиль2"/>
    <w:rsid w:val="00F47065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006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06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06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25</Pages>
  <Words>6743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</cp:revision>
  <cp:lastPrinted>2015-07-24T05:40:00Z</cp:lastPrinted>
  <dcterms:created xsi:type="dcterms:W3CDTF">2015-07-30T09:42:00Z</dcterms:created>
  <dcterms:modified xsi:type="dcterms:W3CDTF">2015-07-30T09:42:00Z</dcterms:modified>
</cp:coreProperties>
</file>