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571" w:rsidRDefault="00D86571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D86571" w:rsidRDefault="00D86571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86571" w:rsidRPr="00AE6B22" w:rsidRDefault="00D86571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D86571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D86571" w:rsidRPr="00FC009D" w:rsidRDefault="00D86571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D86571" w:rsidRPr="00FC009D" w:rsidRDefault="00D86571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D86571" w:rsidRPr="00FC009D" w:rsidRDefault="00D86571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D86571" w:rsidRPr="00FC009D">
        <w:trPr>
          <w:trHeight w:val="184"/>
        </w:trPr>
        <w:tc>
          <w:tcPr>
            <w:tcW w:w="781" w:type="dxa"/>
          </w:tcPr>
          <w:p w:rsidR="00D86571" w:rsidRPr="00FC009D" w:rsidRDefault="00D86571" w:rsidP="00015C18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86571" w:rsidRPr="00FC009D" w:rsidRDefault="00D86571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D86571" w:rsidRPr="009A5C74" w:rsidRDefault="00D86571" w:rsidP="00015C18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D86571" w:rsidRDefault="00D86571" w:rsidP="00015C18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D86571" w:rsidRPr="00FD5F77" w:rsidRDefault="00D86571" w:rsidP="00015C18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D86571" w:rsidRPr="00A16F29" w:rsidRDefault="00D86571" w:rsidP="00015C18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D86571" w:rsidRPr="00FC009D">
        <w:trPr>
          <w:trHeight w:val="955"/>
        </w:trPr>
        <w:tc>
          <w:tcPr>
            <w:tcW w:w="781" w:type="dxa"/>
          </w:tcPr>
          <w:p w:rsidR="00D86571" w:rsidRPr="00FC009D" w:rsidRDefault="00D86571" w:rsidP="00015C18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86571" w:rsidRPr="00FC009D" w:rsidRDefault="00D86571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D86571" w:rsidRDefault="00D86571" w:rsidP="00015C18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D86571" w:rsidRDefault="00D86571" w:rsidP="00015C18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D86571" w:rsidRDefault="00D86571" w:rsidP="00015C18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D86571" w:rsidRDefault="00D8657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D86571" w:rsidRPr="00AD35B1" w:rsidRDefault="00D86571" w:rsidP="002B2CF1">
            <w:pPr>
              <w:pStyle w:val="Times12"/>
              <w:numPr>
                <w:ilvl w:val="0"/>
                <w:numId w:val="51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D86571" w:rsidRPr="00A16F29" w:rsidRDefault="00D8657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D86571" w:rsidRDefault="00D86571" w:rsidP="00015C18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</w:t>
            </w:r>
            <w:r w:rsidRPr="004572B0">
              <w:t>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D86571" w:rsidRDefault="00D86571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D86571" w:rsidRPr="00A16F29" w:rsidRDefault="00D86571" w:rsidP="00015C18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D86571" w:rsidRPr="00FC009D">
        <w:trPr>
          <w:trHeight w:val="246"/>
        </w:trPr>
        <w:tc>
          <w:tcPr>
            <w:tcW w:w="781" w:type="dxa"/>
          </w:tcPr>
          <w:p w:rsidR="00D86571" w:rsidRPr="00FC009D" w:rsidRDefault="00D86571" w:rsidP="00015C18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86571" w:rsidRPr="00FC009D" w:rsidRDefault="00D86571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D86571" w:rsidRDefault="00D86571" w:rsidP="00015C18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D86571" w:rsidRPr="00AD35B1" w:rsidRDefault="00D86571" w:rsidP="002B2CF1">
            <w:pPr>
              <w:pStyle w:val="Times12"/>
              <w:numPr>
                <w:ilvl w:val="0"/>
                <w:numId w:val="51"/>
              </w:numPr>
              <w:tabs>
                <w:tab w:val="left" w:pos="1020"/>
              </w:tabs>
            </w:pPr>
            <w:r w:rsidRPr="00AD35B1">
              <w:t xml:space="preserve">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D86571" w:rsidRDefault="00D86571" w:rsidP="00015C18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D86571" w:rsidRDefault="00D86571" w:rsidP="00015C18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D86571" w:rsidRDefault="00D86571" w:rsidP="00015C18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D86571" w:rsidRPr="00FC009D" w:rsidRDefault="00D86571" w:rsidP="002B2CF1">
            <w:pPr>
              <w:pStyle w:val="Times12"/>
              <w:numPr>
                <w:ilvl w:val="0"/>
                <w:numId w:val="51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D86571" w:rsidRPr="00FC009D">
        <w:trPr>
          <w:trHeight w:val="473"/>
        </w:trPr>
        <w:tc>
          <w:tcPr>
            <w:tcW w:w="781" w:type="dxa"/>
          </w:tcPr>
          <w:p w:rsidR="00D86571" w:rsidRPr="00FC009D" w:rsidRDefault="00D86571" w:rsidP="00015C18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D86571" w:rsidRPr="00FC009D" w:rsidRDefault="00D86571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D86571" w:rsidRDefault="00D86571" w:rsidP="00015C1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D86571" w:rsidRPr="00805445" w:rsidRDefault="00D86571" w:rsidP="00015C1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D86571" w:rsidRPr="00EC3767" w:rsidRDefault="00D86571" w:rsidP="00015C1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D86571" w:rsidRPr="00345E3A" w:rsidRDefault="00D86571" w:rsidP="00015C18">
            <w:pPr>
              <w:pStyle w:val="ListParagraph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D86571" w:rsidRPr="00A3133D" w:rsidRDefault="00D86571" w:rsidP="00015C18">
            <w:pPr>
              <w:pStyle w:val="ListParagraph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D86571" w:rsidRPr="00A3133D" w:rsidRDefault="00D86571" w:rsidP="00015C18">
            <w:pPr>
              <w:pStyle w:val="ListParagraph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D86571" w:rsidRPr="00A3133D" w:rsidRDefault="00D86571" w:rsidP="00015C18">
            <w:pPr>
              <w:pStyle w:val="ListParagraph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86571" w:rsidRPr="00A3133D" w:rsidRDefault="00D86571" w:rsidP="00015C18">
            <w:pPr>
              <w:pStyle w:val="ListParagraph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D86571" w:rsidRPr="00A3133D" w:rsidRDefault="00D86571" w:rsidP="00015C18">
            <w:pPr>
              <w:pStyle w:val="ListParagraph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D86571" w:rsidRPr="00A3133D" w:rsidRDefault="00D86571" w:rsidP="00015C18">
            <w:pPr>
              <w:pStyle w:val="ListParagraph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D86571" w:rsidRPr="00A3133D" w:rsidRDefault="00D86571" w:rsidP="00015C18">
            <w:pPr>
              <w:pStyle w:val="ListParagraph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D86571" w:rsidRPr="005A4FD0" w:rsidRDefault="00D86571" w:rsidP="00015C1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D86571" w:rsidRPr="00EC3767" w:rsidRDefault="00D86571" w:rsidP="00015C1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D86571" w:rsidRPr="00E77DD2" w:rsidRDefault="00D86571" w:rsidP="00015C18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86571" w:rsidRPr="002C4A4B" w:rsidRDefault="00D86571" w:rsidP="00015C18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D86571" w:rsidRPr="00E77DD2" w:rsidRDefault="00D86571" w:rsidP="00015C18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D86571" w:rsidRPr="00E77DD2" w:rsidRDefault="00D86571" w:rsidP="00015C18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D86571" w:rsidRPr="00E77DD2" w:rsidRDefault="00D86571" w:rsidP="00015C18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86571" w:rsidRPr="00E77DD2" w:rsidRDefault="00D86571" w:rsidP="00015C18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86571" w:rsidRPr="00E77DD2" w:rsidRDefault="00D86571" w:rsidP="00015C18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D86571" w:rsidRPr="00EC3767" w:rsidRDefault="00D86571" w:rsidP="00015C1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D86571" w:rsidRPr="00EC3767" w:rsidRDefault="00D86571" w:rsidP="00015C1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D86571" w:rsidRPr="00787BF1" w:rsidRDefault="00D86571" w:rsidP="00015C18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D86571" w:rsidRPr="00FC009D" w:rsidRDefault="00D86571" w:rsidP="00015C18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D86571" w:rsidRPr="00FC009D">
        <w:trPr>
          <w:trHeight w:val="388"/>
        </w:trPr>
        <w:tc>
          <w:tcPr>
            <w:tcW w:w="781" w:type="dxa"/>
          </w:tcPr>
          <w:p w:rsidR="00D86571" w:rsidRDefault="00D86571" w:rsidP="00015C18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D86571" w:rsidRPr="00FC009D" w:rsidRDefault="00D86571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D86571" w:rsidRPr="000035D6" w:rsidRDefault="00D86571" w:rsidP="00015C18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D86571" w:rsidRPr="007F4E78" w:rsidRDefault="00D86571" w:rsidP="00015C18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D86571" w:rsidRPr="00F322E9" w:rsidRDefault="00D86571" w:rsidP="00015C18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D86571" w:rsidRDefault="00D86571" w:rsidP="00015C18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D86571" w:rsidRDefault="00D86571" w:rsidP="00015C18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D86571" w:rsidRDefault="00D86571" w:rsidP="00015C18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D86571" w:rsidRPr="00641F6C" w:rsidRDefault="00D86571" w:rsidP="00015C18">
            <w:pPr>
              <w:pStyle w:val="Times12"/>
              <w:numPr>
                <w:ilvl w:val="0"/>
                <w:numId w:val="25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D86571" w:rsidRPr="00C74B4E" w:rsidRDefault="00D86571" w:rsidP="00015C18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D86571" w:rsidRPr="00C74B4E" w:rsidRDefault="00D86571" w:rsidP="00015C18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D86571" w:rsidRPr="005671FF" w:rsidRDefault="00D86571" w:rsidP="00015C18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D86571" w:rsidRPr="005671FF" w:rsidRDefault="00D86571" w:rsidP="00015C18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D86571" w:rsidRPr="005671FF" w:rsidRDefault="00D86571" w:rsidP="00015C18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D86571" w:rsidRDefault="00D86571" w:rsidP="00015C18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D86571" w:rsidRPr="005671FF" w:rsidRDefault="00D86571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D86571" w:rsidRDefault="00D86571" w:rsidP="00015C18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D86571" w:rsidRPr="00AB5B20" w:rsidRDefault="00D86571" w:rsidP="00015C18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D86571" w:rsidRDefault="00D86571" w:rsidP="00015C18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D86571" w:rsidRDefault="00D86571" w:rsidP="00015C18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D86571" w:rsidRDefault="00D86571" w:rsidP="00015C18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D86571" w:rsidRDefault="00D86571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D86571" w:rsidRDefault="00D86571" w:rsidP="00015C18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D86571" w:rsidRPr="00FC009D" w:rsidRDefault="00D86571" w:rsidP="00015C18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D86571" w:rsidRPr="00FC009D" w:rsidRDefault="00D86571" w:rsidP="00015C18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D86571" w:rsidRPr="00FC009D">
        <w:trPr>
          <w:trHeight w:val="388"/>
        </w:trPr>
        <w:tc>
          <w:tcPr>
            <w:tcW w:w="781" w:type="dxa"/>
          </w:tcPr>
          <w:p w:rsidR="00D86571" w:rsidRDefault="00D86571" w:rsidP="00015C18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86571" w:rsidRPr="007A1F5D" w:rsidRDefault="00D86571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D86571" w:rsidRPr="00412D5D" w:rsidRDefault="00D86571" w:rsidP="00015C18">
            <w:pPr>
              <w:pStyle w:val="ListParagraph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D86571" w:rsidRPr="003012C7" w:rsidRDefault="00D86571" w:rsidP="00015C18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D86571" w:rsidRPr="003012C7" w:rsidRDefault="00D86571" w:rsidP="00015C18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D86571" w:rsidRPr="002562F4" w:rsidRDefault="00D86571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D86571" w:rsidRPr="00FC009D">
        <w:trPr>
          <w:trHeight w:val="388"/>
        </w:trPr>
        <w:tc>
          <w:tcPr>
            <w:tcW w:w="781" w:type="dxa"/>
          </w:tcPr>
          <w:p w:rsidR="00D86571" w:rsidRDefault="00D86571" w:rsidP="00015C18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86571" w:rsidRPr="00FC009D" w:rsidRDefault="00D86571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D86571" w:rsidRPr="00412D5D" w:rsidRDefault="00D86571" w:rsidP="00015C18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D86571" w:rsidRPr="003012C7" w:rsidRDefault="00D86571" w:rsidP="00015C18">
            <w:pPr>
              <w:pStyle w:val="ListParagraph"/>
              <w:widowControl w:val="0"/>
              <w:numPr>
                <w:ilvl w:val="0"/>
                <w:numId w:val="45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D86571" w:rsidRPr="003012C7" w:rsidRDefault="00D86571" w:rsidP="00015C18">
            <w:pPr>
              <w:pStyle w:val="ListParagraph"/>
              <w:widowControl w:val="0"/>
              <w:numPr>
                <w:ilvl w:val="0"/>
                <w:numId w:val="45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D86571" w:rsidRPr="003012C7" w:rsidRDefault="00D86571" w:rsidP="00015C18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D86571" w:rsidRPr="003012C7" w:rsidRDefault="00D86571" w:rsidP="00015C18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D86571" w:rsidRPr="003012C7" w:rsidRDefault="00D86571" w:rsidP="00015C18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D86571" w:rsidRPr="00656215" w:rsidRDefault="00D86571" w:rsidP="00015C18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D86571" w:rsidRPr="003012C7" w:rsidRDefault="00D86571" w:rsidP="00015C18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D86571" w:rsidRPr="003012C7" w:rsidRDefault="00D86571" w:rsidP="00015C18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D86571" w:rsidRPr="003012C7" w:rsidRDefault="00D86571" w:rsidP="00015C18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D86571" w:rsidRPr="003012C7" w:rsidRDefault="00D86571" w:rsidP="00015C18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D86571" w:rsidRPr="003012C7" w:rsidRDefault="00D86571" w:rsidP="00015C18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D86571" w:rsidRPr="003012C7" w:rsidRDefault="00D86571" w:rsidP="00015C18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D86571" w:rsidRPr="003012C7" w:rsidRDefault="00D86571" w:rsidP="00015C18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D86571" w:rsidRPr="003012C7" w:rsidRDefault="00D86571" w:rsidP="00015C18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D86571" w:rsidRPr="003012C7" w:rsidRDefault="00D86571" w:rsidP="00015C18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D86571" w:rsidRPr="002562F4" w:rsidRDefault="00D86571" w:rsidP="00015C18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D86571" w:rsidRPr="00656215" w:rsidRDefault="00D86571" w:rsidP="00015C18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D86571" w:rsidRPr="003012C7" w:rsidRDefault="00D86571" w:rsidP="00015C18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D86571" w:rsidRPr="003012C7" w:rsidRDefault="00D86571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D86571" w:rsidRPr="003012C7" w:rsidRDefault="00D86571" w:rsidP="00015C18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D86571" w:rsidRPr="003012C7" w:rsidRDefault="00D86571" w:rsidP="00015C18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D86571" w:rsidRPr="00656215" w:rsidRDefault="00D86571" w:rsidP="00015C18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D86571" w:rsidRPr="00656215" w:rsidRDefault="00D86571" w:rsidP="00015C18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D86571" w:rsidRPr="003012C7" w:rsidRDefault="00D86571" w:rsidP="00015C18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D86571" w:rsidRPr="003012C7" w:rsidRDefault="00D86571" w:rsidP="00015C18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D86571" w:rsidRPr="003012C7" w:rsidRDefault="00D86571" w:rsidP="00015C18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D86571" w:rsidRPr="00CC3AA2" w:rsidRDefault="00D86571" w:rsidP="00015C18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D86571" w:rsidRPr="003012C7" w:rsidRDefault="00D86571" w:rsidP="00015C18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015C18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D86571" w:rsidRPr="003012C7" w:rsidRDefault="00D86571" w:rsidP="00015C18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015C18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015C18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D86571" w:rsidRPr="003012C7" w:rsidRDefault="00D86571" w:rsidP="00015C18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D86571" w:rsidRPr="003012C7" w:rsidRDefault="00D86571" w:rsidP="00015C18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015C18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D86571" w:rsidRPr="003012C7" w:rsidRDefault="00D86571" w:rsidP="00015C18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D86571" w:rsidRPr="00412D5D" w:rsidRDefault="00D86571" w:rsidP="00015C18">
            <w:pPr>
              <w:pStyle w:val="ListParagraph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D86571" w:rsidRPr="00FC009D">
        <w:trPr>
          <w:trHeight w:val="388"/>
        </w:trPr>
        <w:tc>
          <w:tcPr>
            <w:tcW w:w="781" w:type="dxa"/>
          </w:tcPr>
          <w:p w:rsidR="00D86571" w:rsidRDefault="00D86571" w:rsidP="00015C18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86571" w:rsidRPr="00FC009D" w:rsidRDefault="00D86571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D86571" w:rsidRDefault="00D86571" w:rsidP="00015C18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D86571" w:rsidRPr="00DA3FA6" w:rsidRDefault="00D86571" w:rsidP="00015C18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D86571" w:rsidRPr="00DA3FA6" w:rsidRDefault="00D86571" w:rsidP="00015C18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D86571" w:rsidRPr="00DA3FA6" w:rsidRDefault="00D86571" w:rsidP="00015C18">
            <w:pPr>
              <w:pStyle w:val="Times12"/>
              <w:numPr>
                <w:ilvl w:val="0"/>
                <w:numId w:val="33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D86571" w:rsidRPr="00DA3FA6" w:rsidRDefault="00D86571" w:rsidP="00015C18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D86571" w:rsidRPr="00DA3FA6" w:rsidRDefault="00D86571" w:rsidP="00015C18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D86571" w:rsidRPr="00DA3FA6" w:rsidRDefault="00D86571" w:rsidP="00015C18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D86571" w:rsidRPr="00DA3FA6" w:rsidRDefault="00D86571" w:rsidP="00015C18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D86571" w:rsidRPr="00DA3FA6" w:rsidRDefault="00D86571" w:rsidP="00015C18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D86571" w:rsidRPr="00DA3FA6" w:rsidRDefault="00D86571" w:rsidP="00015C18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D86571" w:rsidRPr="00DA3FA6" w:rsidRDefault="00D86571" w:rsidP="00015C18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D86571" w:rsidRPr="00DA3FA6" w:rsidRDefault="00D86571" w:rsidP="00015C18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D86571" w:rsidRPr="00DA3FA6" w:rsidRDefault="00D86571" w:rsidP="00015C18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D86571" w:rsidRPr="00DA3FA6" w:rsidRDefault="00D86571" w:rsidP="00015C18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D86571" w:rsidRPr="00DA3FA6" w:rsidRDefault="00D86571" w:rsidP="00015C18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D86571" w:rsidRPr="00DA3FA6" w:rsidRDefault="00D86571" w:rsidP="00015C18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D86571" w:rsidRPr="0084666B" w:rsidRDefault="00D86571" w:rsidP="00015C18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D86571" w:rsidRPr="00656215" w:rsidRDefault="00D86571" w:rsidP="00015C18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D86571" w:rsidRPr="00DA3FA6" w:rsidRDefault="00D86571" w:rsidP="00015C18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D86571" w:rsidRPr="00FC009D">
        <w:trPr>
          <w:trHeight w:val="388"/>
        </w:trPr>
        <w:tc>
          <w:tcPr>
            <w:tcW w:w="781" w:type="dxa"/>
          </w:tcPr>
          <w:p w:rsidR="00D86571" w:rsidRPr="00FC009D" w:rsidRDefault="00D86571" w:rsidP="00015C18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86571" w:rsidRPr="000619BA" w:rsidRDefault="00D86571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D86571" w:rsidRPr="00AA57E4" w:rsidRDefault="00D86571" w:rsidP="00015C18">
            <w:pPr>
              <w:pStyle w:val="ListParagraph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D86571" w:rsidRDefault="00D86571" w:rsidP="00015C18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D86571" w:rsidRPr="00AA57E4" w:rsidRDefault="00D86571" w:rsidP="00015C18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86571" w:rsidRPr="00AA57E4" w:rsidRDefault="00D86571" w:rsidP="00015C18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D86571" w:rsidRPr="00AA57E4" w:rsidRDefault="00D86571" w:rsidP="00015C18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D86571" w:rsidRPr="00AA57E4" w:rsidRDefault="00D86571" w:rsidP="00015C18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D86571" w:rsidRPr="00DE0B73" w:rsidRDefault="00D86571" w:rsidP="00015C18">
            <w:pPr>
              <w:pStyle w:val="ListParagraph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D86571" w:rsidRPr="00DE0B73" w:rsidRDefault="00D86571" w:rsidP="00015C18">
            <w:pPr>
              <w:pStyle w:val="ListParagraph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D86571" w:rsidRPr="000619BA" w:rsidRDefault="00D86571" w:rsidP="00015C18">
            <w:pPr>
              <w:pStyle w:val="ListParagraph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86571" w:rsidRPr="00FC009D">
        <w:trPr>
          <w:trHeight w:val="194"/>
        </w:trPr>
        <w:tc>
          <w:tcPr>
            <w:tcW w:w="781" w:type="dxa"/>
          </w:tcPr>
          <w:p w:rsidR="00D86571" w:rsidRPr="00FC009D" w:rsidRDefault="00D86571" w:rsidP="00015C18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D86571" w:rsidRPr="00FC009D" w:rsidRDefault="00D86571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D86571" w:rsidRPr="00DE0B73" w:rsidRDefault="00D86571" w:rsidP="00015C18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86571" w:rsidRPr="00DE0B73" w:rsidRDefault="00D86571" w:rsidP="00015C18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D86571" w:rsidRDefault="00D86571" w:rsidP="00015C18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D86571" w:rsidRPr="00EF37DD" w:rsidRDefault="00D86571" w:rsidP="00015C18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D86571" w:rsidRPr="00FA02D7" w:rsidRDefault="00D86571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D86571" w:rsidRPr="00AE7722" w:rsidRDefault="00D86571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D86571" w:rsidRPr="00AE7722" w:rsidRDefault="00D86571" w:rsidP="00015C18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D86571" w:rsidRPr="00676509" w:rsidRDefault="00D86571" w:rsidP="00015C18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D86571" w:rsidRPr="00676509" w:rsidRDefault="00D86571" w:rsidP="00015C18">
            <w:pPr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86571" w:rsidRPr="00676509" w:rsidRDefault="00D86571" w:rsidP="00015C18">
            <w:pPr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86571" w:rsidRPr="00FC009D" w:rsidRDefault="00D86571" w:rsidP="00015C18">
            <w:pPr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D86571" w:rsidRPr="00FC009D">
        <w:trPr>
          <w:trHeight w:val="194"/>
        </w:trPr>
        <w:tc>
          <w:tcPr>
            <w:tcW w:w="781" w:type="dxa"/>
          </w:tcPr>
          <w:p w:rsidR="00D86571" w:rsidRPr="00FC009D" w:rsidRDefault="00D86571" w:rsidP="00015C18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86571" w:rsidRDefault="00D86571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86571" w:rsidRPr="00676509" w:rsidRDefault="00D86571" w:rsidP="00015C18">
            <w:pPr>
              <w:pStyle w:val="ListParagraph"/>
              <w:numPr>
                <w:ilvl w:val="0"/>
                <w:numId w:val="48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D86571" w:rsidRPr="00676509" w:rsidRDefault="00D86571" w:rsidP="00015C18">
            <w:pPr>
              <w:pStyle w:val="ListParagraph"/>
              <w:numPr>
                <w:ilvl w:val="0"/>
                <w:numId w:val="49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86571" w:rsidRPr="00676509" w:rsidRDefault="00D86571" w:rsidP="00015C18">
            <w:pPr>
              <w:pStyle w:val="ListParagraph"/>
              <w:numPr>
                <w:ilvl w:val="0"/>
                <w:numId w:val="49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D86571" w:rsidRPr="00676509" w:rsidRDefault="00D86571" w:rsidP="00015C18">
            <w:pPr>
              <w:pStyle w:val="ListParagraph"/>
              <w:numPr>
                <w:ilvl w:val="0"/>
                <w:numId w:val="49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86571" w:rsidRPr="00134C01" w:rsidRDefault="00D86571" w:rsidP="00015C18">
            <w:pPr>
              <w:pStyle w:val="ListParagraph"/>
              <w:numPr>
                <w:ilvl w:val="0"/>
                <w:numId w:val="48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86571" w:rsidRPr="00FC009D">
        <w:trPr>
          <w:trHeight w:val="194"/>
        </w:trPr>
        <w:tc>
          <w:tcPr>
            <w:tcW w:w="781" w:type="dxa"/>
          </w:tcPr>
          <w:p w:rsidR="00D86571" w:rsidRPr="00FC009D" w:rsidRDefault="00D86571" w:rsidP="00015C18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D86571" w:rsidRPr="00FC009D" w:rsidRDefault="00D86571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D86571" w:rsidRPr="00DE0B73" w:rsidRDefault="00D86571" w:rsidP="00015C18">
            <w:pPr>
              <w:pStyle w:val="ListParagraph"/>
              <w:numPr>
                <w:ilvl w:val="0"/>
                <w:numId w:val="38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D86571" w:rsidRPr="00DE0B73" w:rsidRDefault="00D86571" w:rsidP="00015C18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D86571" w:rsidRPr="00DE0B73" w:rsidRDefault="00D86571" w:rsidP="00015C18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D86571" w:rsidRPr="00DE0B73" w:rsidRDefault="00D86571" w:rsidP="00015C18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D86571" w:rsidRPr="00DE0B73" w:rsidRDefault="00D86571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D86571" w:rsidRPr="00DE0B73" w:rsidRDefault="00D86571" w:rsidP="00015C18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D86571" w:rsidRPr="00DE0B73" w:rsidRDefault="00D86571" w:rsidP="00015C18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D86571" w:rsidRPr="00DE0B73" w:rsidRDefault="00D86571" w:rsidP="00015C18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D86571" w:rsidRPr="00DE0B73" w:rsidRDefault="00D86571" w:rsidP="00015C18">
            <w:pPr>
              <w:pStyle w:val="ListParagraph"/>
              <w:numPr>
                <w:ilvl w:val="0"/>
                <w:numId w:val="38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015C18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86571" w:rsidRPr="00DE0B73" w:rsidRDefault="00D86571" w:rsidP="00015C18">
            <w:pPr>
              <w:pStyle w:val="ListParagraph"/>
              <w:numPr>
                <w:ilvl w:val="0"/>
                <w:numId w:val="38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D86571" w:rsidRPr="00134C01" w:rsidRDefault="00D86571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D86571" w:rsidRPr="00DE0B73" w:rsidRDefault="00D86571" w:rsidP="00015C18">
            <w:pPr>
              <w:pStyle w:val="ListParagraph"/>
              <w:numPr>
                <w:ilvl w:val="0"/>
                <w:numId w:val="38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D86571" w:rsidRPr="00FC009D">
        <w:trPr>
          <w:trHeight w:val="194"/>
        </w:trPr>
        <w:tc>
          <w:tcPr>
            <w:tcW w:w="781" w:type="dxa"/>
          </w:tcPr>
          <w:p w:rsidR="00D86571" w:rsidRPr="00FC009D" w:rsidRDefault="00D86571" w:rsidP="00015C18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D86571" w:rsidRPr="00EC3767" w:rsidRDefault="00D86571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D86571" w:rsidRPr="00E66CD7" w:rsidRDefault="00D86571" w:rsidP="00015C18">
            <w:pPr>
              <w:pStyle w:val="NormalWeb"/>
              <w:numPr>
                <w:ilvl w:val="0"/>
                <w:numId w:val="41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E66CD7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D86571" w:rsidRDefault="00D86571" w:rsidP="00015C18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D86571" w:rsidRDefault="00D86571" w:rsidP="00015C18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D86571" w:rsidRDefault="00D86571" w:rsidP="00015C18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D86571" w:rsidRDefault="00D86571" w:rsidP="00015C18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D86571" w:rsidRDefault="00D86571" w:rsidP="00015C18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D86571" w:rsidRPr="00E66CD7" w:rsidRDefault="00D86571" w:rsidP="00015C18">
            <w:pPr>
              <w:pStyle w:val="NormalWeb"/>
              <w:numPr>
                <w:ilvl w:val="0"/>
                <w:numId w:val="41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E66CD7">
              <w:t>В случае уклонения лица, с которым заключается договор, от подписания договора, заказчик:</w:t>
            </w:r>
          </w:p>
          <w:p w:rsidR="00D86571" w:rsidRDefault="00D86571" w:rsidP="00015C18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D86571" w:rsidRDefault="00D86571" w:rsidP="00015C18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D86571" w:rsidRPr="00E66CD7" w:rsidRDefault="00D86571" w:rsidP="00015C18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r w:rsidRPr="00E66CD7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D86571" w:rsidRPr="00E66CD7" w:rsidRDefault="00D86571" w:rsidP="00015C18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r w:rsidRPr="00E66CD7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D86571" w:rsidRPr="00E66CD7" w:rsidRDefault="00D86571" w:rsidP="00015C18">
            <w:pPr>
              <w:pStyle w:val="NormalWeb"/>
              <w:numPr>
                <w:ilvl w:val="0"/>
                <w:numId w:val="41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E66CD7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D86571" w:rsidRDefault="00D86571" w:rsidP="00015C18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D86571" w:rsidRPr="00E66CD7" w:rsidRDefault="00D86571" w:rsidP="00015C18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66CD7">
              <w:t>будучи признанным победителем закупки, уклонился от заключения договора;</w:t>
            </w:r>
          </w:p>
          <w:p w:rsidR="00D86571" w:rsidRPr="00E66CD7" w:rsidRDefault="00D86571" w:rsidP="00015C18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66CD7">
              <w:t>будучи единственным участником, с которым заключается договор, уклонился от заключения договора;</w:t>
            </w:r>
          </w:p>
          <w:p w:rsidR="00D86571" w:rsidRPr="00E66CD7" w:rsidRDefault="00D86571" w:rsidP="00015C18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66CD7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D86571" w:rsidRDefault="00D86571" w:rsidP="00015C18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D86571" w:rsidRPr="00E66CD7" w:rsidRDefault="00D86571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E66CD7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D86571" w:rsidRPr="00E66CD7" w:rsidRDefault="00D86571" w:rsidP="00015C18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66CD7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D86571" w:rsidRPr="00E66CD7" w:rsidRDefault="00D86571" w:rsidP="00015C18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66CD7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D86571" w:rsidRPr="00E66CD7" w:rsidRDefault="00D86571" w:rsidP="00015C18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66CD7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D86571" w:rsidRPr="00FC009D">
        <w:trPr>
          <w:trHeight w:val="194"/>
        </w:trPr>
        <w:tc>
          <w:tcPr>
            <w:tcW w:w="781" w:type="dxa"/>
          </w:tcPr>
          <w:p w:rsidR="00D86571" w:rsidRPr="00FC009D" w:rsidRDefault="00D86571" w:rsidP="00015C18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D86571" w:rsidRPr="00FC009D" w:rsidRDefault="00D86571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D86571" w:rsidRPr="00E66CD7" w:rsidRDefault="00D86571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66CD7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D86571" w:rsidRPr="00A93455" w:rsidRDefault="00D86571" w:rsidP="00823F18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A9345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A9345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D86571" w:rsidRPr="00E66CD7" w:rsidRDefault="00D86571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66CD7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D86571" w:rsidRPr="00E66CD7" w:rsidRDefault="00D8657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66CD7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D86571" w:rsidRPr="00E66CD7" w:rsidRDefault="00D8657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66CD7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D86571" w:rsidRPr="00E66CD7" w:rsidRDefault="00D8657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66CD7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D86571" w:rsidRPr="00E66CD7" w:rsidRDefault="00D8657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66CD7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D86571" w:rsidRPr="00E66CD7" w:rsidRDefault="00D8657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66CD7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D86571" w:rsidRPr="00FC009D">
        <w:trPr>
          <w:trHeight w:val="194"/>
        </w:trPr>
        <w:tc>
          <w:tcPr>
            <w:tcW w:w="781" w:type="dxa"/>
          </w:tcPr>
          <w:p w:rsidR="00D86571" w:rsidRPr="00FC009D" w:rsidRDefault="00D86571" w:rsidP="00015C18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D86571" w:rsidRPr="00FC009D" w:rsidRDefault="00D86571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D86571" w:rsidRPr="00E66CD7" w:rsidRDefault="00D8657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66CD7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D86571" w:rsidRPr="00E66CD7" w:rsidRDefault="00D86571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66CD7">
              <w:t>1.</w:t>
            </w:r>
            <w:r w:rsidRPr="00E66CD7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D86571" w:rsidRPr="00E66CD7" w:rsidRDefault="00D86571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E66CD7">
              <w:t>2.</w:t>
            </w:r>
            <w:r w:rsidRPr="00E66CD7">
              <w:tab/>
              <w:t>Адрес электронной почты: 0707@rosatom.ru;</w:t>
            </w:r>
          </w:p>
          <w:p w:rsidR="00D86571" w:rsidRPr="00E66CD7" w:rsidRDefault="00D86571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66CD7">
              <w:t>3.</w:t>
            </w:r>
            <w:r w:rsidRPr="00E66CD7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D86571" w:rsidRDefault="00D86571" w:rsidP="005D6E3F">
      <w:pPr>
        <w:ind w:firstLine="709"/>
        <w:jc w:val="both"/>
        <w:rPr>
          <w:b/>
          <w:bCs/>
          <w:i/>
          <w:iCs/>
        </w:rPr>
      </w:pPr>
    </w:p>
    <w:p w:rsidR="00D86571" w:rsidRPr="00823F18" w:rsidRDefault="00D86571" w:rsidP="00823F18"/>
    <w:p w:rsidR="00D86571" w:rsidRDefault="00D86571" w:rsidP="00823F18"/>
    <w:p w:rsidR="00D86571" w:rsidRPr="00281AA2" w:rsidRDefault="00D86571" w:rsidP="00823F18">
      <w:pPr>
        <w:jc w:val="both"/>
      </w:pPr>
      <w:r w:rsidRPr="00281AA2">
        <w:t xml:space="preserve">Исполнитель _______________________ </w:t>
      </w:r>
      <w:r>
        <w:t>А.С. Мироненко</w:t>
      </w:r>
    </w:p>
    <w:p w:rsidR="00D86571" w:rsidRPr="00823F18" w:rsidRDefault="00D86571" w:rsidP="00823F18"/>
    <w:sectPr w:rsidR="00D86571" w:rsidRPr="00823F18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571" w:rsidRDefault="00D86571">
      <w:r>
        <w:separator/>
      </w:r>
    </w:p>
  </w:endnote>
  <w:endnote w:type="continuationSeparator" w:id="0">
    <w:p w:rsidR="00D86571" w:rsidRDefault="00D86571">
      <w:r>
        <w:continuationSeparator/>
      </w:r>
    </w:p>
  </w:endnote>
  <w:endnote w:type="continuationNotice" w:id="1">
    <w:p w:rsidR="00D86571" w:rsidRDefault="00D8657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571" w:rsidRPr="00FE6219" w:rsidRDefault="00D86571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571" w:rsidRDefault="00D86571">
      <w:r>
        <w:separator/>
      </w:r>
    </w:p>
  </w:footnote>
  <w:footnote w:type="continuationSeparator" w:id="0">
    <w:p w:rsidR="00D86571" w:rsidRDefault="00D86571">
      <w:r>
        <w:continuationSeparator/>
      </w:r>
    </w:p>
  </w:footnote>
  <w:footnote w:type="continuationNotice" w:id="1">
    <w:p w:rsidR="00D86571" w:rsidRDefault="00D8657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571" w:rsidRPr="00F429FC" w:rsidRDefault="00D86571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068A2B3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3984D94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3618881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57C4535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0"/>
  </w:num>
  <w:num w:numId="6">
    <w:abstractNumId w:val="43"/>
  </w:num>
  <w:num w:numId="7">
    <w:abstractNumId w:val="39"/>
  </w:num>
  <w:num w:numId="8">
    <w:abstractNumId w:val="33"/>
  </w:num>
  <w:num w:numId="9">
    <w:abstractNumId w:val="31"/>
  </w:num>
  <w:num w:numId="10">
    <w:abstractNumId w:val="21"/>
  </w:num>
  <w:num w:numId="11">
    <w:abstractNumId w:val="24"/>
  </w:num>
  <w:num w:numId="12">
    <w:abstractNumId w:val="49"/>
  </w:num>
  <w:num w:numId="13">
    <w:abstractNumId w:val="41"/>
  </w:num>
  <w:num w:numId="14">
    <w:abstractNumId w:val="23"/>
  </w:num>
  <w:num w:numId="15">
    <w:abstractNumId w:val="17"/>
  </w:num>
  <w:num w:numId="16">
    <w:abstractNumId w:val="14"/>
  </w:num>
  <w:num w:numId="17">
    <w:abstractNumId w:val="46"/>
  </w:num>
  <w:num w:numId="18">
    <w:abstractNumId w:val="8"/>
  </w:num>
  <w:num w:numId="19">
    <w:abstractNumId w:val="13"/>
  </w:num>
  <w:num w:numId="20">
    <w:abstractNumId w:val="35"/>
  </w:num>
  <w:num w:numId="21">
    <w:abstractNumId w:val="37"/>
  </w:num>
  <w:num w:numId="22">
    <w:abstractNumId w:val="48"/>
  </w:num>
  <w:num w:numId="23">
    <w:abstractNumId w:val="54"/>
  </w:num>
  <w:num w:numId="24">
    <w:abstractNumId w:val="52"/>
  </w:num>
  <w:num w:numId="25">
    <w:abstractNumId w:val="11"/>
  </w:num>
  <w:num w:numId="26">
    <w:abstractNumId w:val="29"/>
  </w:num>
  <w:num w:numId="27">
    <w:abstractNumId w:val="36"/>
  </w:num>
  <w:num w:numId="28">
    <w:abstractNumId w:val="40"/>
  </w:num>
  <w:num w:numId="29">
    <w:abstractNumId w:val="22"/>
  </w:num>
  <w:num w:numId="30">
    <w:abstractNumId w:val="32"/>
  </w:num>
  <w:num w:numId="31">
    <w:abstractNumId w:val="9"/>
  </w:num>
  <w:num w:numId="32">
    <w:abstractNumId w:val="30"/>
  </w:num>
  <w:num w:numId="33">
    <w:abstractNumId w:val="53"/>
  </w:num>
  <w:num w:numId="34">
    <w:abstractNumId w:val="7"/>
  </w:num>
  <w:num w:numId="35">
    <w:abstractNumId w:val="47"/>
  </w:num>
  <w:num w:numId="36">
    <w:abstractNumId w:val="5"/>
  </w:num>
  <w:num w:numId="37">
    <w:abstractNumId w:val="18"/>
  </w:num>
  <w:num w:numId="38">
    <w:abstractNumId w:val="42"/>
  </w:num>
  <w:num w:numId="39">
    <w:abstractNumId w:val="28"/>
  </w:num>
  <w:num w:numId="40">
    <w:abstractNumId w:val="45"/>
  </w:num>
  <w:num w:numId="41">
    <w:abstractNumId w:val="19"/>
  </w:num>
  <w:num w:numId="42">
    <w:abstractNumId w:val="16"/>
  </w:num>
  <w:num w:numId="43">
    <w:abstractNumId w:val="34"/>
  </w:num>
  <w:num w:numId="44">
    <w:abstractNumId w:val="27"/>
  </w:num>
  <w:num w:numId="45">
    <w:abstractNumId w:val="51"/>
  </w:num>
  <w:num w:numId="46">
    <w:abstractNumId w:val="6"/>
  </w:num>
  <w:num w:numId="47">
    <w:abstractNumId w:val="15"/>
  </w:num>
  <w:num w:numId="48">
    <w:abstractNumId w:val="25"/>
  </w:num>
  <w:num w:numId="49">
    <w:abstractNumId w:val="38"/>
  </w:num>
  <w:num w:numId="50">
    <w:abstractNumId w:val="44"/>
  </w:num>
  <w:num w:numId="51">
    <w:abstractNumId w:val="4"/>
  </w:num>
  <w:num w:numId="52">
    <w:abstractNumId w:val="26"/>
  </w:num>
  <w:num w:numId="53">
    <w:abstractNumId w:val="10"/>
  </w:num>
  <w:num w:numId="54">
    <w:abstractNumId w:val="12"/>
  </w:num>
  <w:num w:numId="55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06FF2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5C18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37B3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5834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13A"/>
    <w:rsid w:val="000846E4"/>
    <w:rsid w:val="000847BD"/>
    <w:rsid w:val="00086632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E10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071"/>
    <w:rsid w:val="002A6FB1"/>
    <w:rsid w:val="002A7AD1"/>
    <w:rsid w:val="002B0A65"/>
    <w:rsid w:val="002B16BF"/>
    <w:rsid w:val="002B2A48"/>
    <w:rsid w:val="002B2CF1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48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5ECC"/>
    <w:rsid w:val="00386828"/>
    <w:rsid w:val="00386994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1E83"/>
    <w:rsid w:val="005B3145"/>
    <w:rsid w:val="005B4598"/>
    <w:rsid w:val="005B4813"/>
    <w:rsid w:val="005B53F9"/>
    <w:rsid w:val="005B6743"/>
    <w:rsid w:val="005B7B08"/>
    <w:rsid w:val="005B7DB1"/>
    <w:rsid w:val="005C062A"/>
    <w:rsid w:val="005C0EF3"/>
    <w:rsid w:val="005C0EFF"/>
    <w:rsid w:val="005C1056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A77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7F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4ED3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35E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0FCD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773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C6A"/>
    <w:rsid w:val="0095435E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7AC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A4C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348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3E92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528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78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58DD"/>
    <w:rsid w:val="00CD59DA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19D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86571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2072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6CD7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718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ED2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4ED9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8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9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5B1E83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364848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364848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64848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648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364848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64848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364848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5B1E83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64848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64848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64848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4848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64848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8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64848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64848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64848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364848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5B1E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64848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5B1E83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5B1E83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5B1E83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5B1E83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5B1E83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5B1E83"/>
    <w:pPr>
      <w:tabs>
        <w:tab w:val="num" w:pos="926"/>
      </w:tabs>
      <w:ind w:left="926" w:hanging="360"/>
    </w:pPr>
  </w:style>
  <w:style w:type="paragraph" w:styleId="ListNumber3">
    <w:name w:val="List Number 3"/>
    <w:basedOn w:val="Normal"/>
    <w:uiPriority w:val="99"/>
    <w:rsid w:val="005B1E83"/>
    <w:pPr>
      <w:tabs>
        <w:tab w:val="num" w:pos="926"/>
      </w:tabs>
      <w:ind w:left="926" w:hanging="360"/>
    </w:pPr>
  </w:style>
  <w:style w:type="paragraph" w:styleId="ListContinue">
    <w:name w:val="List Continue"/>
    <w:basedOn w:val="Normal"/>
    <w:uiPriority w:val="99"/>
    <w:rsid w:val="005B1E83"/>
    <w:pPr>
      <w:spacing w:after="120"/>
      <w:ind w:left="283"/>
    </w:pPr>
  </w:style>
  <w:style w:type="paragraph" w:styleId="ListNumber">
    <w:name w:val="List Number"/>
    <w:basedOn w:val="Normal"/>
    <w:uiPriority w:val="99"/>
    <w:rsid w:val="005B1E83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5B1E83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5B1E83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5B1E83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5B1E83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5B1E83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5B1E83"/>
    <w:pPr>
      <w:numPr>
        <w:numId w:val="10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5B1E83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5B1E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5B1E8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5B1E83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5B1E83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5B1E83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5B1E83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5B1E83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5B1E8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5B1E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5B1E83"/>
  </w:style>
  <w:style w:type="character" w:customStyle="1" w:styleId="afa">
    <w:name w:val="Подпункт Знак"/>
    <w:uiPriority w:val="99"/>
    <w:rsid w:val="005B1E83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5B1E83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5B1E83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5B1E83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5B1E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5B1E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5B1E8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5B1E83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5B1E83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5B1E83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7C3F28"/>
    <w:pPr>
      <w:numPr>
        <w:numId w:val="14"/>
      </w:numPr>
    </w:pPr>
  </w:style>
  <w:style w:type="numbering" w:customStyle="1" w:styleId="1">
    <w:name w:val="Стиль1"/>
    <w:rsid w:val="007C3F28"/>
    <w:pPr>
      <w:numPr>
        <w:numId w:val="11"/>
      </w:numPr>
    </w:pPr>
  </w:style>
  <w:style w:type="numbering" w:customStyle="1" w:styleId="11">
    <w:name w:val="Стиль11"/>
    <w:rsid w:val="007C3F28"/>
    <w:pPr>
      <w:numPr>
        <w:numId w:val="13"/>
      </w:numPr>
    </w:pPr>
  </w:style>
  <w:style w:type="numbering" w:customStyle="1" w:styleId="2">
    <w:name w:val="Стиль2"/>
    <w:rsid w:val="007C3F28"/>
    <w:pPr>
      <w:numPr>
        <w:numId w:val="1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3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2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2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2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2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2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16</Pages>
  <Words>6179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3</cp:revision>
  <cp:lastPrinted>2015-10-08T06:16:00Z</cp:lastPrinted>
  <dcterms:created xsi:type="dcterms:W3CDTF">2015-07-27T10:12:00Z</dcterms:created>
  <dcterms:modified xsi:type="dcterms:W3CDTF">2015-10-08T06:16:00Z</dcterms:modified>
</cp:coreProperties>
</file>