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97" w:rsidRPr="00331F42" w:rsidRDefault="00957397" w:rsidP="003E203F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</w:t>
      </w:r>
      <w:r w:rsidRPr="00F26FEC">
        <w:rPr>
          <w:rFonts w:ascii="Times New Roman" w:hAnsi="Times New Roman" w:cs="Times New Roman"/>
        </w:rPr>
        <w:t>О ПРОДЛЕНИИ СРОКА ПОДАЧИ ЗАЯВОК</w:t>
      </w:r>
    </w:p>
    <w:p w:rsidR="00957397" w:rsidRPr="00331F42" w:rsidRDefault="00957397" w:rsidP="003E203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№224/11.02-04/14-295</w:t>
      </w:r>
      <w:r>
        <w:rPr>
          <w:rFonts w:ascii="Times New Roman" w:hAnsi="Times New Roman" w:cs="Times New Roman"/>
          <w:lang w:val="en-US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957397" w:rsidRPr="00331F42" w:rsidRDefault="00957397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957397" w:rsidRPr="00331F42" w:rsidRDefault="00957397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57397" w:rsidRPr="00331F42" w:rsidRDefault="00957397" w:rsidP="003E203F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957397" w:rsidRPr="00331F42" w:rsidRDefault="00957397" w:rsidP="003E203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957397" w:rsidRPr="001B4F5D" w:rsidRDefault="00957397" w:rsidP="003E203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B1772A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957397" w:rsidRPr="00331F42" w:rsidRDefault="00957397" w:rsidP="003E20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957397" w:rsidRPr="00166D2A" w:rsidRDefault="00957397" w:rsidP="003E203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 xml:space="preserve">авка </w:t>
      </w:r>
      <w:r w:rsidRPr="00C4643B">
        <w:rPr>
          <w:rFonts w:ascii="Times New Roman" w:hAnsi="Times New Roman" w:cs="Times New Roman"/>
          <w:color w:val="000000"/>
        </w:rPr>
        <w:t>печени говяжьей</w:t>
      </w:r>
      <w:r w:rsidRPr="001B08B0">
        <w:rPr>
          <w:rFonts w:ascii="Times New Roman" w:hAnsi="Times New Roman" w:cs="Times New Roman"/>
          <w:color w:val="000000"/>
        </w:rPr>
        <w:t xml:space="preserve"> </w:t>
      </w:r>
      <w:r w:rsidRPr="00DC1216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957397" w:rsidRPr="00331F42" w:rsidRDefault="00957397" w:rsidP="003E203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957397" w:rsidRPr="00DE029F" w:rsidRDefault="00957397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DE029F">
        <w:rPr>
          <w:rFonts w:ascii="Times New Roman" w:hAnsi="Times New Roman" w:cs="Times New Roman"/>
        </w:rPr>
        <w:t>:</w:t>
      </w:r>
      <w:r w:rsidRPr="00DE029F">
        <w:rPr>
          <w:rFonts w:ascii="Times New Roman" w:hAnsi="Times New Roman" w:cs="Times New Roman"/>
          <w:b/>
          <w:bCs/>
        </w:rPr>
        <w:t xml:space="preserve"> </w:t>
      </w:r>
      <w:r w:rsidRPr="00DE029F">
        <w:rPr>
          <w:rFonts w:ascii="Times New Roman" w:hAnsi="Times New Roman" w:cs="Times New Roman"/>
        </w:rPr>
        <w:t xml:space="preserve">249033, </w:t>
      </w:r>
      <w:r w:rsidRPr="00B1772A">
        <w:rPr>
          <w:rFonts w:ascii="Times New Roman" w:hAnsi="Times New Roman" w:cs="Times New Roman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 w:cs="Times New Roman"/>
        </w:rPr>
        <w:t xml:space="preserve">; </w:t>
      </w:r>
      <w:r w:rsidRPr="00655180">
        <w:rPr>
          <w:rFonts w:ascii="Times New Roman" w:hAnsi="Times New Roman" w:cs="Times New Roman"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 w:cs="Times New Roman"/>
          <w:color w:val="000000"/>
        </w:rPr>
        <w:t>,</w:t>
      </w:r>
    </w:p>
    <w:p w:rsidR="00957397" w:rsidRPr="00DE029F" w:rsidRDefault="00957397" w:rsidP="003E20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 xml:space="preserve"> Сведения о порядке </w:t>
      </w:r>
      <w:bookmarkStart w:id="0" w:name="_GoBack"/>
      <w:bookmarkEnd w:id="0"/>
      <w:r w:rsidRPr="00DE029F">
        <w:rPr>
          <w:rFonts w:ascii="Times New Roman" w:hAnsi="Times New Roman" w:cs="Times New Roman"/>
          <w:b/>
          <w:bCs/>
        </w:rPr>
        <w:t>проведения</w:t>
      </w:r>
      <w:r w:rsidRPr="00DE029F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57397" w:rsidRPr="00331F42" w:rsidRDefault="00957397" w:rsidP="003E20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7397" w:rsidRPr="00331F42" w:rsidRDefault="00957397" w:rsidP="003E20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7397" w:rsidRPr="00331F42" w:rsidRDefault="00957397" w:rsidP="003E20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7397" w:rsidRDefault="00957397" w:rsidP="003E20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>:</w:t>
      </w:r>
      <w:r>
        <w:rPr>
          <w:color w:val="000000"/>
          <w:sz w:val="22"/>
          <w:szCs w:val="22"/>
        </w:rPr>
        <w:t xml:space="preserve"> </w:t>
      </w:r>
      <w:r w:rsidRPr="00C4643B"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  <w:lang w:val="en-US"/>
        </w:rPr>
        <w:t> </w:t>
      </w:r>
      <w:r>
        <w:rPr>
          <w:rFonts w:ascii="Times New Roman" w:hAnsi="Times New Roman" w:cs="Times New Roman"/>
          <w:color w:val="000000"/>
        </w:rPr>
        <w:t>345,00</w:t>
      </w:r>
      <w:r w:rsidRPr="00655180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девяносто три тысячи триста сорок пять рублей 00</w:t>
      </w:r>
      <w:r w:rsidRPr="00655180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10%.</w:t>
      </w:r>
      <w:r w:rsidRPr="00B1772A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B1772A">
        <w:rPr>
          <w:rFonts w:ascii="Times New Roman" w:hAnsi="Times New Roman" w:cs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 w:cs="Times New Roman"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 w:cs="Times New Roman"/>
          <w:color w:val="000000"/>
        </w:rPr>
        <w:t xml:space="preserve"> </w:t>
      </w:r>
      <w:r w:rsidRPr="00655180">
        <w:rPr>
          <w:rFonts w:ascii="Times New Roman" w:hAnsi="Times New Roman" w:cs="Times New Roman"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 w:cs="Times New Roman"/>
          <w:color w:val="000000"/>
        </w:rPr>
        <w:t>,,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57397" w:rsidRPr="00F464BD" w:rsidRDefault="00957397" w:rsidP="003E20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color w:val="000000"/>
        </w:rPr>
        <w:t>84 859,09</w:t>
      </w:r>
      <w:r w:rsidRPr="00655180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восемьдесят четыре тысячи восемьсот пятьдесят девять рублей 09</w:t>
      </w:r>
      <w:r w:rsidRPr="00655180">
        <w:rPr>
          <w:rFonts w:ascii="Times New Roman" w:hAnsi="Times New Roman" w:cs="Times New Roman"/>
          <w:color w:val="000000"/>
        </w:rPr>
        <w:t xml:space="preserve"> копеек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957397" w:rsidRPr="00D37E19" w:rsidRDefault="00957397" w:rsidP="003E203F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57397" w:rsidRPr="00331F42" w:rsidRDefault="00957397" w:rsidP="003E203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57397" w:rsidRDefault="00957397" w:rsidP="003E203F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957397" w:rsidRPr="005C6522" w:rsidRDefault="00957397" w:rsidP="003E203F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</w:p>
    <w:p w:rsidR="00957397" w:rsidRPr="00331F42" w:rsidRDefault="00957397" w:rsidP="005C6522">
      <w:pPr>
        <w:tabs>
          <w:tab w:val="left" w:pos="0"/>
          <w:tab w:val="left" w:pos="993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57397" w:rsidRPr="00331F42" w:rsidRDefault="00957397" w:rsidP="003E203F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06» 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B1772A">
        <w:rPr>
          <w:rFonts w:ascii="Times New Roman" w:hAnsi="Times New Roman" w:cs="Times New Roman"/>
          <w:spacing w:val="-6"/>
          <w:highlight w:val="yellow"/>
        </w:rPr>
        <w:t>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7397" w:rsidRPr="00331F42" w:rsidRDefault="00957397" w:rsidP="003E20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7397" w:rsidRPr="00A6215E" w:rsidRDefault="00957397" w:rsidP="003E203F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957397" w:rsidRDefault="00957397">
      <w:pPr>
        <w:rPr>
          <w:rFonts w:cs="Times New Roman"/>
        </w:rPr>
      </w:pPr>
    </w:p>
    <w:sectPr w:rsidR="00957397" w:rsidSect="00C13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DE5"/>
    <w:rsid w:val="00083DB6"/>
    <w:rsid w:val="00085BDF"/>
    <w:rsid w:val="00166D2A"/>
    <w:rsid w:val="001B08B0"/>
    <w:rsid w:val="001B4F5D"/>
    <w:rsid w:val="001F4D81"/>
    <w:rsid w:val="003054BD"/>
    <w:rsid w:val="003104B1"/>
    <w:rsid w:val="00331F42"/>
    <w:rsid w:val="003E203F"/>
    <w:rsid w:val="00412F41"/>
    <w:rsid w:val="00414C87"/>
    <w:rsid w:val="004A6555"/>
    <w:rsid w:val="004A7DE5"/>
    <w:rsid w:val="004C3A42"/>
    <w:rsid w:val="00536BA0"/>
    <w:rsid w:val="005A326A"/>
    <w:rsid w:val="005C6522"/>
    <w:rsid w:val="00655180"/>
    <w:rsid w:val="006F05F8"/>
    <w:rsid w:val="00893C7D"/>
    <w:rsid w:val="00957397"/>
    <w:rsid w:val="00A6215E"/>
    <w:rsid w:val="00B1772A"/>
    <w:rsid w:val="00BD3987"/>
    <w:rsid w:val="00C1328D"/>
    <w:rsid w:val="00C4643B"/>
    <w:rsid w:val="00C572F3"/>
    <w:rsid w:val="00CA0665"/>
    <w:rsid w:val="00D37E19"/>
    <w:rsid w:val="00DC1216"/>
    <w:rsid w:val="00DE029F"/>
    <w:rsid w:val="00E0584F"/>
    <w:rsid w:val="00F0368B"/>
    <w:rsid w:val="00F26FEC"/>
    <w:rsid w:val="00F4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03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C65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3CE"/>
    <w:rPr>
      <w:rFonts w:ascii="Times New Roman" w:eastAsia="Times New Roman" w:hAnsi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804</Words>
  <Characters>4588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108</cp:lastModifiedBy>
  <cp:revision>3</cp:revision>
  <cp:lastPrinted>2014-07-30T08:23:00Z</cp:lastPrinted>
  <dcterms:created xsi:type="dcterms:W3CDTF">2014-07-25T12:41:00Z</dcterms:created>
  <dcterms:modified xsi:type="dcterms:W3CDTF">2014-07-30T08:35:00Z</dcterms:modified>
</cp:coreProperties>
</file>