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9C0" w:rsidRPr="00783277" w:rsidRDefault="006C59C0" w:rsidP="00BA0E0F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6C59C0" w:rsidRPr="00783277" w:rsidRDefault="006C59C0" w:rsidP="00BA0E0F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224/11.02-04/14-457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6C59C0" w:rsidRPr="00783277" w:rsidRDefault="006C59C0" w:rsidP="00BA0E0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6C59C0" w:rsidRPr="00783277" w:rsidRDefault="006C59C0" w:rsidP="00BA0E0F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>право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88752E">
        <w:rPr>
          <w:rFonts w:ascii="Times New Roman" w:hAnsi="Times New Roman" w:cs="Times New Roman"/>
        </w:rPr>
        <w:t xml:space="preserve">на поставку </w:t>
      </w:r>
      <w:r w:rsidRPr="008948ED">
        <w:rPr>
          <w:rFonts w:ascii="Times New Roman" w:hAnsi="Times New Roman" w:cs="Times New Roman"/>
          <w:color w:val="000000"/>
        </w:rPr>
        <w:t>гидравлического резака бумаги</w:t>
      </w:r>
      <w:r w:rsidRPr="0088752E">
        <w:rPr>
          <w:b/>
          <w:bCs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6C59C0" w:rsidRPr="00783277" w:rsidRDefault="006C59C0" w:rsidP="00BA0E0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6C59C0" w:rsidRPr="00783277" w:rsidRDefault="006C59C0" w:rsidP="00BA0E0F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6C59C0" w:rsidRPr="00783277" w:rsidRDefault="006C59C0" w:rsidP="00BA0E0F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6C59C0" w:rsidRPr="00C753F6" w:rsidRDefault="006C59C0" w:rsidP="00BA0E0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7F7E4D">
        <w:rPr>
          <w:rFonts w:ascii="Times New Roman" w:hAnsi="Times New Roman" w:cs="Times New Roman"/>
          <w:color w:val="000000"/>
        </w:rPr>
        <w:t>Некрасова Людмила Анатольевна</w:t>
      </w:r>
      <w:r w:rsidRPr="00C753F6">
        <w:rPr>
          <w:rFonts w:ascii="Times New Roman" w:hAnsi="Times New Roman" w:cs="Times New Roman"/>
          <w:color w:val="000000"/>
        </w:rPr>
        <w:t>, (48439) 9-</w:t>
      </w:r>
      <w:r>
        <w:rPr>
          <w:rFonts w:ascii="Times New Roman" w:hAnsi="Times New Roman" w:cs="Times New Roman"/>
          <w:color w:val="000000"/>
        </w:rPr>
        <w:t>48-96</w:t>
      </w:r>
      <w:r w:rsidRPr="00C753F6">
        <w:rPr>
          <w:rFonts w:ascii="Times New Roman" w:hAnsi="Times New Roman" w:cs="Times New Roman"/>
          <w:color w:val="000000"/>
        </w:rPr>
        <w:t xml:space="preserve">, факс (48439) 9-49-30, </w:t>
      </w:r>
      <w:r w:rsidRPr="00247A47">
        <w:rPr>
          <w:rFonts w:ascii="Times New Roman" w:hAnsi="Times New Roman" w:cs="Times New Roman"/>
          <w:color w:val="000000"/>
          <w:lang w:val="en-US"/>
        </w:rPr>
        <w:t>nignatova</w:t>
      </w:r>
      <w:r w:rsidRPr="00247A47">
        <w:rPr>
          <w:rFonts w:ascii="Times New Roman" w:hAnsi="Times New Roman" w:cs="Times New Roman"/>
          <w:color w:val="000000"/>
        </w:rPr>
        <w:t>@</w:t>
      </w:r>
      <w:r w:rsidRPr="00247A47">
        <w:rPr>
          <w:rFonts w:ascii="Times New Roman" w:hAnsi="Times New Roman" w:cs="Times New Roman"/>
          <w:color w:val="000000"/>
          <w:lang w:val="en-US"/>
        </w:rPr>
        <w:t>ippe</w:t>
      </w:r>
      <w:r w:rsidRPr="00247A47">
        <w:rPr>
          <w:rFonts w:ascii="Times New Roman" w:hAnsi="Times New Roman" w:cs="Times New Roman"/>
          <w:color w:val="000000"/>
        </w:rPr>
        <w:t>.</w:t>
      </w:r>
      <w:r w:rsidRPr="00247A47">
        <w:rPr>
          <w:rFonts w:ascii="Times New Roman" w:hAnsi="Times New Roman" w:cs="Times New Roman"/>
          <w:color w:val="000000"/>
          <w:lang w:val="en-US"/>
        </w:rPr>
        <w:t>ru</w:t>
      </w:r>
    </w:p>
    <w:p w:rsidR="006C59C0" w:rsidRDefault="006C59C0" w:rsidP="00BA0E0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Матюкова Светлана Ивановна,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6C59C0" w:rsidRPr="00135EEB" w:rsidRDefault="006C59C0" w:rsidP="00BA0E0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4.</w:t>
      </w:r>
      <w:r w:rsidRPr="00004AA6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135EEB">
        <w:rPr>
          <w:rFonts w:ascii="Times New Roman" w:hAnsi="Times New Roman" w:cs="Times New Roman"/>
        </w:rPr>
        <w:t xml:space="preserve">поставка </w:t>
      </w:r>
      <w:r w:rsidRPr="008948ED">
        <w:rPr>
          <w:rFonts w:ascii="Times New Roman" w:hAnsi="Times New Roman" w:cs="Times New Roman"/>
          <w:color w:val="000000"/>
        </w:rPr>
        <w:t>гидравлического резака бумаги</w:t>
      </w:r>
      <w:r w:rsidRPr="00135EEB">
        <w:rPr>
          <w:rFonts w:ascii="Times New Roman" w:hAnsi="Times New Roman" w:cs="Times New Roman"/>
          <w:color w:val="000000"/>
        </w:rPr>
        <w:t>.</w:t>
      </w:r>
    </w:p>
    <w:p w:rsidR="006C59C0" w:rsidRPr="00783277" w:rsidRDefault="006C59C0" w:rsidP="00BA0E0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6C59C0" w:rsidRPr="00783277" w:rsidRDefault="006C59C0" w:rsidP="00BA0E0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 w:rsidRPr="006A271F">
        <w:rPr>
          <w:rFonts w:ascii="Times New Roman" w:hAnsi="Times New Roman" w:cs="Times New Roman"/>
        </w:rPr>
        <w:t>До 30</w:t>
      </w:r>
      <w:r>
        <w:rPr>
          <w:rFonts w:ascii="Times New Roman" w:hAnsi="Times New Roman" w:cs="Times New Roman"/>
        </w:rPr>
        <w:t xml:space="preserve"> декабря </w:t>
      </w:r>
      <w:r w:rsidRPr="00783277">
        <w:rPr>
          <w:rFonts w:ascii="Times New Roman" w:hAnsi="Times New Roman" w:cs="Times New Roman"/>
        </w:rPr>
        <w:t>2014 года. Возможна досрочная поставка.</w:t>
      </w:r>
    </w:p>
    <w:p w:rsidR="006C59C0" w:rsidRDefault="006C59C0" w:rsidP="00BA0E0F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6C59C0" w:rsidRPr="00783277" w:rsidRDefault="006C59C0" w:rsidP="00BA0E0F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6C59C0" w:rsidRPr="00783277" w:rsidRDefault="006C59C0" w:rsidP="00BA0E0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C59C0" w:rsidRPr="00783277" w:rsidRDefault="006C59C0" w:rsidP="00BA0E0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C59C0" w:rsidRPr="00783277" w:rsidRDefault="006C59C0" w:rsidP="00BA0E0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C59C0" w:rsidRDefault="006C59C0" w:rsidP="00BA0E0F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A24FEF">
        <w:rPr>
          <w:rFonts w:ascii="Times New Roman" w:hAnsi="Times New Roman" w:cs="Times New Roman"/>
        </w:rPr>
        <w:t xml:space="preserve"> </w:t>
      </w:r>
      <w:r w:rsidRPr="00F07B9F">
        <w:rPr>
          <w:rFonts w:ascii="Times New Roman" w:hAnsi="Times New Roman" w:cs="Times New Roman"/>
          <w:color w:val="000000"/>
        </w:rPr>
        <w:t>1 154 000,00 (один миллион сто пятьдесят четыре тысячи</w:t>
      </w:r>
      <w:r>
        <w:rPr>
          <w:rFonts w:ascii="Times New Roman" w:hAnsi="Times New Roman" w:cs="Times New Roman"/>
          <w:color w:val="000000"/>
        </w:rPr>
        <w:t xml:space="preserve"> </w:t>
      </w:r>
      <w:r w:rsidRPr="00F07B9F">
        <w:rPr>
          <w:rFonts w:ascii="Times New Roman" w:hAnsi="Times New Roman" w:cs="Times New Roman"/>
          <w:color w:val="000000"/>
        </w:rPr>
        <w:t>00</w:t>
      </w:r>
      <w:r w:rsidRPr="00297DB9">
        <w:rPr>
          <w:rFonts w:ascii="Times New Roman" w:hAnsi="Times New Roman" w:cs="Times New Roman"/>
          <w:color w:val="000000"/>
        </w:rPr>
        <w:t xml:space="preserve"> коп</w:t>
      </w:r>
      <w:r>
        <w:rPr>
          <w:rFonts w:ascii="Times New Roman" w:hAnsi="Times New Roman" w:cs="Times New Roman"/>
          <w:color w:val="000000"/>
        </w:rPr>
        <w:t>еек</w:t>
      </w:r>
      <w:r w:rsidRPr="00783277">
        <w:rPr>
          <w:rFonts w:ascii="Times New Roman" w:hAnsi="Times New Roman" w:cs="Times New Roman"/>
          <w:color w:val="000000"/>
        </w:rPr>
        <w:t xml:space="preserve">) рублей, включая НДС 18%. </w:t>
      </w:r>
      <w:r w:rsidRPr="00F07B9F">
        <w:rPr>
          <w:rFonts w:ascii="Times New Roman" w:hAnsi="Times New Roman" w:cs="Times New Roman"/>
          <w:color w:val="000000"/>
        </w:rPr>
        <w:t>С учетом расходов на тару, упаковку, доставку, приемку, гарантийное обслуживание, монтаж и пуско-наладочные работы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6C59C0" w:rsidRPr="00783277" w:rsidRDefault="006C59C0" w:rsidP="00BA0E0F">
      <w:pPr>
        <w:tabs>
          <w:tab w:val="left" w:pos="0"/>
        </w:tabs>
        <w:suppressAutoHyphens w:val="0"/>
        <w:ind w:firstLine="993"/>
        <w:jc w:val="both"/>
        <w:rPr>
          <w:rFonts w:ascii="Times New Roman" w:hAnsi="Times New Roman" w:cs="Times New Roman"/>
          <w:spacing w:val="-6"/>
        </w:rPr>
      </w:pPr>
      <w:r w:rsidRPr="00F07B9F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F07B9F">
        <w:rPr>
          <w:rFonts w:ascii="Times New Roman" w:hAnsi="Times New Roman" w:cs="Times New Roman"/>
          <w:color w:val="000000"/>
        </w:rPr>
        <w:t>977 966,10</w:t>
      </w:r>
      <w:r w:rsidRPr="00F07B9F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F07B9F">
        <w:rPr>
          <w:rFonts w:ascii="Times New Roman" w:hAnsi="Times New Roman" w:cs="Times New Roman"/>
          <w:color w:val="000000"/>
        </w:rPr>
        <w:t>(девятьсот семьдесят семь тысяч девятьсот шестьдесят шесть рублей 10 копеек</w:t>
      </w:r>
      <w:r w:rsidRPr="00783277">
        <w:rPr>
          <w:rFonts w:ascii="Times New Roman" w:hAnsi="Times New Roman" w:cs="Times New Roman"/>
        </w:rPr>
        <w:t>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C59C0" w:rsidRPr="00783277" w:rsidRDefault="006C59C0" w:rsidP="00BA0E0F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004AA6">
        <w:rPr>
          <w:rFonts w:ascii="Times New Roman" w:hAnsi="Times New Roman" w:cs="Times New Roman"/>
          <w:spacing w:val="-6"/>
        </w:rPr>
        <w:t>8.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6C59C0" w:rsidRPr="00783277" w:rsidRDefault="006C59C0" w:rsidP="00BA0E0F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6C59C0" w:rsidRDefault="006C59C0" w:rsidP="003127C6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3127C6">
        <w:rPr>
          <w:rFonts w:ascii="Times New Roman" w:hAnsi="Times New Roman" w:cs="Times New Roman"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6C59C0" w:rsidRDefault="006C59C0" w:rsidP="003127C6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6C59C0" w:rsidRPr="00783277" w:rsidRDefault="006C59C0" w:rsidP="00BA0E0F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spacing w:val="-6"/>
        </w:rPr>
        <w:t>10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6C59C0" w:rsidRPr="00783277" w:rsidRDefault="006C59C0" w:rsidP="00BA0E0F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521714">
        <w:rPr>
          <w:rFonts w:ascii="Times New Roman" w:hAnsi="Times New Roman" w:cs="Times New Roman"/>
          <w:spacing w:val="-6"/>
          <w:highlight w:val="yellow"/>
        </w:rPr>
        <w:t>0</w:t>
      </w:r>
      <w:r>
        <w:rPr>
          <w:rFonts w:ascii="Times New Roman" w:hAnsi="Times New Roman" w:cs="Times New Roman"/>
          <w:spacing w:val="-6"/>
          <w:highlight w:val="yellow"/>
        </w:rPr>
        <w:t>9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8C33AF">
        <w:rPr>
          <w:rFonts w:ascii="Times New Roman" w:hAnsi="Times New Roman" w:cs="Times New Roman"/>
          <w:spacing w:val="-6"/>
          <w:highlight w:val="yellow"/>
        </w:rPr>
        <w:t>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6C59C0" w:rsidRPr="00783277" w:rsidRDefault="006C59C0" w:rsidP="00BA0E0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1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«10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6C59C0" w:rsidRPr="00783277" w:rsidRDefault="006C59C0" w:rsidP="00BA0E0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2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«10</w:t>
      </w:r>
      <w:r w:rsidRPr="00783277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декабря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6C59C0" w:rsidRPr="00783277" w:rsidRDefault="006C59C0" w:rsidP="00BA0E0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3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Pr="00783277">
        <w:rPr>
          <w:rFonts w:ascii="Times New Roman" w:hAnsi="Times New Roman" w:cs="Times New Roman"/>
        </w:rPr>
        <w:t xml:space="preserve"> дней.</w:t>
      </w:r>
    </w:p>
    <w:p w:rsidR="006C59C0" w:rsidRPr="00783277" w:rsidRDefault="006C59C0" w:rsidP="00BA0E0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4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6C59C0" w:rsidRPr="00783277" w:rsidRDefault="006C59C0" w:rsidP="00BA0E0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5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6C59C0" w:rsidRPr="00783277" w:rsidRDefault="006C59C0" w:rsidP="00BA0E0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6</w:t>
      </w:r>
      <w:r w:rsidRPr="00004AA6">
        <w:rPr>
          <w:rFonts w:ascii="Times New Roman" w:hAnsi="Times New Roman" w:cs="Times New Roman"/>
        </w:rPr>
        <w:t>.</w:t>
      </w:r>
      <w:r w:rsidRPr="00004AA6">
        <w:rPr>
          <w:rFonts w:ascii="Times New Roman" w:hAnsi="Times New Roman" w:cs="Times New Roman"/>
        </w:rPr>
        <w:tab/>
      </w:r>
      <w:r w:rsidRPr="00783277">
        <w:rPr>
          <w:rFonts w:ascii="Times New Roman" w:hAnsi="Times New Roman" w:cs="Times New Roman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C59C0" w:rsidRPr="00783277" w:rsidRDefault="006C59C0" w:rsidP="00BA0E0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C59C0" w:rsidRPr="00783277" w:rsidRDefault="006C59C0" w:rsidP="00BA0E0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C59C0" w:rsidRPr="00783277" w:rsidRDefault="006C59C0" w:rsidP="00BA0E0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C59C0" w:rsidRPr="00783277" w:rsidRDefault="006C59C0" w:rsidP="00BA0E0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7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C59C0" w:rsidRPr="00783277" w:rsidRDefault="006C59C0" w:rsidP="00BA0E0F">
      <w:pPr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6C59C0" w:rsidRDefault="006C59C0">
      <w:pPr>
        <w:rPr>
          <w:rFonts w:cs="Times New Roman"/>
        </w:rPr>
      </w:pPr>
    </w:p>
    <w:sectPr w:rsidR="006C59C0" w:rsidSect="001E57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2EF0"/>
    <w:rsid w:val="00004AA6"/>
    <w:rsid w:val="000E1028"/>
    <w:rsid w:val="00135EEB"/>
    <w:rsid w:val="001E574A"/>
    <w:rsid w:val="001F4D81"/>
    <w:rsid w:val="00247A47"/>
    <w:rsid w:val="00297DB9"/>
    <w:rsid w:val="003127C6"/>
    <w:rsid w:val="003F76F5"/>
    <w:rsid w:val="00521714"/>
    <w:rsid w:val="006A271F"/>
    <w:rsid w:val="006C59C0"/>
    <w:rsid w:val="007757DE"/>
    <w:rsid w:val="00783277"/>
    <w:rsid w:val="007F7E4D"/>
    <w:rsid w:val="0088752E"/>
    <w:rsid w:val="008948ED"/>
    <w:rsid w:val="008C33AF"/>
    <w:rsid w:val="008E3C0C"/>
    <w:rsid w:val="009E1518"/>
    <w:rsid w:val="00A24FEF"/>
    <w:rsid w:val="00AF2D02"/>
    <w:rsid w:val="00BA0E0F"/>
    <w:rsid w:val="00C572F3"/>
    <w:rsid w:val="00C753F6"/>
    <w:rsid w:val="00D42E6F"/>
    <w:rsid w:val="00DA2EF0"/>
    <w:rsid w:val="00DD3612"/>
    <w:rsid w:val="00F07B9F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E0F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2</Pages>
  <Words>817</Words>
  <Characters>4663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2014-11-26T11:46:00Z</dcterms:created>
  <dcterms:modified xsi:type="dcterms:W3CDTF">2014-12-02T07:59:00Z</dcterms:modified>
</cp:coreProperties>
</file>