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B3CAF" w:rsidRDefault="00FB3CAF" w:rsidP="00FB3CAF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выполнение работ по устройству </w:t>
      </w:r>
      <w:proofErr w:type="spellStart"/>
      <w:r>
        <w:rPr>
          <w:b/>
          <w:sz w:val="28"/>
          <w:szCs w:val="28"/>
        </w:rPr>
        <w:t>общеобменной</w:t>
      </w:r>
      <w:proofErr w:type="spellEnd"/>
      <w:r>
        <w:rPr>
          <w:b/>
          <w:sz w:val="28"/>
          <w:szCs w:val="28"/>
        </w:rPr>
        <w:t xml:space="preserve"> вентиляции в здании №19а Ленинградского отделения филиала «Северо-западный территориальный округ» ФГУП «РосРАО».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firs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FB3CAF" w:rsidRPr="002755C3" w:rsidRDefault="00FB3CAF" w:rsidP="00FB3CAF">
      <w:pPr>
        <w:ind w:left="709"/>
        <w:jc w:val="center"/>
      </w:pPr>
      <w:r w:rsidRPr="002755C3">
        <w:lastRenderedPageBreak/>
        <w:t>Т</w:t>
      </w:r>
      <w:r>
        <w:t>ехническое задание</w:t>
      </w:r>
    </w:p>
    <w:p w:rsidR="00FB3CAF" w:rsidRDefault="00FB3CAF" w:rsidP="00FB3CAF">
      <w:pPr>
        <w:ind w:left="709"/>
        <w:jc w:val="center"/>
      </w:pPr>
      <w:r w:rsidRPr="00FE40C9">
        <w:t>на выполнение монтажных</w:t>
      </w:r>
      <w:r>
        <w:t>, пуско-наладочных, ремонтных</w:t>
      </w:r>
      <w:r w:rsidRPr="00FE40C9">
        <w:t xml:space="preserve"> работ</w:t>
      </w:r>
    </w:p>
    <w:p w:rsidR="00FB3CAF" w:rsidRDefault="00FB3CAF" w:rsidP="00FB3CAF">
      <w:pPr>
        <w:ind w:left="709"/>
        <w:jc w:val="center"/>
      </w:pPr>
      <w:r>
        <w:t>при сооружении, модернизации, реконструкции или ремонте объектов</w:t>
      </w:r>
    </w:p>
    <w:p w:rsidR="00FB3CAF" w:rsidRDefault="00FB3CAF" w:rsidP="00FB3CAF">
      <w:pPr>
        <w:ind w:left="709"/>
        <w:jc w:val="center"/>
      </w:pPr>
      <w:r>
        <w:t>строительства и инженерных систем</w:t>
      </w:r>
    </w:p>
    <w:p w:rsidR="00FB3CAF" w:rsidRDefault="00FB3CAF" w:rsidP="00FB3CAF">
      <w:pPr>
        <w:ind w:left="709"/>
        <w:jc w:val="center"/>
      </w:pPr>
      <w:r>
        <w:t>по объекту:</w:t>
      </w:r>
      <w:r w:rsidRPr="007436A6">
        <w:t xml:space="preserve"> </w:t>
      </w:r>
      <w:r>
        <w:t xml:space="preserve">здание №19а </w:t>
      </w:r>
      <w:r w:rsidRPr="009246B9">
        <w:t>Ленинградско</w:t>
      </w:r>
      <w:r>
        <w:t>го</w:t>
      </w:r>
      <w:r w:rsidRPr="00FE40C9">
        <w:t xml:space="preserve"> отделени</w:t>
      </w:r>
      <w:r>
        <w:t>я филиала «Северо-западный</w:t>
      </w:r>
    </w:p>
    <w:p w:rsidR="00FB3CAF" w:rsidRDefault="00FB3CAF" w:rsidP="00FB3CAF">
      <w:pPr>
        <w:ind w:left="709"/>
        <w:jc w:val="center"/>
      </w:pPr>
      <w:r w:rsidRPr="00FE40C9">
        <w:t>территориальный округ» ФГУП «РосРАО»</w:t>
      </w:r>
      <w:r>
        <w:t>.</w:t>
      </w:r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  <w:r>
        <w:t>СОДЕРЖАНИЕ</w:t>
      </w:r>
    </w:p>
    <w:p w:rsidR="00FB3CAF" w:rsidRDefault="00FB3CAF" w:rsidP="00FB3CAF">
      <w:pPr>
        <w:ind w:left="709"/>
        <w:jc w:val="center"/>
      </w:pPr>
    </w:p>
    <w:p w:rsidR="00FB3CAF" w:rsidRPr="007436A6" w:rsidRDefault="00FB3CAF" w:rsidP="00FB3CAF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FB3CAF" w:rsidRDefault="00FB3CAF" w:rsidP="00FB3CAF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, ОСНОВАНИЕ.</w:t>
      </w:r>
    </w:p>
    <w:p w:rsidR="00FB3CAF" w:rsidRDefault="00FB3CAF" w:rsidP="00FB3CAF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682EE3">
        <w:t>Сведения</w:t>
      </w:r>
      <w:proofErr w:type="gramEnd"/>
      <w:r w:rsidRPr="00682EE3">
        <w:t xml:space="preserve">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</w:r>
      <w:r>
        <w:t>.</w:t>
      </w:r>
    </w:p>
    <w:p w:rsidR="00FB3CAF" w:rsidRDefault="00FB3CAF" w:rsidP="00FB3CAF">
      <w:pPr>
        <w:ind w:left="2977" w:hanging="1561"/>
      </w:pPr>
      <w:r>
        <w:t xml:space="preserve">Подраздел </w:t>
      </w:r>
      <w:proofErr w:type="gramStart"/>
      <w:r>
        <w:t xml:space="preserve">2.2  </w:t>
      </w:r>
      <w:r w:rsidRPr="00682EE3">
        <w:t>Требования</w:t>
      </w:r>
      <w:proofErr w:type="gramEnd"/>
      <w:r w:rsidRPr="00682EE3">
        <w:t xml:space="preserve">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</w:r>
      <w:r>
        <w:t>.</w:t>
      </w:r>
    </w:p>
    <w:p w:rsidR="00FB3CAF" w:rsidRDefault="00FB3CAF" w:rsidP="00FB3CAF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 xml:space="preserve">ТРЕБОВАНИЯ К </w:t>
      </w:r>
      <w:r>
        <w:t>ВЫПОЛНЯЕМЫМ РАБОТАМ.</w:t>
      </w:r>
    </w:p>
    <w:p w:rsidR="00FB3CAF" w:rsidRDefault="00FB3CAF" w:rsidP="00FB3CAF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682EE3">
        <w:t>Цель</w:t>
      </w:r>
      <w:proofErr w:type="gramEnd"/>
      <w:r w:rsidRPr="00682EE3">
        <w:t xml:space="preserve"> проведения работ</w:t>
      </w:r>
      <w:r>
        <w:t>.</w:t>
      </w:r>
    </w:p>
    <w:p w:rsidR="00FB3CAF" w:rsidRDefault="00FB3CAF" w:rsidP="00FB3CAF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4476B1">
        <w:t>Объем</w:t>
      </w:r>
      <w:proofErr w:type="gramEnd"/>
      <w:r w:rsidRPr="004476B1">
        <w:t xml:space="preserve"> выполняемых работ</w:t>
      </w:r>
      <w:r w:rsidRPr="00275735">
        <w:t>.</w:t>
      </w:r>
    </w:p>
    <w:p w:rsidR="00FB3CAF" w:rsidRDefault="00FB3CAF" w:rsidP="00FB3CAF">
      <w:pPr>
        <w:ind w:left="2977" w:hanging="1561"/>
      </w:pPr>
      <w:r>
        <w:t xml:space="preserve">Подраздел </w:t>
      </w:r>
      <w:proofErr w:type="gramStart"/>
      <w:r>
        <w:t xml:space="preserve">3.3  </w:t>
      </w:r>
      <w:r w:rsidRPr="004476B1">
        <w:t>Требования</w:t>
      </w:r>
      <w:proofErr w:type="gramEnd"/>
      <w:r w:rsidRPr="004476B1">
        <w:t xml:space="preserve">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</w:r>
      <w:r>
        <w:t>.</w:t>
      </w:r>
    </w:p>
    <w:p w:rsidR="00FB3CAF" w:rsidRDefault="00FB3CAF" w:rsidP="00FB3CAF">
      <w:pPr>
        <w:ind w:left="709"/>
      </w:pPr>
      <w:r w:rsidRPr="00275735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FB3CAF" w:rsidRDefault="00FB3CAF" w:rsidP="00FB3CAF">
      <w:pPr>
        <w:ind w:left="709"/>
      </w:pPr>
      <w:r w:rsidRPr="00275735">
        <w:t xml:space="preserve">РАЗДЕЛ </w:t>
      </w:r>
      <w:r>
        <w:t>5</w:t>
      </w:r>
      <w:r w:rsidRPr="00275735">
        <w:t>.</w:t>
      </w:r>
      <w:r>
        <w:t xml:space="preserve">   МЕСТО ВЫПОЛНЯЕМЫХ РАБОТ.</w:t>
      </w:r>
    </w:p>
    <w:p w:rsidR="00FB3CAF" w:rsidRDefault="00FB3CAF" w:rsidP="00FB3CAF">
      <w:pPr>
        <w:ind w:left="1985" w:hanging="1276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FB3CAF" w:rsidRDefault="00FB3CAF" w:rsidP="00FB3CAF">
      <w:pPr>
        <w:ind w:left="709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СРОК </w:t>
      </w:r>
      <w:r>
        <w:t xml:space="preserve">(ИНТЕРВАЛ) </w:t>
      </w:r>
      <w:r w:rsidRPr="00275735">
        <w:t>ВЫПОЛНЕНИЯ РАБОТ</w:t>
      </w:r>
      <w:r>
        <w:t>.</w:t>
      </w:r>
    </w:p>
    <w:p w:rsidR="00FB3CAF" w:rsidRDefault="00FB3CAF" w:rsidP="00FB3CAF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FB3CAF" w:rsidRPr="00275735" w:rsidRDefault="00FB3CAF" w:rsidP="00FB3CAF">
      <w:pPr>
        <w:ind w:left="709"/>
      </w:pPr>
      <w:r>
        <w:t>РАЗДЕЛ 9</w:t>
      </w:r>
      <w:r w:rsidRPr="00275735">
        <w:t xml:space="preserve">. </w:t>
      </w:r>
      <w:r>
        <w:t xml:space="preserve">  </w:t>
      </w:r>
      <w:r w:rsidRPr="00275735">
        <w:t>ТРЕБОВАНИЯ К ОСОБЫМ УСЛОВИЯМ РАБОТ.</w:t>
      </w:r>
    </w:p>
    <w:p w:rsidR="00FB3CAF" w:rsidRPr="00275735" w:rsidRDefault="00FB3CAF" w:rsidP="00FB3CAF">
      <w:pPr>
        <w:ind w:left="709"/>
      </w:pPr>
      <w:r w:rsidRPr="00275735">
        <w:t>РАЗДЕЛ 1</w:t>
      </w:r>
      <w:r>
        <w:t>0</w:t>
      </w:r>
      <w:r w:rsidRPr="00275735">
        <w:t>. ТРЕБОВАНИЯ К СРОКУ И (ИЛИ) ОБЪЕМУ ПРЕДОСТАВЛЕНИЯ ГАРАНТИЙ.</w:t>
      </w:r>
    </w:p>
    <w:p w:rsidR="00FB3CAF" w:rsidRPr="00275735" w:rsidRDefault="00FB3CAF" w:rsidP="00FB3CAF">
      <w:pPr>
        <w:ind w:left="709"/>
      </w:pPr>
      <w:r w:rsidRPr="00275735">
        <w:t>РАЗДЕЛ 1</w:t>
      </w:r>
      <w:r>
        <w:t>1</w:t>
      </w:r>
      <w:r w:rsidRPr="00275735">
        <w:t>. ТРЕБОВАНИЯ К БЕЗОПАСНОСТИ ВЫПОЛНЯЕМЫХ РАБОТ.</w:t>
      </w:r>
    </w:p>
    <w:p w:rsidR="00FB3CAF" w:rsidRPr="00275735" w:rsidRDefault="00FB3CAF" w:rsidP="00FB3CAF">
      <w:pPr>
        <w:ind w:left="709"/>
      </w:pPr>
      <w:r w:rsidRPr="00275735">
        <w:t>РАЗДЕЛ 1</w:t>
      </w:r>
      <w:r>
        <w:t>2</w:t>
      </w:r>
      <w:r w:rsidRPr="00275735">
        <w:t>. ТРЕБОВАНИЯ К РЕЗУЛЬТАТАМ РАБОТ И ПОРЯДКУ ПРИЕМКИ.</w:t>
      </w:r>
    </w:p>
    <w:p w:rsidR="00FB3CAF" w:rsidRDefault="00FB3CAF" w:rsidP="00FB3CAF">
      <w:pPr>
        <w:ind w:left="709"/>
      </w:pPr>
      <w:r w:rsidRPr="00275735">
        <w:t xml:space="preserve">РАЗДЕЛ </w:t>
      </w:r>
      <w:r w:rsidRPr="002755C3">
        <w:t>1</w:t>
      </w:r>
      <w:r>
        <w:t>3</w:t>
      </w:r>
      <w:r w:rsidRPr="002755C3">
        <w:t>. ТРЕБОВАНИЯ К ФОРМЕ ПРЕДСТАВЛЯЕМОЙ ИНФОРМАЦИИ.</w:t>
      </w:r>
    </w:p>
    <w:p w:rsidR="00FB3CAF" w:rsidRDefault="00FB3CAF" w:rsidP="00FB3CAF">
      <w:pPr>
        <w:ind w:left="709"/>
      </w:pPr>
      <w:r w:rsidRPr="00275735">
        <w:t xml:space="preserve">РАЗДЕЛ </w:t>
      </w:r>
      <w:r w:rsidRPr="002755C3">
        <w:t>1</w:t>
      </w:r>
      <w:r>
        <w:t>4</w:t>
      </w:r>
      <w:r w:rsidRPr="002755C3">
        <w:t xml:space="preserve">. ТРЕБОВАНИЯ К </w:t>
      </w:r>
      <w:r>
        <w:t>ТЕХНИЧЕСКОМУ ОБУЧЕНИЮ ПЕРСОНАЛА ЗАКАЗЧИКА</w:t>
      </w:r>
      <w:r w:rsidRPr="002755C3">
        <w:t>.</w:t>
      </w:r>
    </w:p>
    <w:p w:rsidR="00FB3CAF" w:rsidRPr="002755C3" w:rsidRDefault="00FB3CAF" w:rsidP="00FB3CAF">
      <w:pPr>
        <w:tabs>
          <w:tab w:val="left" w:pos="2127"/>
        </w:tabs>
        <w:ind w:left="709"/>
      </w:pPr>
      <w:r w:rsidRPr="00275735">
        <w:t xml:space="preserve">РАЗДЕЛ </w:t>
      </w:r>
      <w:r>
        <w:t>15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FB3CAF" w:rsidRPr="00275735" w:rsidRDefault="00FB3CAF" w:rsidP="00FB3CAF">
      <w:pPr>
        <w:ind w:left="709"/>
      </w:pPr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</w:p>
    <w:p w:rsidR="007F6C31" w:rsidRDefault="007F6C31" w:rsidP="00FB3CAF">
      <w:pPr>
        <w:ind w:left="709"/>
        <w:jc w:val="center"/>
      </w:pPr>
    </w:p>
    <w:p w:rsidR="007F6C31" w:rsidRDefault="007F6C31" w:rsidP="00FB3CAF">
      <w:pPr>
        <w:ind w:left="709"/>
        <w:jc w:val="center"/>
      </w:pPr>
    </w:p>
    <w:p w:rsidR="007F6C31" w:rsidRDefault="007F6C31" w:rsidP="00FB3CAF">
      <w:pPr>
        <w:ind w:left="709"/>
        <w:jc w:val="center"/>
      </w:pPr>
      <w:bookmarkStart w:id="2" w:name="_GoBack"/>
      <w:bookmarkEnd w:id="2"/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</w:p>
    <w:p w:rsidR="00FB3CAF" w:rsidRDefault="00FB3CAF" w:rsidP="00FB3CAF">
      <w:pPr>
        <w:ind w:left="709"/>
        <w:jc w:val="center"/>
      </w:pPr>
    </w:p>
    <w:p w:rsidR="00FB3CAF" w:rsidRPr="007B69A0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7B69A0">
        <w:rPr>
          <w:b/>
        </w:rPr>
        <w:lastRenderedPageBreak/>
        <w:t>НАИМЕНОВАНИЕ ВЫПОЛНЯЕМЫХ РАБОТ.</w:t>
      </w:r>
    </w:p>
    <w:p w:rsidR="00FB3CAF" w:rsidRPr="00FE40C9" w:rsidRDefault="00FB3CAF" w:rsidP="00FB3CAF">
      <w:pPr>
        <w:ind w:left="720" w:firstLine="696"/>
        <w:jc w:val="both"/>
      </w:pPr>
      <w:r w:rsidRPr="00205BCE">
        <w:t xml:space="preserve">Выполнение работ по устройству </w:t>
      </w:r>
      <w:proofErr w:type="spellStart"/>
      <w:r w:rsidRPr="00205BCE">
        <w:t>общеобменной</w:t>
      </w:r>
      <w:proofErr w:type="spellEnd"/>
      <w:r w:rsidRPr="00205BCE">
        <w:t xml:space="preserve"> вентиляции в здани</w:t>
      </w:r>
      <w:r>
        <w:t>и</w:t>
      </w:r>
      <w:r w:rsidRPr="00205BCE">
        <w:t xml:space="preserve"> №19а Ленинградского отделения филиала «Северо-западный территориальный округ» ФГУП «РосРАО».</w:t>
      </w:r>
    </w:p>
    <w:p w:rsidR="00FB3CAF" w:rsidRPr="007B69A0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7B69A0">
        <w:rPr>
          <w:b/>
        </w:rPr>
        <w:t>ОБЩИЕ ПОЛОЖЕНИЯ, ОСНОВАНИЕ.</w:t>
      </w:r>
    </w:p>
    <w:p w:rsidR="00FB3CAF" w:rsidRPr="005952DC" w:rsidRDefault="00FB3CAF" w:rsidP="00FB3CAF">
      <w:pPr>
        <w:numPr>
          <w:ilvl w:val="1"/>
          <w:numId w:val="30"/>
        </w:numPr>
        <w:tabs>
          <w:tab w:val="left" w:pos="1418"/>
        </w:tabs>
        <w:ind w:left="720" w:hanging="11"/>
        <w:jc w:val="both"/>
      </w:pPr>
      <w:r w:rsidRPr="005952DC">
        <w:rPr>
          <w:b/>
        </w:rPr>
        <w:t>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систем:</w:t>
      </w:r>
    </w:p>
    <w:p w:rsidR="00FB3CAF" w:rsidRPr="005952DC" w:rsidRDefault="00FB3CAF" w:rsidP="00FB3CAF">
      <w:pPr>
        <w:tabs>
          <w:tab w:val="left" w:pos="709"/>
        </w:tabs>
        <w:ind w:left="709" w:firstLine="709"/>
        <w:jc w:val="both"/>
      </w:pPr>
      <w:r w:rsidRPr="005952DC">
        <w:t xml:space="preserve">Работы по устройству </w:t>
      </w:r>
      <w:proofErr w:type="spellStart"/>
      <w:r w:rsidRPr="005952DC">
        <w:t>общеобменной</w:t>
      </w:r>
      <w:proofErr w:type="spellEnd"/>
      <w:r w:rsidRPr="005952DC">
        <w:t xml:space="preserve"> вентиляции в здании №19а Ленинградского отделения филиала «Северо-западный территориальный округ» ФГУП «РосРАО» выполнить в соответствии с требованиями действующих норм и правил, настоящим </w:t>
      </w:r>
      <w:r>
        <w:t>Т</w:t>
      </w:r>
      <w:r w:rsidRPr="005952DC">
        <w:t xml:space="preserve">ехническим заданием и рабочей документацией №13-308-0В </w:t>
      </w:r>
      <w:proofErr w:type="gramStart"/>
      <w:r w:rsidRPr="005952DC">
        <w:t>разработанной  ЗАО</w:t>
      </w:r>
      <w:proofErr w:type="gramEnd"/>
      <w:r w:rsidRPr="005952DC">
        <w:t xml:space="preserve"> «АРКТИКА» (г. Санкт-Петербург) в 2013 году. </w:t>
      </w:r>
    </w:p>
    <w:p w:rsidR="00FB3CAF" w:rsidRDefault="00FB3CAF" w:rsidP="00FB3CAF">
      <w:pPr>
        <w:ind w:left="720" w:firstLine="698"/>
        <w:jc w:val="both"/>
        <w:rPr>
          <w:color w:val="FF0000"/>
        </w:rPr>
      </w:pPr>
      <w:r w:rsidRPr="00245EDB">
        <w:t>Сметная документация составлена и проверена аттестованным специалист</w:t>
      </w:r>
      <w:r>
        <w:t>о</w:t>
      </w:r>
      <w:r w:rsidRPr="00245EDB">
        <w:t>м по сметному делу отдела капитального строительства филиала «Северо-западный территориальный округ» ФГУП «РосРАО».</w:t>
      </w:r>
    </w:p>
    <w:p w:rsidR="00FB3CAF" w:rsidRDefault="00FB3CAF" w:rsidP="00FB3CAF">
      <w:pPr>
        <w:numPr>
          <w:ilvl w:val="1"/>
          <w:numId w:val="30"/>
        </w:numPr>
        <w:tabs>
          <w:tab w:val="left" w:pos="1418"/>
        </w:tabs>
        <w:ind w:left="709" w:hanging="4"/>
        <w:jc w:val="both"/>
        <w:rPr>
          <w:color w:val="FF0000"/>
        </w:rPr>
      </w:pPr>
      <w:r w:rsidRPr="009246B9">
        <w:rPr>
          <w:b/>
        </w:rPr>
        <w:t>Требования к разработке ППР</w:t>
      </w:r>
      <w:r>
        <w:rPr>
          <w:b/>
        </w:rPr>
        <w:t>, в случае выполнения монтажных работ по оборудованию и требования к разработке рабочих программ ПНР, в случае выполнения пусконаладочных работ</w:t>
      </w:r>
      <w:r w:rsidRPr="009246B9">
        <w:rPr>
          <w:b/>
        </w:rPr>
        <w:t>:</w:t>
      </w:r>
    </w:p>
    <w:p w:rsidR="00FB3CAF" w:rsidRPr="003F6D33" w:rsidRDefault="00FB3CAF" w:rsidP="00FB3CAF">
      <w:pPr>
        <w:tabs>
          <w:tab w:val="left" w:pos="1418"/>
        </w:tabs>
        <w:ind w:left="720" w:firstLine="698"/>
        <w:jc w:val="both"/>
        <w:rPr>
          <w:color w:val="FF0000"/>
        </w:rPr>
      </w:pPr>
      <w:r w:rsidRPr="00C73AA3">
        <w:rPr>
          <w:color w:val="000000"/>
        </w:rPr>
        <w:t xml:space="preserve">До начала производства работ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</w:t>
      </w:r>
      <w:r>
        <w:rPr>
          <w:color w:val="000000"/>
        </w:rPr>
        <w:t xml:space="preserve">при </w:t>
      </w:r>
      <w:r w:rsidRPr="005952DC">
        <w:t>выполнении работ.</w:t>
      </w:r>
    </w:p>
    <w:p w:rsidR="00FB3CAF" w:rsidRPr="00145BC1" w:rsidRDefault="00FB3CAF" w:rsidP="00FB3CAF">
      <w:pPr>
        <w:tabs>
          <w:tab w:val="left" w:pos="1418"/>
        </w:tabs>
        <w:ind w:left="720" w:firstLine="698"/>
        <w:jc w:val="both"/>
        <w:rPr>
          <w:color w:val="FF0000"/>
        </w:rPr>
      </w:pPr>
      <w:r w:rsidRPr="00C73AA3">
        <w:rPr>
          <w:color w:val="000000"/>
        </w:rPr>
        <w:t xml:space="preserve">Перед проведением испытаний смонтированного оборудования </w:t>
      </w:r>
      <w:r>
        <w:rPr>
          <w:color w:val="000000"/>
        </w:rPr>
        <w:t>Подрядчик (</w:t>
      </w:r>
      <w:r w:rsidRPr="00C73AA3">
        <w:rPr>
          <w:color w:val="000000"/>
        </w:rPr>
        <w:t>Исполнитель</w:t>
      </w:r>
      <w:r>
        <w:rPr>
          <w:color w:val="000000"/>
        </w:rPr>
        <w:t>)</w:t>
      </w:r>
      <w:r w:rsidRPr="00C73AA3">
        <w:rPr>
          <w:color w:val="000000"/>
        </w:rPr>
        <w:t xml:space="preserve"> обязан разработать и согласовать с Заказчиком программу и методики испытаний оборудования.</w:t>
      </w:r>
    </w:p>
    <w:p w:rsidR="00FB3CAF" w:rsidRPr="007B69A0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7B69A0">
        <w:rPr>
          <w:b/>
        </w:rPr>
        <w:t>ТРЕБОВАНИЯ К ВЫПОЛНЯЕМЫМ РАБОТАМ.</w:t>
      </w:r>
    </w:p>
    <w:p w:rsidR="00FB3CAF" w:rsidRPr="00964ED0" w:rsidRDefault="00FB3CAF" w:rsidP="00FB3CAF">
      <w:pPr>
        <w:numPr>
          <w:ilvl w:val="1"/>
          <w:numId w:val="30"/>
        </w:numPr>
        <w:tabs>
          <w:tab w:val="left" w:pos="1418"/>
        </w:tabs>
        <w:ind w:left="1110"/>
      </w:pPr>
      <w:r>
        <w:rPr>
          <w:b/>
        </w:rPr>
        <w:t xml:space="preserve">Цель проведения работ: </w:t>
      </w:r>
      <w:r w:rsidRPr="00964ED0">
        <w:t>Устройство</w:t>
      </w:r>
      <w:r>
        <w:t xml:space="preserve"> </w:t>
      </w:r>
      <w:proofErr w:type="spellStart"/>
      <w:r w:rsidRPr="00205BCE">
        <w:t>общеобменной</w:t>
      </w:r>
      <w:proofErr w:type="spellEnd"/>
      <w:r w:rsidRPr="00205BCE">
        <w:t xml:space="preserve"> вентиляции в здани</w:t>
      </w:r>
      <w:r>
        <w:t>и №19а.</w:t>
      </w:r>
    </w:p>
    <w:p w:rsidR="00FB3CAF" w:rsidRPr="00964ED0" w:rsidRDefault="00FB3CAF" w:rsidP="00FB3CAF">
      <w:pPr>
        <w:numPr>
          <w:ilvl w:val="1"/>
          <w:numId w:val="30"/>
        </w:numPr>
        <w:tabs>
          <w:tab w:val="left" w:pos="1418"/>
        </w:tabs>
        <w:ind w:left="709" w:firstLine="0"/>
        <w:jc w:val="both"/>
      </w:pPr>
      <w:r w:rsidRPr="00964ED0">
        <w:rPr>
          <w:b/>
        </w:rPr>
        <w:t xml:space="preserve">Объем выполняемых работ: </w:t>
      </w:r>
      <w:r w:rsidRPr="00964ED0">
        <w:t>В соответствии с локальн</w:t>
      </w:r>
      <w:r>
        <w:t>ой</w:t>
      </w:r>
      <w:r w:rsidRPr="00964ED0">
        <w:t xml:space="preserve"> смет</w:t>
      </w:r>
      <w:r>
        <w:t>ой</w:t>
      </w:r>
      <w:r w:rsidRPr="00964ED0">
        <w:t xml:space="preserve"> (Приложение №1 к Техническому заданию) и рабочей документацией №13-308-0В (Приложение №2 к Техническому заданию). </w:t>
      </w:r>
    </w:p>
    <w:p w:rsidR="00FB3CAF" w:rsidRPr="00656D12" w:rsidRDefault="00FB3CAF" w:rsidP="00FB3CAF">
      <w:pPr>
        <w:numPr>
          <w:ilvl w:val="1"/>
          <w:numId w:val="30"/>
        </w:numPr>
        <w:tabs>
          <w:tab w:val="left" w:pos="1418"/>
        </w:tabs>
        <w:ind w:left="709" w:hanging="4"/>
        <w:jc w:val="both"/>
        <w:rPr>
          <w:b/>
          <w:color w:val="FF0000"/>
        </w:rPr>
      </w:pPr>
      <w:r w:rsidRPr="00532711">
        <w:rPr>
          <w:b/>
        </w:rPr>
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работ:</w:t>
      </w:r>
      <w:r>
        <w:rPr>
          <w:b/>
        </w:rPr>
        <w:t xml:space="preserve"> </w:t>
      </w:r>
    </w:p>
    <w:p w:rsidR="00FB3CAF" w:rsidRPr="00C73AA3" w:rsidRDefault="00FB3CAF" w:rsidP="00FB3CAF">
      <w:pPr>
        <w:tabs>
          <w:tab w:val="left" w:pos="1418"/>
        </w:tabs>
        <w:ind w:left="709" w:firstLine="709"/>
        <w:jc w:val="both"/>
      </w:pPr>
      <w:r w:rsidRPr="00656D12">
        <w:t>Проект производства работ (ППР) должен содержать</w:t>
      </w:r>
      <w:r w:rsidRPr="00C73AA3">
        <w:t xml:space="preserve">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FB3CAF" w:rsidRDefault="00FB3CAF" w:rsidP="00FB3CAF">
      <w:pPr>
        <w:tabs>
          <w:tab w:val="left" w:pos="1418"/>
        </w:tabs>
        <w:ind w:left="709" w:firstLine="709"/>
        <w:jc w:val="both"/>
        <w:rPr>
          <w:color w:val="FF0000"/>
        </w:rPr>
      </w:pPr>
      <w:r w:rsidRPr="00C73AA3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FB3CAF" w:rsidRPr="00C73AA3" w:rsidRDefault="00FB3CAF" w:rsidP="00FB3CAF">
      <w:pPr>
        <w:tabs>
          <w:tab w:val="left" w:pos="1418"/>
        </w:tabs>
        <w:ind w:left="709" w:firstLine="709"/>
        <w:jc w:val="both"/>
      </w:pPr>
      <w:r w:rsidRPr="00C73AA3">
        <w:t xml:space="preserve">Для предупреждения </w:t>
      </w:r>
      <w:proofErr w:type="gramStart"/>
      <w:r w:rsidRPr="00C73AA3">
        <w:t>поражения</w:t>
      </w:r>
      <w:proofErr w:type="gramEnd"/>
      <w:r w:rsidRPr="00C73AA3">
        <w:t xml:space="preserve"> работающих электрическим током следует предусматривать:</w:t>
      </w:r>
    </w:p>
    <w:p w:rsidR="00FB3CAF" w:rsidRDefault="00FB3CAF" w:rsidP="00FB3CAF">
      <w:pPr>
        <w:numPr>
          <w:ilvl w:val="0"/>
          <w:numId w:val="46"/>
        </w:numPr>
        <w:tabs>
          <w:tab w:val="left" w:pos="1418"/>
        </w:tabs>
        <w:ind w:left="709" w:firstLine="0"/>
        <w:jc w:val="both"/>
      </w:pPr>
      <w:r>
        <w:t>у</w:t>
      </w:r>
      <w:r w:rsidRPr="00C73AA3">
        <w:t>казания по устройству временных электроустановок, выбору трасс и определению напряжения временных силовых и осветительных электросетей, устройства для ограждения токоведущих частей и месторасположение вводно-распределительных систем и приборов;</w:t>
      </w:r>
    </w:p>
    <w:p w:rsidR="00FB3CAF" w:rsidRDefault="00FB3CAF" w:rsidP="00FB3CAF">
      <w:pPr>
        <w:numPr>
          <w:ilvl w:val="0"/>
          <w:numId w:val="46"/>
        </w:numPr>
        <w:tabs>
          <w:tab w:val="left" w:pos="1418"/>
        </w:tabs>
        <w:ind w:left="709" w:firstLine="0"/>
        <w:jc w:val="both"/>
      </w:pPr>
      <w:r w:rsidRPr="00656D12">
        <w:t>способы заземления металличе</w:t>
      </w:r>
      <w:r>
        <w:t>ских частей электрооборудования.</w:t>
      </w:r>
    </w:p>
    <w:p w:rsidR="00FB3CAF" w:rsidRPr="00C73AA3" w:rsidRDefault="00FB3CAF" w:rsidP="00FB3CAF">
      <w:pPr>
        <w:tabs>
          <w:tab w:val="left" w:pos="1418"/>
        </w:tabs>
        <w:ind w:left="709" w:firstLine="709"/>
        <w:jc w:val="both"/>
      </w:pPr>
      <w:r w:rsidRPr="00C73AA3">
        <w:lastRenderedPageBreak/>
        <w:t>Для предупреждения воздействия на работников вредных производственных факторов (неблагоприятного климата, шума, вибрации, пыли и вредных веществ в воздухе рабочей зоны) необходимо:</w:t>
      </w:r>
    </w:p>
    <w:p w:rsidR="00FB3CAF" w:rsidRPr="00C73AA3" w:rsidRDefault="00FB3CAF" w:rsidP="00FB3CAF">
      <w:pPr>
        <w:numPr>
          <w:ilvl w:val="0"/>
          <w:numId w:val="46"/>
        </w:numPr>
        <w:tabs>
          <w:tab w:val="left" w:pos="1418"/>
        </w:tabs>
        <w:ind w:left="709" w:firstLine="0"/>
        <w:jc w:val="both"/>
      </w:pPr>
      <w:r>
        <w:t>о</w:t>
      </w:r>
      <w:r w:rsidRPr="00C73AA3">
        <w:t>пределить участки работ, на которых могут возникнуть вредные производственные факторы, обусловленные технологией и условиями выполнения работ;</w:t>
      </w:r>
    </w:p>
    <w:p w:rsidR="00FB3CAF" w:rsidRPr="00C73AA3" w:rsidRDefault="00FB3CAF" w:rsidP="00FB3CAF">
      <w:pPr>
        <w:numPr>
          <w:ilvl w:val="0"/>
          <w:numId w:val="46"/>
        </w:numPr>
        <w:tabs>
          <w:tab w:val="left" w:pos="1418"/>
        </w:tabs>
        <w:ind w:left="0" w:firstLine="709"/>
        <w:jc w:val="both"/>
      </w:pPr>
      <w:r>
        <w:t>о</w:t>
      </w:r>
      <w:r w:rsidRPr="00C73AA3">
        <w:t>пределить средства защиты работающих</w:t>
      </w:r>
      <w:r w:rsidRPr="00C73AA3">
        <w:rPr>
          <w:lang w:val="en-US"/>
        </w:rPr>
        <w:t>;</w:t>
      </w:r>
    </w:p>
    <w:p w:rsidR="00FB3CAF" w:rsidRPr="00C73AA3" w:rsidRDefault="00FB3CAF" w:rsidP="00FB3CAF">
      <w:pPr>
        <w:numPr>
          <w:ilvl w:val="0"/>
          <w:numId w:val="46"/>
        </w:numPr>
        <w:tabs>
          <w:tab w:val="left" w:pos="1418"/>
        </w:tabs>
        <w:ind w:left="709" w:firstLine="0"/>
        <w:jc w:val="both"/>
      </w:pPr>
      <w:r>
        <w:t>п</w:t>
      </w:r>
      <w:r w:rsidRPr="00C73AA3">
        <w:t>редусматривать, при необходимости, специальные меры по хранению опасных и вредных веществ.</w:t>
      </w:r>
    </w:p>
    <w:p w:rsidR="00FB3CAF" w:rsidRPr="00C73AA3" w:rsidRDefault="00FB3CAF" w:rsidP="00FB3CAF">
      <w:pPr>
        <w:tabs>
          <w:tab w:val="left" w:pos="1418"/>
        </w:tabs>
        <w:spacing w:before="120"/>
        <w:ind w:firstLine="1418"/>
        <w:jc w:val="both"/>
      </w:pPr>
      <w:r w:rsidRPr="00C73AA3">
        <w:t>ППР должен содержать следующие разделы: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о</w:t>
      </w:r>
      <w:r w:rsidRPr="00C73AA3">
        <w:t>бщие положения;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т</w:t>
      </w:r>
      <w:r w:rsidRPr="00482C87">
        <w:t>ребования безопасности;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п</w:t>
      </w:r>
      <w:r w:rsidRPr="00482C87">
        <w:t>одготовительные работы;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п</w:t>
      </w:r>
      <w:r w:rsidRPr="00482C87">
        <w:t>роизводство работ;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о</w:t>
      </w:r>
      <w:r w:rsidRPr="00482C87">
        <w:t>бращение с отходами;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о</w:t>
      </w:r>
      <w:r w:rsidRPr="00482C87">
        <w:t>кончание работ;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п</w:t>
      </w:r>
      <w:r w:rsidRPr="00482C87">
        <w:t>риложения (при необходимости);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т</w:t>
      </w:r>
      <w:r w:rsidRPr="00482C87">
        <w:t>ермины и определения;</w:t>
      </w:r>
    </w:p>
    <w:p w:rsidR="00FB3CAF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регистрации изменений;</w:t>
      </w:r>
    </w:p>
    <w:p w:rsidR="00FB3CAF" w:rsidRPr="00482C87" w:rsidRDefault="00FB3CAF" w:rsidP="00FB3CAF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>
        <w:t>л</w:t>
      </w:r>
      <w:r w:rsidRPr="00482C87">
        <w:t>ист ознакомления.</w:t>
      </w:r>
    </w:p>
    <w:p w:rsidR="00FB3CAF" w:rsidRPr="00656D12" w:rsidRDefault="00FB3CAF" w:rsidP="00FB3CAF">
      <w:pPr>
        <w:tabs>
          <w:tab w:val="left" w:pos="1418"/>
        </w:tabs>
        <w:ind w:left="709"/>
        <w:jc w:val="both"/>
      </w:pPr>
      <w:r w:rsidRPr="00C73AA3">
        <w:t>Исполнитель обязан разработать программу и методики испытани</w:t>
      </w:r>
      <w:r>
        <w:t>й смонтированного оборудования.</w:t>
      </w:r>
    </w:p>
    <w:p w:rsidR="00FB3CAF" w:rsidRPr="00FD676E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FD676E">
        <w:rPr>
          <w:b/>
        </w:rPr>
        <w:t>ПЕРЕЧЕНЬ ПРОЕКТНОЙ И РАБОЧЕЙ ДОКУМЕНТАЦИИ.</w:t>
      </w:r>
    </w:p>
    <w:p w:rsidR="00FB3CAF" w:rsidRPr="007B69A0" w:rsidRDefault="00FB3CAF" w:rsidP="00FB3CAF">
      <w:pPr>
        <w:ind w:left="720" w:firstLine="698"/>
        <w:rPr>
          <w:color w:val="FF0000"/>
        </w:rPr>
      </w:pPr>
      <w:r>
        <w:t>Рабочая</w:t>
      </w:r>
      <w:r w:rsidRPr="00964ED0">
        <w:t xml:space="preserve"> документаци</w:t>
      </w:r>
      <w:r>
        <w:t>я</w:t>
      </w:r>
      <w:r w:rsidRPr="00964ED0">
        <w:t xml:space="preserve"> №13-308-0В</w:t>
      </w:r>
      <w:r w:rsidRPr="00FD676E">
        <w:t>, локальная смета № 1.</w:t>
      </w:r>
    </w:p>
    <w:p w:rsidR="00FB3CAF" w:rsidRPr="007B69A0" w:rsidRDefault="00FB3CAF" w:rsidP="00FB3CAF">
      <w:pPr>
        <w:numPr>
          <w:ilvl w:val="0"/>
          <w:numId w:val="30"/>
        </w:numPr>
        <w:spacing w:before="240"/>
        <w:ind w:left="709" w:firstLine="425"/>
        <w:jc w:val="center"/>
        <w:rPr>
          <w:b/>
          <w:color w:val="FF0000"/>
        </w:rPr>
      </w:pPr>
      <w:r w:rsidRPr="007B69A0">
        <w:rPr>
          <w:b/>
        </w:rPr>
        <w:t>МЕСТО ВЫПОЛНЯЕМЫХ РАБОТ.</w:t>
      </w:r>
    </w:p>
    <w:p w:rsidR="00FB3CAF" w:rsidRPr="00532711" w:rsidRDefault="00FB3CAF" w:rsidP="00FB3CAF">
      <w:pPr>
        <w:ind w:left="709" w:firstLine="709"/>
        <w:jc w:val="both"/>
        <w:rPr>
          <w:b/>
          <w:color w:val="FF0000"/>
        </w:rPr>
      </w:pPr>
      <w:r w:rsidRPr="00205BCE">
        <w:t xml:space="preserve">Здание № 19а </w:t>
      </w:r>
      <w:r w:rsidRPr="002B56DA">
        <w:t>Ленинградско</w:t>
      </w:r>
      <w:r>
        <w:t xml:space="preserve">го </w:t>
      </w:r>
      <w:r w:rsidRPr="002B56DA">
        <w:t>отделени</w:t>
      </w:r>
      <w:r>
        <w:t>я</w:t>
      </w:r>
      <w:r w:rsidRPr="002B56DA">
        <w:t xml:space="preserve"> филиала «Северо-западный территориальный округ» ФГУП «РосРАО» расположенное по адресу: Ленинградская область, </w:t>
      </w:r>
      <w:proofErr w:type="spellStart"/>
      <w:r w:rsidRPr="002B56DA">
        <w:t>г.Сосновый</w:t>
      </w:r>
      <w:proofErr w:type="spellEnd"/>
      <w:r w:rsidRPr="002B56DA">
        <w:t xml:space="preserve"> Бор, </w:t>
      </w:r>
      <w:proofErr w:type="spellStart"/>
      <w:r w:rsidRPr="002B56DA">
        <w:t>промзона</w:t>
      </w:r>
      <w:proofErr w:type="spellEnd"/>
      <w:r w:rsidRPr="002B56DA">
        <w:t>.</w:t>
      </w:r>
    </w:p>
    <w:p w:rsidR="00FB3CAF" w:rsidRPr="007B69A0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7B69A0">
        <w:rPr>
          <w:b/>
        </w:rPr>
        <w:t xml:space="preserve">ТРЕБОВАНИЯ И УСЛОВИЯ К РАЗРАБОТКЕ ПРИРОДООХРАННЫХ МЕР </w:t>
      </w:r>
      <w:proofErr w:type="gramStart"/>
      <w:r w:rsidRPr="007B69A0">
        <w:rPr>
          <w:b/>
        </w:rPr>
        <w:t>И  МЕРОПРИЯТИЙ</w:t>
      </w:r>
      <w:proofErr w:type="gramEnd"/>
      <w:r w:rsidRPr="007B69A0">
        <w:rPr>
          <w:b/>
        </w:rPr>
        <w:t>.</w:t>
      </w:r>
    </w:p>
    <w:p w:rsidR="00FB3CAF" w:rsidRPr="007B69A0" w:rsidRDefault="00FB3CAF" w:rsidP="00FB3CAF">
      <w:pPr>
        <w:ind w:left="709"/>
        <w:rPr>
          <w:color w:val="FF0000"/>
        </w:rPr>
      </w:pPr>
      <w:r w:rsidRPr="00205BCE">
        <w:t>Не требуется.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СРОК (ИНТЕРВАЛ) ВЫПОЛНЕНИЯ РАБОТ.</w:t>
      </w:r>
    </w:p>
    <w:p w:rsidR="00FB3CAF" w:rsidRPr="0066503B" w:rsidRDefault="00FB3CAF" w:rsidP="00FB3CAF">
      <w:pPr>
        <w:spacing w:before="60"/>
        <w:ind w:left="720"/>
      </w:pPr>
      <w:r w:rsidRPr="0066503B">
        <w:t xml:space="preserve">Дата начала выполнения работ: </w:t>
      </w:r>
      <w:r>
        <w:t>– с момента заключения договора;</w:t>
      </w:r>
    </w:p>
    <w:p w:rsidR="00FB3CAF" w:rsidRPr="0066503B" w:rsidRDefault="00FB3CAF" w:rsidP="00FB3CAF">
      <w:pPr>
        <w:ind w:left="720"/>
      </w:pPr>
      <w:r w:rsidRPr="0066503B">
        <w:t xml:space="preserve">дата окончания выполнения работ: </w:t>
      </w:r>
      <w:proofErr w:type="gramStart"/>
      <w:r w:rsidRPr="0066503B">
        <w:t xml:space="preserve">–  </w:t>
      </w:r>
      <w:r w:rsidRPr="00145BC1">
        <w:t>в</w:t>
      </w:r>
      <w:proofErr w:type="gramEnd"/>
      <w:r w:rsidRPr="00145BC1">
        <w:t xml:space="preserve"> течение 25 (двадцати пяти) рабочих дней с момента заключения договора.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КАЧЕСТВУ ВЫПОЛНЯЕМЫХ РАБОТ.</w:t>
      </w:r>
    </w:p>
    <w:p w:rsidR="00FB3CAF" w:rsidRDefault="00FB3CAF" w:rsidP="00FB3CAF">
      <w:pPr>
        <w:ind w:left="709"/>
        <w:rPr>
          <w:color w:val="FF0000"/>
        </w:rPr>
      </w:pPr>
      <w:r w:rsidRPr="00205BCE">
        <w:t>Работы выполнить в соответствии с действующими нормами и правилами.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ОСОБЫМ УСЛОВИЯМ РАБОТ.</w:t>
      </w:r>
    </w:p>
    <w:p w:rsidR="00FB3CAF" w:rsidRPr="00BD5477" w:rsidRDefault="00FB3CAF" w:rsidP="00FB3CAF">
      <w:pPr>
        <w:pStyle w:val="afffc"/>
        <w:numPr>
          <w:ilvl w:val="1"/>
          <w:numId w:val="30"/>
        </w:numPr>
        <w:tabs>
          <w:tab w:val="left" w:pos="1418"/>
        </w:tabs>
        <w:ind w:left="709" w:hanging="4"/>
        <w:jc w:val="both"/>
      </w:pPr>
      <w:r w:rsidRPr="00BD5477"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FB3CAF" w:rsidRPr="00BD5477" w:rsidRDefault="00FB3CAF" w:rsidP="00FB3CAF">
      <w:pPr>
        <w:pStyle w:val="afffc"/>
        <w:numPr>
          <w:ilvl w:val="1"/>
          <w:numId w:val="30"/>
        </w:numPr>
        <w:ind w:left="709" w:hanging="4"/>
        <w:jc w:val="both"/>
      </w:pPr>
      <w:r w:rsidRPr="00BD5477"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FB3CAF" w:rsidRDefault="00FB3CAF" w:rsidP="00FB3CAF">
      <w:pPr>
        <w:pStyle w:val="afffc"/>
        <w:numPr>
          <w:ilvl w:val="1"/>
          <w:numId w:val="30"/>
        </w:numPr>
        <w:ind w:left="709" w:hanging="4"/>
        <w:jc w:val="both"/>
      </w:pPr>
      <w:r w:rsidRPr="00BD5477">
        <w:lastRenderedPageBreak/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FB3CAF" w:rsidRDefault="00FB3CAF" w:rsidP="00FB3CAF">
      <w:pPr>
        <w:pStyle w:val="afffc"/>
        <w:ind w:left="709"/>
        <w:jc w:val="both"/>
      </w:pPr>
    </w:p>
    <w:p w:rsidR="00FB3CAF" w:rsidRPr="00BD5477" w:rsidRDefault="00FB3CAF" w:rsidP="00FB3CAF">
      <w:pPr>
        <w:pStyle w:val="afffc"/>
        <w:ind w:left="709"/>
        <w:jc w:val="both"/>
      </w:pP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СРОКУ И (ИЛИ) ОБЪЕМУ ПРЕДОСТАВЛЕНИЯ ГАРАНТИЙ.</w:t>
      </w:r>
    </w:p>
    <w:p w:rsidR="00FB3CAF" w:rsidRPr="00BD5477" w:rsidRDefault="00FB3CAF" w:rsidP="00FB3CAF">
      <w:pPr>
        <w:ind w:left="720" w:firstLine="696"/>
        <w:jc w:val="both"/>
        <w:rPr>
          <w:b/>
        </w:rPr>
      </w:pPr>
      <w:r w:rsidRPr="00BD5477"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BD5477">
        <w:t>результаты  выполненных</w:t>
      </w:r>
      <w:proofErr w:type="gramEnd"/>
      <w:r w:rsidRPr="00BD5477">
        <w:t xml:space="preserve">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БЕЗОПАСНОСТИ ВЫПОЛНЯЕМЫХ РАБОТ.</w:t>
      </w:r>
    </w:p>
    <w:p w:rsidR="00FB3CAF" w:rsidRPr="00145BC1" w:rsidRDefault="00FB3CAF" w:rsidP="00FB3CAF">
      <w:pPr>
        <w:numPr>
          <w:ilvl w:val="1"/>
          <w:numId w:val="30"/>
        </w:numPr>
        <w:ind w:left="709" w:hanging="4"/>
        <w:rPr>
          <w:b/>
        </w:rPr>
      </w:pPr>
      <w:r w:rsidRPr="00145BC1">
        <w:t xml:space="preserve">При выполнении работ Подрядчик (Исполнитель) </w:t>
      </w:r>
      <w:proofErr w:type="gramStart"/>
      <w:r w:rsidRPr="00145BC1">
        <w:t>организовывает  систему</w:t>
      </w:r>
      <w:proofErr w:type="gramEnd"/>
      <w:r w:rsidRPr="00145BC1">
        <w:t xml:space="preserve"> управления охраной труда с назначением персонально ответственных лиц за безопасное ведение работ;</w:t>
      </w:r>
    </w:p>
    <w:p w:rsidR="00FB3CAF" w:rsidRPr="00145BC1" w:rsidRDefault="00FB3CAF" w:rsidP="00FB3CAF">
      <w:pPr>
        <w:numPr>
          <w:ilvl w:val="1"/>
          <w:numId w:val="30"/>
        </w:numPr>
        <w:ind w:left="709" w:hanging="4"/>
        <w:jc w:val="both"/>
        <w:rPr>
          <w:b/>
        </w:rPr>
      </w:pPr>
      <w:r w:rsidRPr="00145BC1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FB3CAF" w:rsidRPr="00145BC1" w:rsidRDefault="00FB3CAF" w:rsidP="00FB3CAF">
      <w:pPr>
        <w:numPr>
          <w:ilvl w:val="1"/>
          <w:numId w:val="30"/>
        </w:numPr>
        <w:ind w:left="709" w:hanging="4"/>
        <w:jc w:val="both"/>
        <w:rPr>
          <w:b/>
        </w:rPr>
      </w:pPr>
      <w:r w:rsidRPr="00145BC1">
        <w:t>Требования по обеспечению производства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Технический регламент о безопасности зданий и сооружений № 384-ФЗ от 30 декабря 2009 года;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СНиП 12-01-2004 «Организация строительства»;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СНиП 12-03-2001 «Безопасность труда в строительстве». Часть 1;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СНиП 12-04-2002 «Безопасность труда в строительстве». Часть 2;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ППБ 05-86 «Правила пожарной безопасности при производстве строительно-монтажных работ»;</w:t>
      </w:r>
    </w:p>
    <w:p w:rsidR="00FB3CAF" w:rsidRPr="00145BC1" w:rsidRDefault="00FB3CAF" w:rsidP="00FB3CAF">
      <w:pPr>
        <w:numPr>
          <w:ilvl w:val="0"/>
          <w:numId w:val="45"/>
        </w:numPr>
        <w:ind w:left="1418" w:hanging="709"/>
        <w:jc w:val="both"/>
      </w:pPr>
      <w:r w:rsidRPr="00145BC1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РЕЗУЛЬТАТАМ РАБОТ И ПОРЯДКУ ПРИЕМКИ.</w:t>
      </w:r>
    </w:p>
    <w:p w:rsidR="00FB3CAF" w:rsidRDefault="00FB3CAF" w:rsidP="00FB3CAF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</w:pPr>
      <w:r w:rsidRPr="00145BC1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FB3CAF" w:rsidRPr="00145BC1" w:rsidRDefault="00FB3CAF" w:rsidP="00FB3CAF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</w:pPr>
      <w:r w:rsidRPr="00681B4B">
        <w:t xml:space="preserve">По окончании монтажных и пуско-наладочных работ </w:t>
      </w:r>
      <w:r>
        <w:t>Подрядчик (</w:t>
      </w:r>
      <w:r w:rsidRPr="00681B4B">
        <w:t>Исполнитель</w:t>
      </w:r>
      <w:r>
        <w:t>)</w:t>
      </w:r>
      <w:r w:rsidRPr="00681B4B">
        <w:t xml:space="preserve"> должен провести испытания смонтированного оборудования.</w:t>
      </w:r>
    </w:p>
    <w:p w:rsidR="00FB3CAF" w:rsidRDefault="00FB3CAF" w:rsidP="00FB3CAF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</w:pPr>
      <w:r w:rsidRPr="00145BC1">
        <w:t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исполнительную документацию на выполненный объем работ</w:t>
      </w:r>
      <w:r>
        <w:t xml:space="preserve">, </w:t>
      </w:r>
      <w:r w:rsidRPr="00517693">
        <w:t>техническую документацию по проверке на эффективность системы вентиляции (паспорт вентиляционной установки)</w:t>
      </w:r>
      <w:r w:rsidRPr="00145BC1">
        <w:t>.</w:t>
      </w:r>
    </w:p>
    <w:p w:rsidR="00FB3CAF" w:rsidRPr="00145BC1" w:rsidRDefault="00FB3CAF" w:rsidP="00FB3CAF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</w:pPr>
      <w:r w:rsidRPr="00145BC1">
        <w:t xml:space="preserve"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</w:t>
      </w:r>
      <w:r w:rsidRPr="00145BC1">
        <w:lastRenderedPageBreak/>
        <w:t>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FB3CAF" w:rsidRPr="00145BC1" w:rsidRDefault="00FB3CAF" w:rsidP="00FB3CAF">
      <w:pPr>
        <w:widowControl w:val="0"/>
        <w:numPr>
          <w:ilvl w:val="1"/>
          <w:numId w:val="30"/>
        </w:numPr>
        <w:autoSpaceDE w:val="0"/>
        <w:autoSpaceDN w:val="0"/>
        <w:adjustRightInd w:val="0"/>
        <w:ind w:left="709" w:firstLine="0"/>
        <w:jc w:val="both"/>
      </w:pPr>
      <w:r w:rsidRPr="00145BC1">
        <w:t>Протоколы комиссии, утвержденные Председателем комиссии, являются основание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ФОРМЕ ПРЕДСТАВЛЯЕМОЙ ИНФОРМАЦИИ.</w:t>
      </w:r>
    </w:p>
    <w:p w:rsidR="00FB3CAF" w:rsidRPr="00145BC1" w:rsidRDefault="00FB3CAF" w:rsidP="00FB3CAF">
      <w:pPr>
        <w:ind w:left="720" w:firstLine="696"/>
        <w:jc w:val="both"/>
      </w:pPr>
      <w:r w:rsidRPr="00145BC1">
        <w:t>Акты о приёмке выполненных работ» (форма КС-2), «Справки о стоимости выполненны</w:t>
      </w:r>
      <w:r>
        <w:t>х работ и затрат» (форма КС-3</w:t>
      </w:r>
      <w:proofErr w:type="gramStart"/>
      <w:r>
        <w:t>),</w:t>
      </w:r>
      <w:r w:rsidRPr="00145BC1">
        <w:t xml:space="preserve">  исполнительная</w:t>
      </w:r>
      <w:proofErr w:type="gramEnd"/>
      <w:r w:rsidRPr="00145BC1">
        <w:t xml:space="preserve">  документацию на выполненный объем работ </w:t>
      </w:r>
      <w:r>
        <w:t xml:space="preserve">и </w:t>
      </w:r>
      <w:r w:rsidRPr="00517693">
        <w:t>паспорт вентиляционной установки</w:t>
      </w:r>
      <w:r w:rsidRPr="00145BC1">
        <w:t xml:space="preserve"> представляется в 2-х экземплярах.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ТРЕБОВАНИЯ К ТЕХНИЧЕСКОМУ ОБУЧЕНИЮ ПЕРСОНАЛА ЗАКАЗЧИКА.</w:t>
      </w:r>
    </w:p>
    <w:p w:rsidR="00FB3CAF" w:rsidRPr="00145BC1" w:rsidRDefault="00FB3CAF" w:rsidP="00FB3CAF">
      <w:pPr>
        <w:ind w:firstLine="709"/>
        <w:jc w:val="both"/>
      </w:pPr>
      <w:r w:rsidRPr="00145BC1">
        <w:t>Не требуется.</w:t>
      </w:r>
    </w:p>
    <w:p w:rsidR="00FB3CAF" w:rsidRPr="00923944" w:rsidRDefault="00FB3CAF" w:rsidP="00FB3CAF">
      <w:pPr>
        <w:numPr>
          <w:ilvl w:val="0"/>
          <w:numId w:val="30"/>
        </w:numPr>
        <w:spacing w:before="240"/>
        <w:jc w:val="center"/>
        <w:rPr>
          <w:b/>
        </w:rPr>
      </w:pPr>
      <w:r w:rsidRPr="00923944">
        <w:rPr>
          <w:b/>
        </w:rPr>
        <w:t>ПЕРЕЧЕНЬ ПРИЛОЖЕНИЙ.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9"/>
        <w:gridCol w:w="6349"/>
        <w:gridCol w:w="2340"/>
      </w:tblGrid>
      <w:tr w:rsidR="00FB3CAF" w:rsidRPr="00FE40C9" w:rsidTr="00C4173D">
        <w:trPr>
          <w:trHeight w:val="447"/>
        </w:trPr>
        <w:tc>
          <w:tcPr>
            <w:tcW w:w="1089" w:type="dxa"/>
          </w:tcPr>
          <w:p w:rsidR="00FB3CAF" w:rsidRPr="00FE40C9" w:rsidRDefault="00FB3CAF" w:rsidP="00C4173D">
            <w:pPr>
              <w:jc w:val="center"/>
            </w:pPr>
            <w:r w:rsidRPr="00FE40C9">
              <w:t>№ п/п</w:t>
            </w:r>
          </w:p>
        </w:tc>
        <w:tc>
          <w:tcPr>
            <w:tcW w:w="6521" w:type="dxa"/>
          </w:tcPr>
          <w:p w:rsidR="00FB3CAF" w:rsidRPr="00FE40C9" w:rsidRDefault="00FB3CAF" w:rsidP="00C4173D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FB3CAF" w:rsidRPr="00FE40C9" w:rsidRDefault="00FB3CAF" w:rsidP="00C4173D">
            <w:pPr>
              <w:jc w:val="center"/>
            </w:pPr>
            <w:r w:rsidRPr="00FE40C9">
              <w:t>Количество листов</w:t>
            </w:r>
          </w:p>
        </w:tc>
      </w:tr>
      <w:tr w:rsidR="00FB3CAF" w:rsidRPr="00FE40C9" w:rsidTr="00C4173D">
        <w:tc>
          <w:tcPr>
            <w:tcW w:w="1089" w:type="dxa"/>
          </w:tcPr>
          <w:p w:rsidR="00FB3CAF" w:rsidRPr="00FE40C9" w:rsidRDefault="00FB3CAF" w:rsidP="00C4173D">
            <w:pPr>
              <w:jc w:val="center"/>
            </w:pPr>
            <w:r>
              <w:t>1</w:t>
            </w:r>
            <w:r w:rsidRPr="00FE40C9">
              <w:t>.</w:t>
            </w:r>
          </w:p>
        </w:tc>
        <w:tc>
          <w:tcPr>
            <w:tcW w:w="6521" w:type="dxa"/>
          </w:tcPr>
          <w:p w:rsidR="00FB3CAF" w:rsidRPr="00FE40C9" w:rsidRDefault="00FB3CAF" w:rsidP="00C4173D">
            <w:pPr>
              <w:jc w:val="both"/>
            </w:pPr>
            <w:r w:rsidRPr="00FE40C9">
              <w:t>Локальн</w:t>
            </w:r>
            <w:r>
              <w:t xml:space="preserve">ая </w:t>
            </w:r>
            <w:r w:rsidRPr="00FE40C9">
              <w:t>смет</w:t>
            </w:r>
            <w:r>
              <w:t>а</w:t>
            </w:r>
          </w:p>
        </w:tc>
        <w:tc>
          <w:tcPr>
            <w:tcW w:w="2374" w:type="dxa"/>
          </w:tcPr>
          <w:p w:rsidR="00FB3CAF" w:rsidRPr="00FE40C9" w:rsidRDefault="00FB3CAF" w:rsidP="00C4173D">
            <w:pPr>
              <w:jc w:val="center"/>
            </w:pPr>
            <w:r>
              <w:t>11</w:t>
            </w:r>
          </w:p>
        </w:tc>
      </w:tr>
      <w:tr w:rsidR="00FB3CAF" w:rsidRPr="00FE40C9" w:rsidTr="00C4173D">
        <w:tc>
          <w:tcPr>
            <w:tcW w:w="1089" w:type="dxa"/>
          </w:tcPr>
          <w:p w:rsidR="00FB3CAF" w:rsidRPr="00FE40C9" w:rsidRDefault="00FB3CAF" w:rsidP="00C4173D">
            <w:pPr>
              <w:jc w:val="center"/>
            </w:pPr>
            <w:r>
              <w:t>2.</w:t>
            </w:r>
          </w:p>
        </w:tc>
        <w:tc>
          <w:tcPr>
            <w:tcW w:w="6521" w:type="dxa"/>
          </w:tcPr>
          <w:p w:rsidR="00FB3CAF" w:rsidRPr="00FE40C9" w:rsidRDefault="00FB3CAF" w:rsidP="00C4173D">
            <w:pPr>
              <w:jc w:val="both"/>
            </w:pPr>
            <w:r>
              <w:t>Рабочая</w:t>
            </w:r>
            <w:r w:rsidRPr="00964ED0">
              <w:t xml:space="preserve"> документаци</w:t>
            </w:r>
            <w:r>
              <w:t>я</w:t>
            </w:r>
            <w:r w:rsidRPr="00964ED0">
              <w:t xml:space="preserve"> №13-308-0В</w:t>
            </w:r>
          </w:p>
        </w:tc>
        <w:tc>
          <w:tcPr>
            <w:tcW w:w="2374" w:type="dxa"/>
          </w:tcPr>
          <w:p w:rsidR="00FB3CAF" w:rsidRPr="00FE40C9" w:rsidRDefault="00FB3CAF" w:rsidP="00C4173D">
            <w:pPr>
              <w:jc w:val="center"/>
            </w:pPr>
            <w:r>
              <w:t>14</w:t>
            </w:r>
          </w:p>
        </w:tc>
      </w:tr>
      <w:tr w:rsidR="00FB3CAF" w:rsidRPr="00003AD7" w:rsidTr="00C4173D">
        <w:tc>
          <w:tcPr>
            <w:tcW w:w="1089" w:type="dxa"/>
          </w:tcPr>
          <w:p w:rsidR="00FB3CAF" w:rsidRPr="00517693" w:rsidRDefault="00FB3CAF" w:rsidP="00C4173D">
            <w:pPr>
              <w:jc w:val="center"/>
            </w:pPr>
            <w:r w:rsidRPr="00517693">
              <w:t>3.</w:t>
            </w:r>
          </w:p>
        </w:tc>
        <w:tc>
          <w:tcPr>
            <w:tcW w:w="6521" w:type="dxa"/>
          </w:tcPr>
          <w:p w:rsidR="00FB3CAF" w:rsidRPr="00517693" w:rsidRDefault="00FB3CAF" w:rsidP="00C4173D">
            <w:pPr>
              <w:jc w:val="both"/>
            </w:pPr>
            <w:r>
              <w:t>Ведомость материалов</w:t>
            </w:r>
          </w:p>
        </w:tc>
        <w:tc>
          <w:tcPr>
            <w:tcW w:w="2374" w:type="dxa"/>
          </w:tcPr>
          <w:p w:rsidR="00FB3CAF" w:rsidRPr="00517693" w:rsidRDefault="00FB3CAF" w:rsidP="00C4173D">
            <w:pPr>
              <w:jc w:val="center"/>
            </w:pPr>
            <w:r>
              <w:t>1</w:t>
            </w:r>
          </w:p>
        </w:tc>
      </w:tr>
    </w:tbl>
    <w:p w:rsidR="00FB3CAF" w:rsidRDefault="00FB3CAF" w:rsidP="00FB3CAF"/>
    <w:p w:rsidR="00FB3CAF" w:rsidRDefault="00FB3CAF" w:rsidP="00FB3CAF"/>
    <w:p w:rsidR="00FB3CAF" w:rsidRPr="00A721C0" w:rsidRDefault="00FB3CAF" w:rsidP="00FB3CAF"/>
    <w:p w:rsidR="00FB3CAF" w:rsidRDefault="00FB3CAF" w:rsidP="00FB3CAF">
      <w:pPr>
        <w:ind w:right="-215"/>
        <w:jc w:val="both"/>
        <w:rPr>
          <w:sz w:val="16"/>
          <w:szCs w:val="16"/>
        </w:rPr>
      </w:pPr>
    </w:p>
    <w:p w:rsidR="009667DF" w:rsidRPr="00BE520B" w:rsidRDefault="009667DF" w:rsidP="00F010B8">
      <w:pPr>
        <w:jc w:val="center"/>
      </w:pPr>
    </w:p>
    <w:sectPr w:rsidR="009667DF" w:rsidRPr="00BE520B" w:rsidSect="00BC12CC">
      <w:footerReference w:type="default" r:id="rId14"/>
      <w:pgSz w:w="11906" w:h="16838"/>
      <w:pgMar w:top="851" w:right="567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6723B8" w:rsidRDefault="008B772B">
    <w:pPr>
      <w:pStyle w:val="a8"/>
      <w:framePr w:wrap="around" w:vAnchor="text" w:hAnchor="margin" w:xAlign="center" w:y="1"/>
      <w:rPr>
        <w:rStyle w:val="aa"/>
        <w:sz w:val="16"/>
        <w:szCs w:val="16"/>
      </w:rPr>
    </w:pPr>
    <w:r w:rsidRPr="006723B8">
      <w:rPr>
        <w:rStyle w:val="aa"/>
        <w:sz w:val="16"/>
        <w:szCs w:val="16"/>
      </w:rPr>
      <w:fldChar w:fldCharType="begin"/>
    </w:r>
    <w:r w:rsidRPr="006723B8">
      <w:rPr>
        <w:rStyle w:val="aa"/>
        <w:sz w:val="16"/>
        <w:szCs w:val="16"/>
      </w:rPr>
      <w:instrText xml:space="preserve">PAGE  </w:instrText>
    </w:r>
    <w:r w:rsidRPr="006723B8">
      <w:rPr>
        <w:rStyle w:val="aa"/>
        <w:sz w:val="16"/>
        <w:szCs w:val="16"/>
      </w:rPr>
      <w:fldChar w:fldCharType="end"/>
    </w:r>
  </w:p>
  <w:p w:rsidR="008B772B" w:rsidRPr="006723B8" w:rsidRDefault="008B772B">
    <w:pPr>
      <w:pStyle w:val="a8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3B8" w:rsidRPr="006723B8" w:rsidRDefault="006723B8" w:rsidP="00DD6D8F">
    <w:pPr>
      <w:shd w:val="clear" w:color="auto" w:fill="FFFFFF"/>
      <w:spacing w:before="60" w:after="60"/>
      <w:rPr>
        <w:b/>
        <w:bCs/>
        <w:color w:val="000000"/>
        <w:sz w:val="16"/>
        <w:szCs w:val="16"/>
      </w:rPr>
    </w:pPr>
  </w:p>
  <w:p w:rsidR="006723B8" w:rsidRDefault="006723B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6E3" w:rsidRDefault="007F6C31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5</w:t>
    </w:r>
    <w:r>
      <w:fldChar w:fldCharType="end"/>
    </w:r>
  </w:p>
  <w:p w:rsidR="009316E3" w:rsidRDefault="007F6C3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6723B8" w:rsidRDefault="008B772B" w:rsidP="00723913">
    <w:pPr>
      <w:ind w:right="-1"/>
      <w:rPr>
        <w:b/>
        <w:sz w:val="16"/>
        <w:szCs w:val="16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ECA9D3" wp14:editId="493BD4F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6C0589"/>
    <w:multiLevelType w:val="hybridMultilevel"/>
    <w:tmpl w:val="F56E24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0C861A05"/>
    <w:multiLevelType w:val="multilevel"/>
    <w:tmpl w:val="5BA8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5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1D45C3"/>
    <w:multiLevelType w:val="multilevel"/>
    <w:tmpl w:val="3506B6AE"/>
    <w:lvl w:ilvl="0">
      <w:start w:val="1"/>
      <w:numFmt w:val="none"/>
      <w:lvlText w:val="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abstractNum w:abstractNumId="10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567"/>
        </w:tabs>
        <w:ind w:left="567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694"/>
        </w:tabs>
        <w:ind w:left="2694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985"/>
        </w:tabs>
        <w:ind w:left="1985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2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3">
    <w:nsid w:val="1FF666F3"/>
    <w:multiLevelType w:val="multilevel"/>
    <w:tmpl w:val="5AB406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22426436"/>
    <w:multiLevelType w:val="multilevel"/>
    <w:tmpl w:val="454289E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22BF20BE"/>
    <w:multiLevelType w:val="multilevel"/>
    <w:tmpl w:val="D56649E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>
    <w:nsid w:val="22DC7D5A"/>
    <w:multiLevelType w:val="hybridMultilevel"/>
    <w:tmpl w:val="E910B6E0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9D348FE"/>
    <w:multiLevelType w:val="multilevel"/>
    <w:tmpl w:val="EC5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AF06E89"/>
    <w:multiLevelType w:val="hybridMultilevel"/>
    <w:tmpl w:val="78909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D70BB8"/>
    <w:multiLevelType w:val="multilevel"/>
    <w:tmpl w:val="7A5A2E7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5">
    <w:nsid w:val="3F237370"/>
    <w:multiLevelType w:val="hybridMultilevel"/>
    <w:tmpl w:val="B7F2545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4D60E02"/>
    <w:multiLevelType w:val="multilevel"/>
    <w:tmpl w:val="584818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F7E499C"/>
    <w:multiLevelType w:val="hybridMultilevel"/>
    <w:tmpl w:val="61C087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2AB42C2"/>
    <w:multiLevelType w:val="hybridMultilevel"/>
    <w:tmpl w:val="A562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CB3E3D"/>
    <w:multiLevelType w:val="hybridMultilevel"/>
    <w:tmpl w:val="B06CD20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6EA0D48"/>
    <w:multiLevelType w:val="hybridMultilevel"/>
    <w:tmpl w:val="95205A00"/>
    <w:lvl w:ilvl="0" w:tplc="D046C70C">
      <w:start w:val="1"/>
      <w:numFmt w:val="decimal"/>
      <w:lvlText w:val="%1."/>
      <w:lvlJc w:val="left"/>
      <w:pPr>
        <w:ind w:left="70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8">
    <w:nsid w:val="658A3245"/>
    <w:multiLevelType w:val="hybridMultilevel"/>
    <w:tmpl w:val="F106F26A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EC25697"/>
    <w:multiLevelType w:val="multilevel"/>
    <w:tmpl w:val="58E0F51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4.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1F5BAE"/>
    <w:multiLevelType w:val="hybridMultilevel"/>
    <w:tmpl w:val="2A2C3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0C5542"/>
    <w:multiLevelType w:val="multilevel"/>
    <w:tmpl w:val="726E89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7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E997AFD"/>
    <w:multiLevelType w:val="hybridMultilevel"/>
    <w:tmpl w:val="35A43B4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6"/>
  </w:num>
  <w:num w:numId="3">
    <w:abstractNumId w:val="30"/>
  </w:num>
  <w:num w:numId="4">
    <w:abstractNumId w:val="1"/>
  </w:num>
  <w:num w:numId="5">
    <w:abstractNumId w:val="0"/>
  </w:num>
  <w:num w:numId="6">
    <w:abstractNumId w:val="28"/>
  </w:num>
  <w:num w:numId="7">
    <w:abstractNumId w:val="3"/>
  </w:num>
  <w:num w:numId="8">
    <w:abstractNumId w:val="21"/>
  </w:num>
  <w:num w:numId="9">
    <w:abstractNumId w:val="2"/>
  </w:num>
  <w:num w:numId="10">
    <w:abstractNumId w:val="23"/>
  </w:num>
  <w:num w:numId="11">
    <w:abstractNumId w:val="40"/>
  </w:num>
  <w:num w:numId="12">
    <w:abstractNumId w:val="8"/>
  </w:num>
  <w:num w:numId="13">
    <w:abstractNumId w:val="34"/>
  </w:num>
  <w:num w:numId="14">
    <w:abstractNumId w:val="17"/>
  </w:num>
  <w:num w:numId="15">
    <w:abstractNumId w:val="4"/>
  </w:num>
  <w:num w:numId="16">
    <w:abstractNumId w:val="11"/>
  </w:num>
  <w:num w:numId="17">
    <w:abstractNumId w:val="20"/>
  </w:num>
  <w:num w:numId="18">
    <w:abstractNumId w:val="10"/>
  </w:num>
  <w:num w:numId="19">
    <w:abstractNumId w:val="9"/>
  </w:num>
  <w:num w:numId="20">
    <w:abstractNumId w:val="14"/>
  </w:num>
  <w:num w:numId="21">
    <w:abstractNumId w:val="7"/>
  </w:num>
  <w:num w:numId="22">
    <w:abstractNumId w:val="15"/>
  </w:num>
  <w:num w:numId="23">
    <w:abstractNumId w:val="41"/>
  </w:num>
  <w:num w:numId="24">
    <w:abstractNumId w:val="24"/>
  </w:num>
  <w:num w:numId="25">
    <w:abstractNumId w:val="5"/>
  </w:num>
  <w:num w:numId="26">
    <w:abstractNumId w:val="29"/>
  </w:num>
  <w:num w:numId="27">
    <w:abstractNumId w:val="46"/>
  </w:num>
  <w:num w:numId="28">
    <w:abstractNumId w:val="25"/>
  </w:num>
  <w:num w:numId="29">
    <w:abstractNumId w:val="32"/>
  </w:num>
  <w:num w:numId="30">
    <w:abstractNumId w:val="37"/>
  </w:num>
  <w:num w:numId="31">
    <w:abstractNumId w:val="45"/>
  </w:num>
  <w:num w:numId="32">
    <w:abstractNumId w:val="44"/>
  </w:num>
  <w:num w:numId="33">
    <w:abstractNumId w:val="19"/>
  </w:num>
  <w:num w:numId="34">
    <w:abstractNumId w:val="18"/>
  </w:num>
  <w:num w:numId="35">
    <w:abstractNumId w:val="33"/>
  </w:num>
  <w:num w:numId="36">
    <w:abstractNumId w:val="43"/>
  </w:num>
  <w:num w:numId="37">
    <w:abstractNumId w:val="39"/>
  </w:num>
  <w:num w:numId="38">
    <w:abstractNumId w:val="22"/>
  </w:num>
  <w:num w:numId="39">
    <w:abstractNumId w:val="35"/>
  </w:num>
  <w:num w:numId="40">
    <w:abstractNumId w:val="12"/>
  </w:num>
  <w:num w:numId="41">
    <w:abstractNumId w:val="27"/>
  </w:num>
  <w:num w:numId="42">
    <w:abstractNumId w:val="13"/>
  </w:num>
  <w:num w:numId="43">
    <w:abstractNumId w:val="31"/>
  </w:num>
  <w:num w:numId="44">
    <w:abstractNumId w:val="16"/>
  </w:num>
  <w:num w:numId="45">
    <w:abstractNumId w:val="6"/>
  </w:num>
  <w:num w:numId="46">
    <w:abstractNumId w:val="38"/>
  </w:num>
  <w:num w:numId="47">
    <w:abstractNumId w:val="2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332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1E74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1DA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13A1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723B8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A4D14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3B0D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76"/>
    <w:rsid w:val="007E53D7"/>
    <w:rsid w:val="007E559C"/>
    <w:rsid w:val="007F0991"/>
    <w:rsid w:val="007F1C7B"/>
    <w:rsid w:val="007F1F6B"/>
    <w:rsid w:val="007F6C31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464A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2DD8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667DF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06D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2A7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20B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0D0B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6D8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385B"/>
    <w:rsid w:val="00E64067"/>
    <w:rsid w:val="00E64221"/>
    <w:rsid w:val="00E64597"/>
    <w:rsid w:val="00E6779F"/>
    <w:rsid w:val="00E70AA0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0B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CA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uiPriority w:val="1"/>
    <w:qFormat/>
    <w:rsid w:val="007A652E"/>
    <w:rPr>
      <w:sz w:val="24"/>
      <w:szCs w:val="24"/>
    </w:rPr>
  </w:style>
  <w:style w:type="paragraph" w:customStyle="1" w:styleId="Iniiaiieoaeno">
    <w:name w:val="!Iniiaiie oaeno"/>
    <w:basedOn w:val="a2"/>
    <w:rsid w:val="00912DD8"/>
    <w:pPr>
      <w:overflowPunct w:val="0"/>
      <w:autoSpaceDE w:val="0"/>
      <w:autoSpaceDN w:val="0"/>
      <w:adjustRightInd w:val="0"/>
      <w:ind w:firstLine="709"/>
      <w:jc w:val="both"/>
    </w:pPr>
    <w:rPr>
      <w:rFonts w:eastAsia="Calibri"/>
      <w:szCs w:val="20"/>
    </w:rPr>
  </w:style>
  <w:style w:type="character" w:customStyle="1" w:styleId="afffd">
    <w:name w:val="Подпись к таблице_"/>
    <w:basedOn w:val="a3"/>
    <w:link w:val="19"/>
    <w:uiPriority w:val="99"/>
    <w:locked/>
    <w:rsid w:val="00C60D0B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d"/>
    <w:uiPriority w:val="99"/>
    <w:rsid w:val="00C60D0B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character" w:customStyle="1" w:styleId="apple-converted-space">
    <w:name w:val="apple-converted-space"/>
    <w:basedOn w:val="a3"/>
    <w:rsid w:val="00073327"/>
  </w:style>
  <w:style w:type="paragraph" w:customStyle="1" w:styleId="212">
    <w:name w:val="Основной текст 21"/>
    <w:basedOn w:val="a2"/>
    <w:rsid w:val="006A4D1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</w:rPr>
  </w:style>
  <w:style w:type="character" w:customStyle="1" w:styleId="afffe">
    <w:name w:val="Основной текст_"/>
    <w:basedOn w:val="a3"/>
    <w:link w:val="500"/>
    <w:rsid w:val="00DD6D8F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rsid w:val="00DD6D8F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rsid w:val="00DD6D8F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rsid w:val="00DD6D8F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B52BE69-4DC4-402C-811F-C50B4FAD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55</TotalTime>
  <Pages>6</Pages>
  <Words>1341</Words>
  <Characters>9891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11210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35</cp:revision>
  <cp:lastPrinted>2013-05-13T10:31:00Z</cp:lastPrinted>
  <dcterms:created xsi:type="dcterms:W3CDTF">2013-12-04T11:06:00Z</dcterms:created>
  <dcterms:modified xsi:type="dcterms:W3CDTF">2014-06-18T07:16:00Z</dcterms:modified>
</cp:coreProperties>
</file>