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BDF" w:rsidRPr="00783277" w:rsidRDefault="00B14BDF" w:rsidP="009D507F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B14BDF" w:rsidRPr="00783277" w:rsidRDefault="00B14BDF" w:rsidP="009D507F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224/11.02-04/14-371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B14BDF" w:rsidRPr="00783277" w:rsidRDefault="00B14BDF" w:rsidP="009D507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B14BDF" w:rsidRPr="00783277" w:rsidRDefault="00B14BDF" w:rsidP="009D507F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>право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88752E">
        <w:rPr>
          <w:rFonts w:ascii="Times New Roman" w:hAnsi="Times New Roman" w:cs="Times New Roman"/>
        </w:rPr>
        <w:t>на поставку электронно-вычислительной техники, ее деталей и принадлежностей</w:t>
      </w:r>
      <w:r w:rsidRPr="0088752E">
        <w:rPr>
          <w:b/>
          <w:bCs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B14BDF" w:rsidRPr="00783277" w:rsidRDefault="00B14BDF" w:rsidP="009D507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B14BDF" w:rsidRPr="00783277" w:rsidRDefault="00B14BDF" w:rsidP="009D507F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B14BDF" w:rsidRPr="00783277" w:rsidRDefault="00B14BDF" w:rsidP="009D507F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B14BDF" w:rsidRPr="00C753F6" w:rsidRDefault="00B14BDF" w:rsidP="009D507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C753F6">
        <w:rPr>
          <w:rFonts w:ascii="Times New Roman" w:hAnsi="Times New Roman" w:cs="Times New Roman"/>
          <w:color w:val="000000"/>
        </w:rPr>
        <w:t xml:space="preserve">Фенина Нина Андреевна, (48439) 9-47-50, факс (48439) 9-49-30, </w:t>
      </w:r>
      <w:r w:rsidRPr="00C753F6">
        <w:rPr>
          <w:rFonts w:ascii="Times New Roman" w:hAnsi="Times New Roman" w:cs="Times New Roman"/>
          <w:color w:val="000000"/>
          <w:lang w:val="en-US"/>
        </w:rPr>
        <w:t>nfenina</w:t>
      </w:r>
      <w:r w:rsidRPr="00C753F6">
        <w:rPr>
          <w:rFonts w:ascii="Times New Roman" w:hAnsi="Times New Roman" w:cs="Times New Roman"/>
          <w:color w:val="000000"/>
        </w:rPr>
        <w:t>@</w:t>
      </w:r>
      <w:r w:rsidRPr="00C753F6">
        <w:rPr>
          <w:rFonts w:ascii="Times New Roman" w:hAnsi="Times New Roman" w:cs="Times New Roman"/>
          <w:color w:val="000000"/>
          <w:lang w:val="en-US"/>
        </w:rPr>
        <w:t>ippe</w:t>
      </w:r>
      <w:r w:rsidRPr="00C753F6">
        <w:rPr>
          <w:rFonts w:ascii="Times New Roman" w:hAnsi="Times New Roman" w:cs="Times New Roman"/>
          <w:color w:val="000000"/>
        </w:rPr>
        <w:t>.</w:t>
      </w:r>
      <w:r w:rsidRPr="00C753F6">
        <w:rPr>
          <w:rFonts w:ascii="Times New Roman" w:hAnsi="Times New Roman" w:cs="Times New Roman"/>
          <w:color w:val="000000"/>
          <w:lang w:val="en-US"/>
        </w:rPr>
        <w:t>ru</w:t>
      </w:r>
    </w:p>
    <w:p w:rsidR="00B14BDF" w:rsidRDefault="00B14BDF" w:rsidP="009D507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Матюкова Светлана Ивановна,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B14BDF" w:rsidRPr="00135EEB" w:rsidRDefault="00B14BDF" w:rsidP="009D507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4.</w:t>
      </w:r>
      <w:r w:rsidRPr="00004AA6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135EEB">
        <w:rPr>
          <w:rFonts w:ascii="Times New Roman" w:hAnsi="Times New Roman" w:cs="Times New Roman"/>
        </w:rPr>
        <w:t>поставка электронно-вычислительной техники, ее деталей и принадлежностей</w:t>
      </w:r>
      <w:r w:rsidRPr="00135EEB">
        <w:rPr>
          <w:rFonts w:ascii="Times New Roman" w:hAnsi="Times New Roman" w:cs="Times New Roman"/>
          <w:color w:val="000000"/>
        </w:rPr>
        <w:t>.</w:t>
      </w:r>
    </w:p>
    <w:p w:rsidR="00B14BDF" w:rsidRPr="00783277" w:rsidRDefault="00B14BDF" w:rsidP="009D507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B14BDF" w:rsidRPr="00783277" w:rsidRDefault="00B14BDF" w:rsidP="009D507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 w:rsidRPr="007A2DAE">
        <w:rPr>
          <w:rFonts w:ascii="Times New Roman" w:hAnsi="Times New Roman" w:cs="Times New Roman"/>
        </w:rPr>
        <w:t>2</w:t>
      </w:r>
      <w:r w:rsidRPr="001A6556">
        <w:rPr>
          <w:rFonts w:ascii="Times New Roman" w:hAnsi="Times New Roman" w:cs="Times New Roman"/>
        </w:rPr>
        <w:t>0</w:t>
      </w:r>
      <w:r w:rsidRPr="0078327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дека</w:t>
      </w:r>
      <w:r w:rsidRPr="00783277">
        <w:rPr>
          <w:rFonts w:ascii="Times New Roman" w:hAnsi="Times New Roman" w:cs="Times New Roman"/>
        </w:rPr>
        <w:t>бря 2014 года. Возможна досрочная поставка.</w:t>
      </w:r>
    </w:p>
    <w:p w:rsidR="00B14BDF" w:rsidRDefault="00B14BDF" w:rsidP="009D507F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B14BDF" w:rsidRPr="00783277" w:rsidRDefault="00B14BDF" w:rsidP="009D507F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B14BDF" w:rsidRPr="00783277" w:rsidRDefault="00B14BDF" w:rsidP="009D507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14BDF" w:rsidRPr="00783277" w:rsidRDefault="00B14BDF" w:rsidP="009D507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14BDF" w:rsidRPr="00783277" w:rsidRDefault="00B14BDF" w:rsidP="009D507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14BDF" w:rsidRPr="00783277" w:rsidRDefault="00B14BDF" w:rsidP="009D507F">
      <w:pPr>
        <w:tabs>
          <w:tab w:val="left" w:pos="0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</w:rPr>
        <w:tab/>
      </w:r>
      <w:r w:rsidRPr="00004AA6"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  <w:b/>
          <w:bCs/>
        </w:rPr>
        <w:t>Начальная (максимальная) цена договора:</w:t>
      </w:r>
      <w:r w:rsidRPr="00A24FEF">
        <w:rPr>
          <w:rFonts w:ascii="Times New Roman" w:hAnsi="Times New Roman" w:cs="Times New Roman"/>
        </w:rPr>
        <w:t xml:space="preserve"> </w:t>
      </w:r>
      <w:r w:rsidRPr="00516F99">
        <w:rPr>
          <w:rFonts w:ascii="Times New Roman" w:hAnsi="Times New Roman" w:cs="Times New Roman"/>
        </w:rPr>
        <w:t xml:space="preserve">157 842,61 (сто пятьдесят семь тысяч восемьсот сорок два рубля 61 </w:t>
      </w:r>
      <w:r w:rsidRPr="00783277">
        <w:rPr>
          <w:rFonts w:ascii="Times New Roman" w:hAnsi="Times New Roman" w:cs="Times New Roman"/>
        </w:rPr>
        <w:t>коп</w:t>
      </w:r>
      <w:r>
        <w:rPr>
          <w:rFonts w:ascii="Times New Roman" w:hAnsi="Times New Roman" w:cs="Times New Roman"/>
          <w:color w:val="000000"/>
        </w:rPr>
        <w:t>ейка</w:t>
      </w:r>
      <w:r w:rsidRPr="00783277">
        <w:rPr>
          <w:rFonts w:ascii="Times New Roman" w:hAnsi="Times New Roman" w:cs="Times New Roman"/>
          <w:color w:val="000000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B14BDF" w:rsidRPr="00783277" w:rsidRDefault="00B14BDF" w:rsidP="009D507F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726CDE">
        <w:rPr>
          <w:rFonts w:ascii="Times New Roman" w:hAnsi="Times New Roman" w:cs="Times New Roman"/>
          <w:lang w:eastAsia="ru-RU"/>
        </w:rPr>
        <w:t>133</w:t>
      </w:r>
      <w:r>
        <w:rPr>
          <w:rFonts w:ascii="Times New Roman" w:hAnsi="Times New Roman" w:cs="Times New Roman"/>
          <w:lang w:eastAsia="ru-RU"/>
        </w:rPr>
        <w:t xml:space="preserve"> </w:t>
      </w:r>
      <w:r w:rsidRPr="00726CDE">
        <w:rPr>
          <w:rFonts w:ascii="Times New Roman" w:hAnsi="Times New Roman" w:cs="Times New Roman"/>
          <w:lang w:eastAsia="ru-RU"/>
        </w:rPr>
        <w:t>764,92 (сто тридцать три тысячи семьсот шестьдесят четыре рубля 9</w:t>
      </w:r>
      <w:r>
        <w:rPr>
          <w:rFonts w:ascii="Times New Roman" w:hAnsi="Times New Roman" w:cs="Times New Roman"/>
          <w:lang w:eastAsia="ru-RU"/>
        </w:rPr>
        <w:t>2</w:t>
      </w:r>
      <w:r w:rsidRPr="00783277">
        <w:rPr>
          <w:rFonts w:ascii="Times New Roman" w:hAnsi="Times New Roman" w:cs="Times New Roman"/>
          <w:color w:val="000000"/>
        </w:rPr>
        <w:t xml:space="preserve"> коп</w:t>
      </w:r>
      <w:r>
        <w:rPr>
          <w:rFonts w:ascii="Times New Roman" w:hAnsi="Times New Roman" w:cs="Times New Roman"/>
        </w:rPr>
        <w:t>ейки</w:t>
      </w:r>
      <w:r w:rsidRPr="00783277">
        <w:rPr>
          <w:rFonts w:ascii="Times New Roman" w:hAnsi="Times New Roman" w:cs="Times New Roman"/>
        </w:rPr>
        <w:t>)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B14BDF" w:rsidRPr="00783277" w:rsidRDefault="00B14BDF" w:rsidP="009D507F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004AA6">
        <w:rPr>
          <w:rFonts w:ascii="Times New Roman" w:hAnsi="Times New Roman" w:cs="Times New Roman"/>
          <w:spacing w:val="-6"/>
        </w:rPr>
        <w:t>8.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B14BDF" w:rsidRPr="00783277" w:rsidRDefault="00B14BDF" w:rsidP="009D507F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B14BDF" w:rsidRDefault="00B14BDF" w:rsidP="00C16DBF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B14BDF" w:rsidRDefault="00B14BDF" w:rsidP="00C16DBF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B14BDF" w:rsidRPr="00783277" w:rsidRDefault="00B14BDF" w:rsidP="009D507F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spacing w:val="-6"/>
        </w:rPr>
        <w:t>10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B14BDF" w:rsidRPr="00783277" w:rsidRDefault="00B14BDF" w:rsidP="009D507F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09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</w:t>
      </w:r>
      <w:r w:rsidRPr="008C33AF">
        <w:rPr>
          <w:rFonts w:ascii="Times New Roman" w:hAnsi="Times New Roman" w:cs="Times New Roman"/>
          <w:spacing w:val="-6"/>
          <w:highlight w:val="yellow"/>
        </w:rPr>
        <w:t>тября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B14BDF" w:rsidRPr="00783277" w:rsidRDefault="00B14BDF" w:rsidP="009D507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1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«17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октября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</w:p>
    <w:p w:rsidR="00B14BDF" w:rsidRPr="00783277" w:rsidRDefault="00B14BDF" w:rsidP="009D507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2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«17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октября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</w:p>
    <w:p w:rsidR="00B14BDF" w:rsidRPr="00783277" w:rsidRDefault="00B14BDF" w:rsidP="009D507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3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30</w:t>
      </w:r>
      <w:r w:rsidRPr="00783277">
        <w:rPr>
          <w:rFonts w:ascii="Times New Roman" w:hAnsi="Times New Roman" w:cs="Times New Roman"/>
        </w:rPr>
        <w:t xml:space="preserve"> дней.</w:t>
      </w:r>
    </w:p>
    <w:p w:rsidR="00B14BDF" w:rsidRPr="00783277" w:rsidRDefault="00B14BDF" w:rsidP="009D507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04AA6">
        <w:rPr>
          <w:rFonts w:ascii="Times New Roman" w:hAnsi="Times New Roman" w:cs="Times New Roman"/>
          <w:spacing w:val="-6"/>
        </w:rPr>
        <w:t>1</w:t>
      </w:r>
      <w:r>
        <w:rPr>
          <w:rFonts w:ascii="Times New Roman" w:hAnsi="Times New Roman" w:cs="Times New Roman"/>
          <w:spacing w:val="-6"/>
        </w:rPr>
        <w:t>4</w:t>
      </w:r>
      <w:r w:rsidRPr="00004AA6">
        <w:rPr>
          <w:rFonts w:ascii="Times New Roman" w:hAnsi="Times New Roman" w:cs="Times New Roman"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B14BDF" w:rsidRPr="00783277" w:rsidRDefault="00B14BDF" w:rsidP="009D507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5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B14BDF" w:rsidRPr="00783277" w:rsidRDefault="00B14BDF" w:rsidP="009D507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6</w:t>
      </w:r>
      <w:r w:rsidRPr="00004AA6">
        <w:rPr>
          <w:rFonts w:ascii="Times New Roman" w:hAnsi="Times New Roman" w:cs="Times New Roman"/>
        </w:rPr>
        <w:t>.</w:t>
      </w:r>
      <w:r w:rsidRPr="00004AA6">
        <w:rPr>
          <w:rFonts w:ascii="Times New Roman" w:hAnsi="Times New Roman" w:cs="Times New Roman"/>
        </w:rPr>
        <w:tab/>
      </w:r>
      <w:r w:rsidRPr="00783277">
        <w:rPr>
          <w:rFonts w:ascii="Times New Roman" w:hAnsi="Times New Roman" w:cs="Times New Roman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B14BDF" w:rsidRPr="00783277" w:rsidRDefault="00B14BDF" w:rsidP="009D507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14BDF" w:rsidRPr="00783277" w:rsidRDefault="00B14BDF" w:rsidP="009D507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14BDF" w:rsidRPr="00783277" w:rsidRDefault="00B14BDF" w:rsidP="009D507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14BDF" w:rsidRPr="00783277" w:rsidRDefault="00B14BDF" w:rsidP="009D507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004AA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7</w:t>
      </w:r>
      <w:r w:rsidRPr="00004AA6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14BDF" w:rsidRDefault="00B14BDF">
      <w:pPr>
        <w:rPr>
          <w:rFonts w:cs="Times New Roman"/>
        </w:rPr>
      </w:pPr>
    </w:p>
    <w:sectPr w:rsidR="00B14BDF" w:rsidSect="006E0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6598"/>
    <w:rsid w:val="00004AA6"/>
    <w:rsid w:val="000E1028"/>
    <w:rsid w:val="00135EEB"/>
    <w:rsid w:val="001A6556"/>
    <w:rsid w:val="001F4D81"/>
    <w:rsid w:val="00516F99"/>
    <w:rsid w:val="006E0FA3"/>
    <w:rsid w:val="00726CDE"/>
    <w:rsid w:val="007757DE"/>
    <w:rsid w:val="00783277"/>
    <w:rsid w:val="007A2DAE"/>
    <w:rsid w:val="0088752E"/>
    <w:rsid w:val="008C33AF"/>
    <w:rsid w:val="008E3C0C"/>
    <w:rsid w:val="009D507F"/>
    <w:rsid w:val="009E1518"/>
    <w:rsid w:val="00A24FEF"/>
    <w:rsid w:val="00AF2D02"/>
    <w:rsid w:val="00B14BDF"/>
    <w:rsid w:val="00BA6598"/>
    <w:rsid w:val="00C11452"/>
    <w:rsid w:val="00C16DBF"/>
    <w:rsid w:val="00C572F3"/>
    <w:rsid w:val="00C753F6"/>
    <w:rsid w:val="00D42E6F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07F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817</Words>
  <Characters>4659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2014-09-25T07:15:00Z</dcterms:created>
  <dcterms:modified xsi:type="dcterms:W3CDTF">2014-10-02T08:51:00Z</dcterms:modified>
</cp:coreProperties>
</file>