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858" w:rsidRPr="00233526" w:rsidRDefault="009A3858" w:rsidP="00FE5A43">
      <w:pPr>
        <w:jc w:val="center"/>
        <w:outlineLvl w:val="0"/>
        <w:rPr>
          <w:rFonts w:ascii="Times New Roman" w:hAnsi="Times New Roman" w:cs="Times New Roman"/>
        </w:rPr>
      </w:pPr>
      <w:r w:rsidRPr="00233526">
        <w:rPr>
          <w:rFonts w:ascii="Times New Roman" w:hAnsi="Times New Roman" w:cs="Times New Roman"/>
        </w:rPr>
        <w:t>ИЗВЕЩЕНИЕ О ПРОДЛЕНИИ СРОКА ПОДАЧИ ЗАЯВОК</w:t>
      </w:r>
    </w:p>
    <w:p w:rsidR="009A3858" w:rsidRPr="00233526" w:rsidRDefault="009A3858" w:rsidP="00FE5A43">
      <w:pPr>
        <w:jc w:val="center"/>
        <w:outlineLvl w:val="0"/>
        <w:rPr>
          <w:rFonts w:ascii="Times New Roman" w:hAnsi="Times New Roman" w:cs="Times New Roman"/>
        </w:rPr>
      </w:pPr>
      <w:r w:rsidRPr="00233526">
        <w:rPr>
          <w:rFonts w:ascii="Times New Roman" w:hAnsi="Times New Roman" w:cs="Times New Roman"/>
        </w:rPr>
        <w:t>224/67-03/13-188/2 ОЗЦЭ</w:t>
      </w:r>
      <w:bookmarkStart w:id="0" w:name="_GoBack"/>
      <w:bookmarkEnd w:id="0"/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A3858" w:rsidRPr="00A6215E" w:rsidRDefault="009A3858" w:rsidP="00FE5A43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A3858" w:rsidRDefault="009A3858" w:rsidP="00FE5A4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9A3858" w:rsidRPr="006F3094" w:rsidRDefault="009A3858" w:rsidP="00FE5A4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E81426">
        <w:rPr>
          <w:rFonts w:ascii="Times New Roman" w:hAnsi="Times New Roman" w:cs="Times New Roman"/>
          <w:lang w:val="en-US"/>
        </w:rPr>
        <w:t>yupavlova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9A3858" w:rsidRPr="00807470" w:rsidRDefault="009A3858" w:rsidP="00FE5A4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1C0BDC">
        <w:rPr>
          <w:rFonts w:ascii="Times New Roman" w:hAnsi="Times New Roman" w:cs="Times New Roman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9A3858" w:rsidRPr="00A6215E" w:rsidRDefault="009A3858" w:rsidP="00FE5A4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9A3858" w:rsidRPr="00A6215E" w:rsidRDefault="009A3858" w:rsidP="00FE5A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3858" w:rsidRPr="00A6215E" w:rsidRDefault="009A3858" w:rsidP="00FE5A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858" w:rsidRPr="00A6215E" w:rsidRDefault="009A3858" w:rsidP="00FE5A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858" w:rsidRPr="00732BAD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 xml:space="preserve">: </w:t>
      </w:r>
      <w:r w:rsidRPr="008050A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8050A3">
        <w:rPr>
          <w:rFonts w:ascii="Times New Roman" w:hAnsi="Times New Roman" w:cs="Times New Roman"/>
        </w:rPr>
        <w:t>166</w:t>
      </w:r>
      <w:r>
        <w:rPr>
          <w:rFonts w:ascii="Times New Roman" w:hAnsi="Times New Roman" w:cs="Times New Roman"/>
        </w:rPr>
        <w:t xml:space="preserve"> </w:t>
      </w:r>
      <w:r w:rsidRPr="008050A3">
        <w:rPr>
          <w:rFonts w:ascii="Times New Roman" w:hAnsi="Times New Roman" w:cs="Times New Roman"/>
        </w:rPr>
        <w:t>521,</w:t>
      </w:r>
      <w:r>
        <w:rPr>
          <w:rFonts w:ascii="Times New Roman" w:hAnsi="Times New Roman" w:cs="Times New Roman"/>
        </w:rPr>
        <w:t xml:space="preserve"> </w:t>
      </w:r>
      <w:r w:rsidRPr="008050A3">
        <w:rPr>
          <w:rFonts w:ascii="Times New Roman" w:hAnsi="Times New Roman" w:cs="Times New Roman"/>
        </w:rPr>
        <w:t xml:space="preserve">00 (Два миллиона сто шестьдесят шесть тысяч пятьсот двадцать один </w:t>
      </w:r>
      <w:r w:rsidRPr="00732BAD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ь</w:t>
      </w:r>
      <w:r w:rsidRPr="00732BAD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ь</w:t>
      </w:r>
      <w:r w:rsidRPr="00732BAD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A3858" w:rsidRPr="00732BAD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9A3858" w:rsidRPr="00A6215E" w:rsidRDefault="009A3858" w:rsidP="00FE5A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9A3858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9A3858" w:rsidRPr="003762BB" w:rsidRDefault="009A3858" w:rsidP="003762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762B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762B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762BB">
        <w:rPr>
          <w:rFonts w:ascii="Times New Roman" w:hAnsi="Times New Roman" w:cs="Times New Roman"/>
          <w:b/>
          <w:bCs/>
        </w:rPr>
        <w:t>:</w:t>
      </w:r>
    </w:p>
    <w:p w:rsidR="009A3858" w:rsidRPr="003762BB" w:rsidRDefault="009A3858" w:rsidP="003762B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762B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762BB">
        <w:rPr>
          <w:rFonts w:ascii="Times New Roman" w:hAnsi="Times New Roman" w:cs="Times New Roman"/>
          <w:color w:val="0000FF"/>
        </w:rPr>
        <w:t xml:space="preserve"> </w:t>
      </w:r>
      <w:r w:rsidRPr="003762B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762BB">
        <w:rPr>
          <w:rFonts w:ascii="Times New Roman" w:hAnsi="Times New Roman" w:cs="Times New Roman"/>
          <w:spacing w:val="-6"/>
        </w:rPr>
        <w:t>на участие в запросе цен</w:t>
      </w:r>
      <w:r w:rsidRPr="003762BB">
        <w:rPr>
          <w:rFonts w:ascii="Times New Roman" w:hAnsi="Times New Roman" w:cs="Times New Roman"/>
        </w:rPr>
        <w:t xml:space="preserve"> продлевается на 4 рабочих дня.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9A3858" w:rsidRPr="00A6215E" w:rsidRDefault="009A3858" w:rsidP="00FE5A43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02»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>
        <w:rPr>
          <w:rFonts w:ascii="Times New Roman" w:hAnsi="Times New Roman" w:cs="Times New Roman"/>
          <w:spacing w:val="-6"/>
          <w:highlight w:val="yellow"/>
        </w:rPr>
        <w:t>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>
        <w:rPr>
          <w:rFonts w:ascii="Times New Roman" w:hAnsi="Times New Roman" w:cs="Times New Roman"/>
          <w:spacing w:val="-6"/>
          <w:highlight w:val="yellow"/>
        </w:rPr>
        <w:t>» июл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3858" w:rsidRPr="00D55FE5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858" w:rsidRPr="00A6215E" w:rsidRDefault="009A3858" w:rsidP="00FE5A4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858" w:rsidRDefault="009A3858" w:rsidP="00FE5A43">
      <w:pPr>
        <w:jc w:val="both"/>
      </w:pPr>
    </w:p>
    <w:sectPr w:rsidR="009A3858" w:rsidSect="000E2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094C"/>
    <w:rsid w:val="0005094C"/>
    <w:rsid w:val="000648DD"/>
    <w:rsid w:val="000717BF"/>
    <w:rsid w:val="000C37C2"/>
    <w:rsid w:val="000E20AF"/>
    <w:rsid w:val="001C0BDC"/>
    <w:rsid w:val="00233526"/>
    <w:rsid w:val="0036723D"/>
    <w:rsid w:val="003762BB"/>
    <w:rsid w:val="003D771F"/>
    <w:rsid w:val="00454708"/>
    <w:rsid w:val="004E5D69"/>
    <w:rsid w:val="00520DB2"/>
    <w:rsid w:val="006B4A1D"/>
    <w:rsid w:val="006F3094"/>
    <w:rsid w:val="007239A0"/>
    <w:rsid w:val="00732BAD"/>
    <w:rsid w:val="00801685"/>
    <w:rsid w:val="008050A3"/>
    <w:rsid w:val="00807470"/>
    <w:rsid w:val="00887A00"/>
    <w:rsid w:val="008E3C0C"/>
    <w:rsid w:val="00993560"/>
    <w:rsid w:val="009A3858"/>
    <w:rsid w:val="00A6215E"/>
    <w:rsid w:val="00B15C4C"/>
    <w:rsid w:val="00BA40B6"/>
    <w:rsid w:val="00C572F3"/>
    <w:rsid w:val="00CB549F"/>
    <w:rsid w:val="00D14104"/>
    <w:rsid w:val="00D42E6F"/>
    <w:rsid w:val="00D55FE5"/>
    <w:rsid w:val="00D822F8"/>
    <w:rsid w:val="00DA6B67"/>
    <w:rsid w:val="00E81426"/>
    <w:rsid w:val="00FE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A4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FE5A43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233526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739</Words>
  <Characters>4213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2013-06-18T08:15:00Z</dcterms:created>
  <dcterms:modified xsi:type="dcterms:W3CDTF">2013-06-25T07:11:00Z</dcterms:modified>
</cp:coreProperties>
</file>