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90064A" w:rsidRDefault="0090064A" w:rsidP="0090064A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 xml:space="preserve">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оказание услуг по проведению специальной оценки рабочих мест по условиям</w:t>
      </w:r>
      <w:proofErr w:type="gramEnd"/>
      <w:r>
        <w:rPr>
          <w:b/>
          <w:sz w:val="28"/>
          <w:szCs w:val="28"/>
        </w:rPr>
        <w:t xml:space="preserve"> труда для нужд Ленинградского отделения филиала «Северо-западный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90064A" w:rsidRPr="005B1922" w:rsidRDefault="0090064A" w:rsidP="0090064A">
      <w:pPr>
        <w:jc w:val="center"/>
        <w:rPr>
          <w:color w:val="000000"/>
        </w:rPr>
      </w:pPr>
      <w:r w:rsidRPr="005B1922">
        <w:rPr>
          <w:color w:val="000000"/>
        </w:rPr>
        <w:lastRenderedPageBreak/>
        <w:t>СОДЕРЖАНИЕ</w:t>
      </w:r>
    </w:p>
    <w:p w:rsidR="0090064A" w:rsidRPr="005B1922" w:rsidRDefault="0090064A" w:rsidP="0090064A">
      <w:pPr>
        <w:rPr>
          <w:color w:val="000000"/>
        </w:rPr>
      </w:pP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РАЗДЕЛ 1. НАИМЕНОВАНИЕ УСЛУГИ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РАЗДЕЛ 2. ОПИСАНИЕ УСЛУГ</w:t>
      </w:r>
    </w:p>
    <w:p w:rsidR="0090064A" w:rsidRPr="005B1922" w:rsidRDefault="0090064A" w:rsidP="0090064A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2.1 Состав (перечень) оказываемых услуг</w:t>
      </w:r>
    </w:p>
    <w:p w:rsidR="0090064A" w:rsidRPr="005B1922" w:rsidRDefault="0090064A" w:rsidP="0090064A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2.2 Описание оказываемых услуг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2.3 Объем оказываемых услуг либо доля оказываемых услуг в общем объеме заку</w:t>
      </w:r>
      <w:r w:rsidRPr="005B1922">
        <w:rPr>
          <w:color w:val="000000"/>
        </w:rPr>
        <w:t>п</w:t>
      </w:r>
      <w:r w:rsidRPr="005B1922">
        <w:rPr>
          <w:color w:val="000000"/>
        </w:rPr>
        <w:t>ки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РАЗДЕЛ 3. ТРЕБОВАНИЯ К УСЛУГАМ</w:t>
      </w:r>
    </w:p>
    <w:p w:rsidR="0090064A" w:rsidRPr="005B1922" w:rsidRDefault="0090064A" w:rsidP="0090064A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3.1 Общие требования</w:t>
      </w:r>
    </w:p>
    <w:p w:rsidR="0090064A" w:rsidRPr="005B1922" w:rsidRDefault="0090064A" w:rsidP="0090064A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3.2 Требования к качеству оказываемых услуг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3.3 Требования к гарантийным обязательствам оказываемых у</w:t>
      </w:r>
      <w:r w:rsidRPr="005B1922">
        <w:rPr>
          <w:color w:val="000000"/>
        </w:rPr>
        <w:t>с</w:t>
      </w:r>
      <w:r w:rsidRPr="005B1922">
        <w:rPr>
          <w:color w:val="000000"/>
        </w:rPr>
        <w:t>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3.4 Требования к конфиденциальности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3.5 Требования к безопасности оказания услуг и безопасности резул</w:t>
      </w:r>
      <w:r w:rsidRPr="005B1922">
        <w:rPr>
          <w:color w:val="000000"/>
        </w:rPr>
        <w:t>ь</w:t>
      </w:r>
      <w:r w:rsidRPr="005B1922">
        <w:rPr>
          <w:color w:val="000000"/>
        </w:rPr>
        <w:t>тата оказанных услуг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3.6 Требования по обучению персонала заказчика</w:t>
      </w:r>
    </w:p>
    <w:p w:rsidR="0090064A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3.7 Требования к составу технического предложения участника</w:t>
      </w:r>
    </w:p>
    <w:p w:rsidR="0090064A" w:rsidRPr="005B1922" w:rsidRDefault="0090064A" w:rsidP="0090064A">
      <w:pPr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РАЗДЕЛ 4. РЕЗУЛЬТАТ ОКАЗАННЫХ УСЛУГ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4.1 Описание конечного результата оказанных услуг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4.2 Требования по приемке услуг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Подраздел 4.3 Требования по передаче заказчику технических и иных д</w:t>
      </w:r>
      <w:r w:rsidRPr="005B1922">
        <w:rPr>
          <w:color w:val="000000"/>
        </w:rPr>
        <w:t>о</w:t>
      </w:r>
      <w:r w:rsidRPr="005B1922">
        <w:rPr>
          <w:color w:val="000000"/>
        </w:rPr>
        <w:t>кументов (оформление результатов оказанных услуг)</w:t>
      </w:r>
    </w:p>
    <w:p w:rsidR="0090064A" w:rsidRPr="005B1922" w:rsidRDefault="0090064A" w:rsidP="0090064A">
      <w:pPr>
        <w:rPr>
          <w:color w:val="000000"/>
        </w:rPr>
      </w:pPr>
      <w:r w:rsidRPr="005B1922">
        <w:rPr>
          <w:color w:val="000000"/>
        </w:rPr>
        <w:t>РАЗДЕЛ 5. ТРЕБОВАНИЯ К ТЕХНИЧЕСКОМУ ОБУЧЕНИЮ ПЕРСОНАЛА ЗАКАЗЧ</w:t>
      </w:r>
      <w:r w:rsidRPr="005B1922">
        <w:rPr>
          <w:color w:val="000000"/>
        </w:rPr>
        <w:t>И</w:t>
      </w:r>
      <w:r w:rsidRPr="005B1922">
        <w:rPr>
          <w:color w:val="000000"/>
        </w:rPr>
        <w:t>КА</w:t>
      </w: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Default="0090064A" w:rsidP="0090064A">
      <w:pPr>
        <w:jc w:val="center"/>
      </w:pPr>
    </w:p>
    <w:p w:rsidR="0090064A" w:rsidRPr="005B1922" w:rsidRDefault="0090064A" w:rsidP="0090064A">
      <w:pPr>
        <w:jc w:val="center"/>
      </w:pPr>
    </w:p>
    <w:p w:rsidR="0090064A" w:rsidRDefault="0090064A" w:rsidP="0090064A">
      <w:pPr>
        <w:jc w:val="center"/>
        <w:rPr>
          <w:lang w:val="en-US"/>
        </w:rPr>
      </w:pPr>
    </w:p>
    <w:p w:rsidR="0090064A" w:rsidRDefault="0090064A" w:rsidP="0090064A">
      <w:pPr>
        <w:jc w:val="center"/>
        <w:rPr>
          <w:lang w:val="en-US"/>
        </w:rPr>
      </w:pPr>
    </w:p>
    <w:p w:rsidR="0090064A" w:rsidRDefault="0090064A" w:rsidP="0090064A">
      <w:pPr>
        <w:jc w:val="center"/>
        <w:rPr>
          <w:lang w:val="en-US"/>
        </w:rPr>
      </w:pPr>
    </w:p>
    <w:p w:rsidR="0090064A" w:rsidRDefault="0090064A" w:rsidP="0090064A">
      <w:pPr>
        <w:jc w:val="center"/>
        <w:rPr>
          <w:lang w:val="en-US"/>
        </w:rPr>
      </w:pPr>
    </w:p>
    <w:p w:rsidR="0090064A" w:rsidRDefault="0090064A" w:rsidP="0090064A">
      <w:pPr>
        <w:jc w:val="center"/>
        <w:rPr>
          <w:lang w:val="en-US"/>
        </w:rPr>
      </w:pPr>
    </w:p>
    <w:p w:rsidR="0090064A" w:rsidRPr="0090064A" w:rsidRDefault="0090064A" w:rsidP="0090064A">
      <w:pPr>
        <w:jc w:val="center"/>
        <w:rPr>
          <w:lang w:val="en-US"/>
        </w:rPr>
      </w:pPr>
      <w:bookmarkStart w:id="0" w:name="_GoBack"/>
      <w:bookmarkEnd w:id="0"/>
    </w:p>
    <w:p w:rsidR="0090064A" w:rsidRPr="005B1922" w:rsidRDefault="0090064A" w:rsidP="0090064A">
      <w:pPr>
        <w:jc w:val="center"/>
        <w:rPr>
          <w:b/>
          <w:caps/>
        </w:rPr>
      </w:pPr>
      <w:r>
        <w:rPr>
          <w:b/>
          <w:caps/>
        </w:rPr>
        <w:lastRenderedPageBreak/>
        <w:t xml:space="preserve">РАЗДЕЛ 1. </w:t>
      </w:r>
      <w:r w:rsidRPr="005B1922">
        <w:rPr>
          <w:b/>
          <w:caps/>
        </w:rPr>
        <w:t xml:space="preserve"> Наименование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90064A" w:rsidRPr="00AF4E92" w:rsidTr="00B41CD2">
        <w:tc>
          <w:tcPr>
            <w:tcW w:w="10137" w:type="dxa"/>
          </w:tcPr>
          <w:p w:rsidR="0090064A" w:rsidRPr="00C72EC1" w:rsidRDefault="0090064A" w:rsidP="00B41CD2">
            <w:pPr>
              <w:jc w:val="both"/>
            </w:pPr>
            <w:r w:rsidRPr="00C72EC1">
              <w:t>Проведение специальной оценки рабочих мест по условиям труда</w:t>
            </w:r>
          </w:p>
        </w:tc>
      </w:tr>
    </w:tbl>
    <w:p w:rsidR="0090064A" w:rsidRPr="005B1922" w:rsidRDefault="0090064A" w:rsidP="0090064A">
      <w:pPr>
        <w:spacing w:before="240"/>
        <w:jc w:val="center"/>
        <w:rPr>
          <w:b/>
          <w:caps/>
        </w:rPr>
      </w:pPr>
      <w:r>
        <w:rPr>
          <w:b/>
          <w:caps/>
        </w:rPr>
        <w:t xml:space="preserve">РАЗДЕЛ 2. </w:t>
      </w:r>
      <w:r w:rsidRPr="005B1922">
        <w:rPr>
          <w:b/>
          <w:caps/>
        </w:rPr>
        <w:t>Описание услуг</w:t>
      </w:r>
      <w:r>
        <w:rPr>
          <w:b/>
          <w:caps/>
        </w:rPr>
        <w:t>И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142"/>
                <w:tab w:val="left" w:pos="851"/>
              </w:tabs>
              <w:jc w:val="both"/>
              <w:rPr>
                <w:b/>
              </w:rPr>
            </w:pPr>
            <w:r w:rsidRPr="00AF4E92">
              <w:rPr>
                <w:b/>
              </w:rPr>
              <w:t>Подраздел 2.1 Состав (перечень) оказываемых услуг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90064A">
            <w:pPr>
              <w:numPr>
                <w:ilvl w:val="0"/>
                <w:numId w:val="26"/>
              </w:numPr>
              <w:tabs>
                <w:tab w:val="left" w:pos="426"/>
              </w:tabs>
              <w:ind w:left="426" w:hanging="426"/>
              <w:jc w:val="both"/>
            </w:pPr>
            <w:r w:rsidRPr="00AF4E92">
              <w:t>проведение идентификации вредных и (или) опасных производственных факто</w:t>
            </w:r>
            <w:r>
              <w:t>ров на раб</w:t>
            </w:r>
            <w:r>
              <w:t>о</w:t>
            </w:r>
            <w:r>
              <w:t>чих местах;</w:t>
            </w:r>
          </w:p>
          <w:p w:rsidR="0090064A" w:rsidRPr="00AF4E92" w:rsidRDefault="0090064A" w:rsidP="0090064A">
            <w:pPr>
              <w:numPr>
                <w:ilvl w:val="0"/>
                <w:numId w:val="26"/>
              </w:numPr>
              <w:tabs>
                <w:tab w:val="left" w:pos="426"/>
              </w:tabs>
              <w:ind w:left="426" w:hanging="426"/>
              <w:jc w:val="both"/>
            </w:pPr>
            <w:r w:rsidRPr="00AF4E92">
              <w:t>определение и составление перечня подлежащих исследованиям (испытаниям) и измерен</w:t>
            </w:r>
            <w:r w:rsidRPr="00AF4E92">
              <w:t>и</w:t>
            </w:r>
            <w:r w:rsidRPr="00AF4E92">
              <w:t>ям вредных и (или) опасных производственных факторов на рабочих местах, в отношении которых не осуществляется идентификация потенциально вредных и (или) оп</w:t>
            </w:r>
            <w:r>
              <w:t>асных производс</w:t>
            </w:r>
            <w:r>
              <w:t>т</w:t>
            </w:r>
            <w:r>
              <w:t>венных факторов;</w:t>
            </w:r>
          </w:p>
          <w:p w:rsidR="0090064A" w:rsidRPr="00AF4E92" w:rsidRDefault="0090064A" w:rsidP="0090064A">
            <w:pPr>
              <w:numPr>
                <w:ilvl w:val="0"/>
                <w:numId w:val="26"/>
              </w:numPr>
              <w:tabs>
                <w:tab w:val="left" w:pos="426"/>
              </w:tabs>
              <w:ind w:left="426" w:hanging="426"/>
              <w:jc w:val="both"/>
            </w:pPr>
            <w:r w:rsidRPr="00AF4E92">
              <w:t>проведение исследований (испытаний) и измерения фактических значений вре</w:t>
            </w:r>
            <w:r w:rsidRPr="00AF4E92">
              <w:t>д</w:t>
            </w:r>
            <w:r w:rsidRPr="00AF4E92">
              <w:t>ных и (или) оп</w:t>
            </w:r>
            <w:r>
              <w:t>асных производственных факторов для каждого рабочего места;</w:t>
            </w:r>
          </w:p>
          <w:p w:rsidR="0090064A" w:rsidRPr="00AF4E92" w:rsidRDefault="0090064A" w:rsidP="0090064A">
            <w:pPr>
              <w:numPr>
                <w:ilvl w:val="0"/>
                <w:numId w:val="26"/>
              </w:numPr>
              <w:tabs>
                <w:tab w:val="left" w:pos="426"/>
              </w:tabs>
              <w:ind w:left="426" w:hanging="426"/>
              <w:jc w:val="both"/>
            </w:pPr>
            <w:r w:rsidRPr="00AF4E92">
              <w:t>оформление протоколов по результатам исследований (испытаний) и измерений вредных и (или) опасных производственных факторов в отношении каждого из этих вредных и (или) опасных производственных факторов, подвергнутых исследованиям (испытаниям) и из</w:t>
            </w:r>
            <w:r>
              <w:t>м</w:t>
            </w:r>
            <w:r>
              <w:t>е</w:t>
            </w:r>
            <w:r>
              <w:t>рениям для каждого рабочего места;</w:t>
            </w:r>
          </w:p>
          <w:p w:rsidR="0090064A" w:rsidRPr="00AF4E92" w:rsidRDefault="0090064A" w:rsidP="0090064A">
            <w:pPr>
              <w:numPr>
                <w:ilvl w:val="0"/>
                <w:numId w:val="26"/>
              </w:numPr>
              <w:tabs>
                <w:tab w:val="left" w:pos="426"/>
              </w:tabs>
              <w:ind w:left="426" w:hanging="426"/>
              <w:jc w:val="both"/>
            </w:pPr>
            <w:r w:rsidRPr="00AF4E92">
              <w:t>отнесение условий труда на рабочих местах по степени вредности и (или) опасности к кла</w:t>
            </w:r>
            <w:r w:rsidRPr="00AF4E92">
              <w:t>с</w:t>
            </w:r>
            <w:r w:rsidRPr="00AF4E92">
              <w:t>сам (подклассам) условий труда (осуществляется по результатам проведения исследований (испытаний) и измерений вредных и (или) опасных производственных факто</w:t>
            </w:r>
            <w:r>
              <w:t>ров) с соста</w:t>
            </w:r>
            <w:r>
              <w:t>в</w:t>
            </w:r>
            <w:r>
              <w:t xml:space="preserve">лением </w:t>
            </w:r>
            <w:r w:rsidRPr="00AF4E92">
              <w:t>карт специальной оценки условий труда</w:t>
            </w:r>
            <w:r>
              <w:t xml:space="preserve">  для каждого рабочего места;</w:t>
            </w:r>
          </w:p>
          <w:p w:rsidR="0090064A" w:rsidRPr="00AF4E92" w:rsidRDefault="0090064A" w:rsidP="0090064A">
            <w:pPr>
              <w:numPr>
                <w:ilvl w:val="0"/>
                <w:numId w:val="26"/>
              </w:numPr>
              <w:tabs>
                <w:tab w:val="left" w:pos="426"/>
              </w:tabs>
              <w:ind w:left="426" w:hanging="426"/>
              <w:jc w:val="both"/>
            </w:pPr>
            <w:r w:rsidRPr="00D44422">
              <w:t>с</w:t>
            </w:r>
            <w:r>
              <w:t xml:space="preserve">оставление </w:t>
            </w:r>
            <w:r w:rsidRPr="00D44422">
              <w:t>отчета о проведении специальной оценки условий труда</w:t>
            </w:r>
            <w:r>
              <w:t xml:space="preserve"> на объектах Заказч</w:t>
            </w:r>
            <w:r>
              <w:t>и</w:t>
            </w:r>
            <w:r>
              <w:t>ка</w:t>
            </w:r>
            <w:r w:rsidRPr="00AF4E92">
              <w:t xml:space="preserve">. 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142"/>
                <w:tab w:val="left" w:pos="851"/>
              </w:tabs>
              <w:jc w:val="both"/>
              <w:rPr>
                <w:b/>
              </w:rPr>
            </w:pPr>
            <w:r w:rsidRPr="00AF4E92">
              <w:rPr>
                <w:b/>
              </w:rPr>
              <w:t>Подраздел 2.2 Описание оказываемых услуг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0"/>
              </w:tabs>
              <w:ind w:firstLine="426"/>
              <w:jc w:val="both"/>
            </w:pPr>
            <w:r w:rsidRPr="00AF4E92">
              <w:t>В рамках  проведения специальной оценки условий труда должны быть решены задачи, обеспечивающие</w:t>
            </w:r>
            <w:r>
              <w:t xml:space="preserve"> </w:t>
            </w:r>
            <w:r w:rsidRPr="00AF4E92">
              <w:t>проведение работ по специальной оценке условий труда работников в соответствии с тр</w:t>
            </w:r>
            <w:r w:rsidRPr="00AF4E92">
              <w:t>е</w:t>
            </w:r>
            <w:r w:rsidRPr="00AF4E92">
              <w:t>бованиями законодательства Российской Федерации</w:t>
            </w:r>
            <w:r>
              <w:t>.</w:t>
            </w:r>
          </w:p>
          <w:p w:rsidR="0090064A" w:rsidRPr="00AF4E92" w:rsidRDefault="0090064A" w:rsidP="00B41CD2">
            <w:pPr>
              <w:tabs>
                <w:tab w:val="left" w:pos="0"/>
                <w:tab w:val="left" w:pos="851"/>
              </w:tabs>
              <w:ind w:left="426"/>
              <w:jc w:val="both"/>
            </w:pPr>
            <w:r w:rsidRPr="00AF4E92">
              <w:t>Услуги оказываются на следующих объектах Заказчика</w:t>
            </w:r>
            <w:r>
              <w:t xml:space="preserve"> (ориентировочное количество р</w:t>
            </w:r>
            <w:r>
              <w:t>а</w:t>
            </w:r>
            <w:r>
              <w:t>бочих мест)</w:t>
            </w:r>
            <w:r w:rsidRPr="00AF4E92">
              <w:t>:</w:t>
            </w:r>
          </w:p>
          <w:p w:rsidR="0090064A" w:rsidRDefault="0090064A" w:rsidP="0090064A">
            <w:pPr>
              <w:numPr>
                <w:ilvl w:val="0"/>
                <w:numId w:val="35"/>
              </w:numPr>
              <w:tabs>
                <w:tab w:val="left" w:pos="0"/>
                <w:tab w:val="left" w:pos="426"/>
              </w:tabs>
              <w:ind w:hanging="720"/>
              <w:jc w:val="both"/>
              <w:rPr>
                <w:color w:val="000000"/>
              </w:rPr>
            </w:pPr>
            <w:r w:rsidRPr="00AF4E92">
              <w:t xml:space="preserve">38 рабочих мест - </w:t>
            </w:r>
            <w:r w:rsidRPr="00AF4E92">
              <w:rPr>
                <w:color w:val="000000"/>
              </w:rPr>
              <w:t xml:space="preserve">г. Санкт-Петербург, ул.  </w:t>
            </w:r>
            <w:proofErr w:type="gramStart"/>
            <w:r w:rsidRPr="00AF4E92">
              <w:rPr>
                <w:color w:val="000000"/>
              </w:rPr>
              <w:t>Арсенальная</w:t>
            </w:r>
            <w:proofErr w:type="gramEnd"/>
            <w:r w:rsidRPr="00AF4E92">
              <w:rPr>
                <w:color w:val="000000"/>
              </w:rPr>
              <w:t>, д</w:t>
            </w:r>
            <w:r>
              <w:rPr>
                <w:color w:val="000000"/>
              </w:rPr>
              <w:t>ом</w:t>
            </w:r>
            <w:r w:rsidRPr="00AF4E92">
              <w:rPr>
                <w:color w:val="000000"/>
              </w:rPr>
              <w:t xml:space="preserve"> 1, к</w:t>
            </w:r>
            <w:r>
              <w:rPr>
                <w:color w:val="000000"/>
              </w:rPr>
              <w:t>орпус</w:t>
            </w:r>
            <w:r w:rsidRPr="00AF4E92">
              <w:rPr>
                <w:color w:val="000000"/>
              </w:rPr>
              <w:t xml:space="preserve"> 2</w:t>
            </w:r>
            <w:r>
              <w:rPr>
                <w:color w:val="000000"/>
              </w:rPr>
              <w:t>;</w:t>
            </w:r>
          </w:p>
          <w:p w:rsidR="0090064A" w:rsidRPr="007D2FDD" w:rsidRDefault="0090064A" w:rsidP="0090064A">
            <w:pPr>
              <w:numPr>
                <w:ilvl w:val="0"/>
                <w:numId w:val="35"/>
              </w:numPr>
              <w:tabs>
                <w:tab w:val="left" w:pos="0"/>
                <w:tab w:val="left" w:pos="426"/>
              </w:tabs>
              <w:ind w:left="426" w:hanging="426"/>
              <w:jc w:val="both"/>
              <w:rPr>
                <w:color w:val="000000"/>
              </w:rPr>
            </w:pPr>
            <w:proofErr w:type="gramStart"/>
            <w:r w:rsidRPr="007D2FDD">
              <w:rPr>
                <w:color w:val="000000"/>
              </w:rPr>
              <w:t xml:space="preserve">128 рабочих мест - Ленинградская область, город Сосновый Бор, </w:t>
            </w:r>
            <w:proofErr w:type="spellStart"/>
            <w:r w:rsidRPr="007D2FDD">
              <w:rPr>
                <w:color w:val="000000"/>
              </w:rPr>
              <w:t>промзона</w:t>
            </w:r>
            <w:proofErr w:type="spellEnd"/>
            <w:r w:rsidRPr="007D2FDD">
              <w:rPr>
                <w:color w:val="000000"/>
              </w:rPr>
              <w:t xml:space="preserve"> (в </w:t>
            </w:r>
            <w:proofErr w:type="spellStart"/>
            <w:r w:rsidRPr="007D2FDD">
              <w:rPr>
                <w:color w:val="000000"/>
              </w:rPr>
              <w:t>т.ч</w:t>
            </w:r>
            <w:proofErr w:type="spellEnd"/>
            <w:r w:rsidRPr="007D2FDD">
              <w:rPr>
                <w:color w:val="000000"/>
              </w:rPr>
              <w:t>.: Ленинградская область, город Сосновый Бор, улица Ленингра</w:t>
            </w:r>
            <w:r w:rsidRPr="007D2FDD">
              <w:rPr>
                <w:color w:val="000000"/>
              </w:rPr>
              <w:t>д</w:t>
            </w:r>
            <w:r w:rsidRPr="007D2FDD">
              <w:rPr>
                <w:color w:val="000000"/>
              </w:rPr>
              <w:t>ская, дом 3 (гараж)</w:t>
            </w:r>
            <w:r>
              <w:rPr>
                <w:color w:val="000000"/>
              </w:rPr>
              <w:t>.</w:t>
            </w:r>
            <w:proofErr w:type="gramEnd"/>
          </w:p>
          <w:p w:rsidR="0090064A" w:rsidRPr="00AF4E92" w:rsidRDefault="0090064A" w:rsidP="00B41CD2">
            <w:pPr>
              <w:tabs>
                <w:tab w:val="left" w:pos="0"/>
              </w:tabs>
              <w:ind w:left="426" w:hanging="426"/>
              <w:jc w:val="both"/>
            </w:pPr>
          </w:p>
          <w:p w:rsidR="0090064A" w:rsidRPr="00412CF0" w:rsidRDefault="0090064A" w:rsidP="00B41CD2">
            <w:pPr>
              <w:tabs>
                <w:tab w:val="left" w:pos="0"/>
              </w:tabs>
              <w:ind w:firstLine="426"/>
              <w:jc w:val="both"/>
              <w:rPr>
                <w:i/>
              </w:rPr>
            </w:pPr>
            <w:r w:rsidRPr="00D44422">
              <w:rPr>
                <w:i/>
              </w:rPr>
              <w:t xml:space="preserve">Количество рабочих мест может корректироваться по согласованию сторон </w:t>
            </w:r>
            <w:r>
              <w:rPr>
                <w:i/>
              </w:rPr>
              <w:t>без измен</w:t>
            </w:r>
            <w:r>
              <w:rPr>
                <w:i/>
              </w:rPr>
              <w:t>е</w:t>
            </w:r>
            <w:r>
              <w:rPr>
                <w:i/>
              </w:rPr>
              <w:t>ния</w:t>
            </w:r>
            <w:r w:rsidRPr="00D44422">
              <w:rPr>
                <w:i/>
              </w:rPr>
              <w:t xml:space="preserve"> общей цены договора.</w:t>
            </w:r>
            <w:r>
              <w:rPr>
                <w:i/>
              </w:rPr>
              <w:t xml:space="preserve"> 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851"/>
              </w:tabs>
              <w:jc w:val="both"/>
              <w:rPr>
                <w:b/>
              </w:rPr>
            </w:pPr>
            <w:r w:rsidRPr="00AF4E92">
              <w:rPr>
                <w:b/>
              </w:rPr>
              <w:t>Подраздел 2.3 Объем оказываемых услуг либо доля оказываемых услуг в общем объеме з</w:t>
            </w:r>
            <w:r w:rsidRPr="00AF4E92">
              <w:rPr>
                <w:b/>
              </w:rPr>
              <w:t>а</w:t>
            </w:r>
            <w:r w:rsidRPr="00AF4E92">
              <w:rPr>
                <w:b/>
              </w:rPr>
              <w:t>купки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851"/>
              </w:tabs>
              <w:jc w:val="both"/>
            </w:pPr>
            <w:r w:rsidRPr="00AF4E92">
              <w:t>Доля/объем отдельных услуг в общем объеме закупки не определ</w:t>
            </w:r>
            <w:r w:rsidRPr="00AF4E92">
              <w:t>е</w:t>
            </w:r>
            <w:r w:rsidRPr="00AF4E92">
              <w:t>на.</w:t>
            </w:r>
          </w:p>
        </w:tc>
      </w:tr>
    </w:tbl>
    <w:p w:rsidR="0090064A" w:rsidRPr="005B1922" w:rsidRDefault="0090064A" w:rsidP="0090064A">
      <w:pPr>
        <w:spacing w:before="240"/>
        <w:jc w:val="center"/>
        <w:rPr>
          <w:b/>
          <w:caps/>
        </w:rPr>
      </w:pPr>
      <w:r>
        <w:rPr>
          <w:b/>
          <w:caps/>
        </w:rPr>
        <w:t xml:space="preserve">РАЗДЕЛ 3. </w:t>
      </w:r>
      <w:r w:rsidRPr="005B1922">
        <w:rPr>
          <w:b/>
          <w:caps/>
        </w:rPr>
        <w:t>Требования к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851"/>
              </w:tabs>
              <w:jc w:val="both"/>
              <w:rPr>
                <w:color w:val="FF0000"/>
              </w:rPr>
            </w:pPr>
            <w:r w:rsidRPr="00AF4E92">
              <w:rPr>
                <w:b/>
              </w:rPr>
              <w:t>Подраздел 3.1 Общие требования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pStyle w:val="af3"/>
              <w:spacing w:after="0" w:afterAutospacing="0"/>
              <w:ind w:firstLine="426"/>
              <w:jc w:val="both"/>
              <w:rPr>
                <w:color w:val="FF0000"/>
              </w:rPr>
            </w:pPr>
            <w:r w:rsidRPr="00F065BE">
              <w:t>Специальная оценка условий труда проводится в соответствии с Методикой ее провед</w:t>
            </w:r>
            <w:r w:rsidRPr="00F065BE">
              <w:t>е</w:t>
            </w:r>
            <w:r w:rsidRPr="00F065BE">
              <w:t>ния, утвержденной  Приказом  Министерства труда и социальной защиты Российской Федер</w:t>
            </w:r>
            <w:r w:rsidRPr="00F065BE">
              <w:t>а</w:t>
            </w:r>
            <w:r w:rsidRPr="00F065BE">
              <w:t>ции от 24.01.2014г. №</w:t>
            </w:r>
            <w:r w:rsidRPr="00C72EC1">
              <w:t xml:space="preserve">33н, </w:t>
            </w:r>
            <w:r w:rsidRPr="00412CF0">
              <w:rPr>
                <w:i/>
              </w:rPr>
              <w:t>а также с учетом особенностей</w:t>
            </w:r>
            <w:r w:rsidRPr="00C72EC1">
              <w:t xml:space="preserve"> </w:t>
            </w:r>
            <w:r w:rsidRPr="00C72EC1">
              <w:rPr>
                <w:bCs/>
              </w:rPr>
              <w:t>проведения специальной оценки у</w:t>
            </w:r>
            <w:r w:rsidRPr="00C72EC1">
              <w:rPr>
                <w:bCs/>
              </w:rPr>
              <w:t>с</w:t>
            </w:r>
            <w:r w:rsidRPr="00C72EC1">
              <w:rPr>
                <w:bCs/>
              </w:rPr>
              <w:t>ловий труда на р</w:t>
            </w:r>
            <w:r w:rsidRPr="00C72EC1">
              <w:t xml:space="preserve">абочих местах работников </w:t>
            </w:r>
            <w:proofErr w:type="spellStart"/>
            <w:r w:rsidRPr="00C72EC1">
              <w:t>радиационно</w:t>
            </w:r>
            <w:proofErr w:type="spellEnd"/>
            <w:r w:rsidRPr="00C72EC1">
              <w:t xml:space="preserve"> опасных и </w:t>
            </w:r>
            <w:proofErr w:type="spellStart"/>
            <w:r w:rsidRPr="00C72EC1">
              <w:t>ядерно</w:t>
            </w:r>
            <w:proofErr w:type="spellEnd"/>
            <w:r w:rsidRPr="00C72EC1">
              <w:t xml:space="preserve"> опасных производств и объектов, занятых на работах с техногенными источниками ионизирующих излучений, </w:t>
            </w:r>
            <w:r w:rsidRPr="00412CF0">
              <w:rPr>
                <w:i/>
              </w:rPr>
              <w:t>если такие особенности на момент заключения договора будут утверждены</w:t>
            </w:r>
            <w:r w:rsidRPr="00C72EC1">
              <w:t xml:space="preserve"> федеральным органом исполнительной власти, осуществляющим функции по выработке и реализации государстве</w:t>
            </w:r>
            <w:r w:rsidRPr="00C72EC1">
              <w:t>н</w:t>
            </w:r>
            <w:r w:rsidRPr="00C72EC1">
              <w:t>ной политики и нормативно-правовому регулированию в сфере труда, по согласованию с фед</w:t>
            </w:r>
            <w:r w:rsidRPr="00C72EC1">
              <w:t>е</w:t>
            </w:r>
            <w:r w:rsidRPr="00C72EC1">
              <w:t>ральным органом исполнительной власти, осуществляющим функции по выработке госуда</w:t>
            </w:r>
            <w:r w:rsidRPr="00C72EC1">
              <w:t>р</w:t>
            </w:r>
            <w:r w:rsidRPr="00C72EC1">
              <w:t xml:space="preserve">ственной политики и нормативно-правовому регулированию в </w:t>
            </w:r>
            <w:r w:rsidRPr="00C72EC1">
              <w:lastRenderedPageBreak/>
              <w:t>соответствующей сфере де</w:t>
            </w:r>
            <w:r w:rsidRPr="00C72EC1">
              <w:t>я</w:t>
            </w:r>
            <w:r w:rsidRPr="00C72EC1">
              <w:t>тельности, Государственной корпорацией по атомной энергии "</w:t>
            </w:r>
            <w:proofErr w:type="spellStart"/>
            <w:r w:rsidRPr="00C72EC1">
              <w:t>Росатом</w:t>
            </w:r>
            <w:proofErr w:type="spellEnd"/>
            <w:r w:rsidRPr="00C72EC1">
              <w:t>" и с учетом мнения Российской трехсторонней комиссии по регулированию социально-трудовых отнош</w:t>
            </w:r>
            <w:r w:rsidRPr="00C72EC1">
              <w:t>е</w:t>
            </w:r>
            <w:r w:rsidRPr="00C72EC1">
              <w:t>ний.</w:t>
            </w:r>
          </w:p>
          <w:p w:rsidR="0090064A" w:rsidRPr="00505C25" w:rsidRDefault="0090064A" w:rsidP="00B41CD2">
            <w:pPr>
              <w:pStyle w:val="af3"/>
              <w:spacing w:before="240" w:beforeAutospacing="0" w:after="0" w:afterAutospacing="0"/>
              <w:ind w:firstLine="426"/>
              <w:jc w:val="both"/>
            </w:pPr>
            <w:r w:rsidRPr="00505C25">
              <w:t>При проведении исследований (испытаний) и измерений вредных и (или) опасных прои</w:t>
            </w:r>
            <w:r w:rsidRPr="00505C25">
              <w:t>з</w:t>
            </w:r>
            <w:r w:rsidRPr="00505C25">
              <w:t>водственных факторов должны применяться утвержденные и аттестованные в порядке, уст</w:t>
            </w:r>
            <w:r w:rsidRPr="00505C25">
              <w:t>а</w:t>
            </w:r>
            <w:r w:rsidRPr="00505C25">
              <w:t>новленном законодательством Российской Федерации об обеспечении единства измерений, м</w:t>
            </w:r>
            <w:r w:rsidRPr="00505C25">
              <w:t>е</w:t>
            </w:r>
            <w:r w:rsidRPr="00505C25">
              <w:t>тоды исследований (испытаний) и методики (методы) измерений и соответствующие им сре</w:t>
            </w:r>
            <w:r w:rsidRPr="00505C25">
              <w:t>д</w:t>
            </w:r>
            <w:r w:rsidRPr="00505C25">
              <w:t>ства измерений, прошедшие поверку и внесенные в Федеральный информационный фонд по обеспечению единства и</w:t>
            </w:r>
            <w:r w:rsidRPr="00505C25">
              <w:t>з</w:t>
            </w:r>
            <w:r w:rsidRPr="00505C25">
              <w:t>мерений.</w:t>
            </w:r>
          </w:p>
          <w:p w:rsidR="0090064A" w:rsidRPr="00EE7D40" w:rsidRDefault="0090064A" w:rsidP="00B41CD2">
            <w:pPr>
              <w:tabs>
                <w:tab w:val="left" w:pos="851"/>
                <w:tab w:val="left" w:pos="993"/>
              </w:tabs>
              <w:spacing w:before="240"/>
              <w:ind w:firstLine="426"/>
              <w:jc w:val="both"/>
            </w:pPr>
            <w:r w:rsidRPr="00EE7D40">
              <w:t>Исполнитель должен обладать собственной материально-технической базой для оказания услуг по существу технического з</w:t>
            </w:r>
            <w:r w:rsidRPr="00EE7D40">
              <w:t>а</w:t>
            </w:r>
            <w:r w:rsidRPr="00EE7D40">
              <w:t>дания:</w:t>
            </w:r>
          </w:p>
          <w:p w:rsidR="0090064A" w:rsidRPr="00EE7D40" w:rsidRDefault="0090064A" w:rsidP="0090064A">
            <w:pPr>
              <w:numPr>
                <w:ilvl w:val="0"/>
                <w:numId w:val="36"/>
              </w:numPr>
              <w:tabs>
                <w:tab w:val="left" w:pos="0"/>
              </w:tabs>
              <w:spacing w:before="240"/>
              <w:ind w:left="0" w:firstLine="0"/>
              <w:jc w:val="both"/>
            </w:pPr>
            <w:r w:rsidRPr="00EE7D40">
              <w:t xml:space="preserve">в целях обеспечения полноценной оценки </w:t>
            </w:r>
            <w:r w:rsidRPr="00EE7D40">
              <w:rPr>
                <w:bCs/>
              </w:rPr>
              <w:t xml:space="preserve">физических и </w:t>
            </w:r>
            <w:r w:rsidRPr="00EE7D40">
              <w:t>химических факторов произво</w:t>
            </w:r>
            <w:r w:rsidRPr="00EE7D40">
              <w:t>д</w:t>
            </w:r>
            <w:r w:rsidRPr="00EE7D40">
              <w:t>ственной среды организация должна обладать  собственной аккредитованной лабораторией исследования физических факторов и химико-аналитической лабораторией, уко</w:t>
            </w:r>
            <w:r w:rsidRPr="00EE7D40">
              <w:t>м</w:t>
            </w:r>
            <w:r w:rsidRPr="00EE7D40">
              <w:t>плектованной оборудованием и методиками исследований, предназначенными для централизованной обр</w:t>
            </w:r>
            <w:r w:rsidRPr="00EE7D40">
              <w:t>а</w:t>
            </w:r>
            <w:r w:rsidRPr="00EE7D40">
              <w:t>ботки отобранных проб воздуха рабочей зоны (мокрая химия). Помещения лаборатории соо</w:t>
            </w:r>
            <w:r w:rsidRPr="00EE7D40">
              <w:t>т</w:t>
            </w:r>
            <w:r w:rsidRPr="00EE7D40">
              <w:t>ветствует требованиям, устанавливаемым к химико-аналитическим лабораториям и находиться в собственности или на правах долгосрочной аренды. Персонал лаборатории имеет специал</w:t>
            </w:r>
            <w:r w:rsidRPr="00EE7D40">
              <w:t>ь</w:t>
            </w:r>
            <w:r w:rsidRPr="00EE7D40">
              <w:t xml:space="preserve">ную подготовку. Лаборатория аккредитована в системе </w:t>
            </w:r>
            <w:proofErr w:type="spellStart"/>
            <w:r w:rsidRPr="00EE7D40">
              <w:t>Росаккредитации</w:t>
            </w:r>
            <w:proofErr w:type="spellEnd"/>
            <w:r w:rsidRPr="00EE7D40">
              <w:t xml:space="preserve"> (подтверждается зав</w:t>
            </w:r>
            <w:r w:rsidRPr="00EE7D40">
              <w:t>е</w:t>
            </w:r>
            <w:r w:rsidRPr="00EE7D40">
              <w:t xml:space="preserve">ренной Участником справкой с приложением аттестата аккредитации с областью, позволяющей проводить исследования и испытания факторов производственной среды); </w:t>
            </w:r>
            <w:proofErr w:type="gramStart"/>
            <w:r w:rsidRPr="00EE7D40">
              <w:t>оснащенность лаборат</w:t>
            </w:r>
            <w:r w:rsidRPr="00EE7D40">
              <w:t>о</w:t>
            </w:r>
            <w:r w:rsidRPr="00EE7D40">
              <w:t>рии средствами измерения: количество полных комплектов приборов, которыми владеет организация, проводящая работы по специальной оценке условий труда, включающих в себя приб</w:t>
            </w:r>
            <w:r w:rsidRPr="00EE7D40">
              <w:t>о</w:t>
            </w:r>
            <w:r w:rsidRPr="00EE7D40">
              <w:t xml:space="preserve">ры и средства измерения для оценки: химического фактора, физических факторов, таких как аэрозоли преимущественно </w:t>
            </w:r>
            <w:proofErr w:type="spellStart"/>
            <w:r w:rsidRPr="00EE7D40">
              <w:t>фиброгенного</w:t>
            </w:r>
            <w:proofErr w:type="spellEnd"/>
            <w:r w:rsidRPr="00EE7D40">
              <w:t xml:space="preserve"> действия, шум, вибрация общая, вибрация л</w:t>
            </w:r>
            <w:r w:rsidRPr="00EE7D40">
              <w:t>о</w:t>
            </w:r>
            <w:r w:rsidRPr="00EE7D40">
              <w:t>кальная, инфразвук, ультразвук воздушный, неионизирующие поля и излучения, ион</w:t>
            </w:r>
            <w:r w:rsidRPr="00EE7D40">
              <w:t>и</w:t>
            </w:r>
            <w:r w:rsidRPr="00EE7D40">
              <w:t>зирующее излучение, микроклимат (температура, относительная влажность, скорость движения воздуха, тепловое излучение</w:t>
            </w:r>
            <w:proofErr w:type="gramEnd"/>
            <w:r w:rsidRPr="00EE7D40">
              <w:t xml:space="preserve">, </w:t>
            </w:r>
            <w:proofErr w:type="gramStart"/>
            <w:r w:rsidRPr="00EE7D40">
              <w:t>ТНС-индекс), световая среда (освещенность рабочей поверхности), биол</w:t>
            </w:r>
            <w:r w:rsidRPr="00EE7D40">
              <w:t>о</w:t>
            </w:r>
            <w:r w:rsidRPr="00EE7D40">
              <w:t>гического фактора, факторов трудового процесса, включая тяжесть труда (масса груза, перем</w:t>
            </w:r>
            <w:r w:rsidRPr="00EE7D40">
              <w:t>е</w:t>
            </w:r>
            <w:r w:rsidRPr="00EE7D40">
              <w:t>щение груза, время удержания груза) напряженность труда (время выполнения операций), н</w:t>
            </w:r>
            <w:r w:rsidRPr="00EE7D40">
              <w:t>е</w:t>
            </w:r>
            <w:r w:rsidRPr="00EE7D40">
              <w:t>обходимых для проведения измерений при сп</w:t>
            </w:r>
            <w:r w:rsidRPr="00EE7D40">
              <w:t>е</w:t>
            </w:r>
            <w:r w:rsidRPr="00EE7D40">
              <w:t>циальной оценке условий труда, находящихся в собственности организации, пр</w:t>
            </w:r>
            <w:r w:rsidRPr="00EE7D40">
              <w:t>о</w:t>
            </w:r>
            <w:r w:rsidRPr="00EE7D40">
              <w:t>водящей специальную оценку условий труда;</w:t>
            </w:r>
            <w:proofErr w:type="gramEnd"/>
          </w:p>
          <w:p w:rsidR="0090064A" w:rsidRPr="00EE7D40" w:rsidRDefault="0090064A" w:rsidP="0090064A">
            <w:pPr>
              <w:numPr>
                <w:ilvl w:val="0"/>
                <w:numId w:val="36"/>
              </w:numPr>
              <w:tabs>
                <w:tab w:val="left" w:pos="0"/>
              </w:tabs>
              <w:spacing w:before="240"/>
              <w:ind w:left="0" w:firstLine="0"/>
              <w:jc w:val="both"/>
            </w:pPr>
            <w:r w:rsidRPr="00EE7D40">
              <w:t xml:space="preserve">в целях обеспечения полноценной оценки </w:t>
            </w:r>
            <w:r w:rsidRPr="00EE7D40">
              <w:rPr>
                <w:bCs/>
              </w:rPr>
              <w:t>ионизирующих излучений</w:t>
            </w:r>
            <w:r w:rsidRPr="00EE7D40">
              <w:t xml:space="preserve"> организация дол</w:t>
            </w:r>
            <w:r w:rsidRPr="00EE7D40">
              <w:t>ж</w:t>
            </w:r>
            <w:r w:rsidRPr="00EE7D40">
              <w:t>на обладать  собственной аккредитованной лабораторией радиационного контроля, укомплектованной соответствующим оборудованием и методиками измерений. Перс</w:t>
            </w:r>
            <w:r w:rsidRPr="00EE7D40">
              <w:t>о</w:t>
            </w:r>
            <w:r w:rsidRPr="00EE7D40">
              <w:t>нал лаборатории имеет специальную подготовку. Лаборатория аккредитована в системе аккредитации лаборат</w:t>
            </w:r>
            <w:r w:rsidRPr="00EE7D40">
              <w:t>о</w:t>
            </w:r>
            <w:r w:rsidRPr="00EE7D40">
              <w:t>рий радиационного контроля (подтверждается заверенной Участником копией аттестата аккредит</w:t>
            </w:r>
            <w:r w:rsidRPr="00EE7D40">
              <w:t>а</w:t>
            </w:r>
            <w:r w:rsidRPr="00EE7D40">
              <w:t>ции);</w:t>
            </w:r>
          </w:p>
          <w:p w:rsidR="0090064A" w:rsidRPr="00EE7D40" w:rsidRDefault="0090064A" w:rsidP="0090064A">
            <w:pPr>
              <w:numPr>
                <w:ilvl w:val="0"/>
                <w:numId w:val="36"/>
              </w:numPr>
              <w:tabs>
                <w:tab w:val="left" w:pos="0"/>
              </w:tabs>
              <w:spacing w:before="240"/>
              <w:ind w:left="0" w:firstLine="0"/>
              <w:jc w:val="both"/>
            </w:pPr>
            <w:proofErr w:type="gramStart"/>
            <w:r w:rsidRPr="00EE7D40">
              <w:t>в целях обеспечения обработки результатов специальной оценки условий труда рабочих мест (инструментальных и (или) лабораторных измерений и оценок), идентификации потенц</w:t>
            </w:r>
            <w:r w:rsidRPr="00EE7D40">
              <w:t>и</w:t>
            </w:r>
            <w:r w:rsidRPr="00EE7D40">
              <w:t>ально вредных и опасных производственных факторов, а также организации удаленного дост</w:t>
            </w:r>
            <w:r w:rsidRPr="00EE7D40">
              <w:t>у</w:t>
            </w:r>
            <w:r w:rsidRPr="00EE7D40">
              <w:t>па к результатам для просмотра (информирования), печати, анализа и принятия решений чл</w:t>
            </w:r>
            <w:r w:rsidRPr="00EE7D40">
              <w:t>е</w:t>
            </w:r>
            <w:r w:rsidRPr="00EE7D40">
              <w:t>нами комиссий по проведению специальной оценки условий труда в организации должна обл</w:t>
            </w:r>
            <w:r w:rsidRPr="00EE7D40">
              <w:t>а</w:t>
            </w:r>
            <w:r w:rsidRPr="00EE7D40">
              <w:t>дать программным обеспечением, удовлетворяющим следующим техническим требован</w:t>
            </w:r>
            <w:r w:rsidRPr="00EE7D40">
              <w:t>и</w:t>
            </w:r>
            <w:r w:rsidRPr="00EE7D40">
              <w:t xml:space="preserve">ям: </w:t>
            </w:r>
            <w:proofErr w:type="gramEnd"/>
          </w:p>
          <w:p w:rsidR="0090064A" w:rsidRPr="00EE7D40" w:rsidRDefault="0090064A" w:rsidP="0090064A">
            <w:pPr>
              <w:pStyle w:val="aff1"/>
              <w:numPr>
                <w:ilvl w:val="0"/>
                <w:numId w:val="30"/>
              </w:numPr>
              <w:tabs>
                <w:tab w:val="left" w:pos="0"/>
                <w:tab w:val="left" w:pos="420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Содержать модуль ввода данных инструментальных и лабораторных измерений, в соответствии с требованиями документов по специальной оценке условий труда по фа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к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торам: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lastRenderedPageBreak/>
              <w:t>химический,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биологический,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АПФД,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шум,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инфразвук,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ультразвук воздушный,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вибрация общая,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вибрация локальная,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электромагнитные поля и излучения,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ионизирующие излучения, микроклимат,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световая среда,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ультрафиолетовое излучение,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лазерное излучение,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тяжесть труда,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8"/>
              </w:numPr>
              <w:tabs>
                <w:tab w:val="left" w:pos="0"/>
                <w:tab w:val="left" w:pos="40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напряженность труда. 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30"/>
              </w:numPr>
              <w:tabs>
                <w:tab w:val="left" w:pos="0"/>
                <w:tab w:val="left" w:pos="420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 xml:space="preserve"> Содержать модуль автоматизированной обработки результатов измерений с целью </w:t>
            </w:r>
            <w:proofErr w:type="gramStart"/>
            <w:r w:rsidRPr="00EE7D40">
              <w:rPr>
                <w:rFonts w:ascii="Times New Roman" w:hAnsi="Times New Roman"/>
                <w:sz w:val="24"/>
                <w:szCs w:val="24"/>
              </w:rPr>
              <w:t>установления классов условий труда работников</w:t>
            </w:r>
            <w:proofErr w:type="gramEnd"/>
            <w:r w:rsidRPr="00EE7D40">
              <w:rPr>
                <w:rFonts w:ascii="Times New Roman" w:hAnsi="Times New Roman"/>
                <w:sz w:val="24"/>
                <w:szCs w:val="24"/>
              </w:rPr>
              <w:t xml:space="preserve"> и степеням профессиональных ри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с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ков: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1класс;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2 класс;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3 класс (подклассы 3.1, 3.2, 3.3, 3.4)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4 класс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30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Аналитический блок (модуль) обработки информации об условиях труда на рабочих м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е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стах: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анализ по классам условий труда в разрезе организации, структуры подразделений орган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и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зации,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анализ классов условий труда по профессиям,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перечень рабочих мест, на которых запрещен труд женщин,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0"/>
                <w:tab w:val="left" w:pos="435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перечень рабочих мест, на которых запрещен труд лиц в возрасте до 18 лет,</w:t>
            </w:r>
          </w:p>
          <w:p w:rsidR="0090064A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426"/>
              </w:tabs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перечень рабочих мест, на которых устанавливается необходимость проведения обязател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ь</w:t>
            </w:r>
            <w:r w:rsidRPr="00EE7D40">
              <w:rPr>
                <w:rFonts w:ascii="Times New Roman" w:hAnsi="Times New Roman"/>
                <w:sz w:val="24"/>
                <w:szCs w:val="24"/>
              </w:rPr>
              <w:t>ных медицинских осмотров,</w:t>
            </w:r>
          </w:p>
          <w:p w:rsidR="0090064A" w:rsidRPr="00EE7D40" w:rsidRDefault="0090064A" w:rsidP="0090064A">
            <w:pPr>
              <w:pStyle w:val="aff1"/>
              <w:numPr>
                <w:ilvl w:val="0"/>
                <w:numId w:val="29"/>
              </w:numPr>
              <w:tabs>
                <w:tab w:val="left" w:pos="426"/>
              </w:tabs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D40">
              <w:rPr>
                <w:rFonts w:ascii="Times New Roman" w:hAnsi="Times New Roman"/>
                <w:sz w:val="24"/>
                <w:szCs w:val="24"/>
              </w:rPr>
              <w:t>перечень рабочих мест, на которых устанавливается необходимость предоставления  льгот  и компенсаций за работу во вредных, опасных и тяжелых условиях труда.</w:t>
            </w:r>
          </w:p>
          <w:p w:rsidR="0090064A" w:rsidRPr="00AF4E92" w:rsidRDefault="0090064A" w:rsidP="00B41CD2">
            <w:pPr>
              <w:spacing w:before="240"/>
              <w:ind w:firstLine="426"/>
            </w:pPr>
            <w:r w:rsidRPr="00AF4E92">
              <w:t>Во время работ по проведению измерений факторов трудового процесса не должны нар</w:t>
            </w:r>
            <w:r w:rsidRPr="00AF4E92">
              <w:t>у</w:t>
            </w:r>
            <w:r w:rsidRPr="00AF4E92">
              <w:t>шаться «Правила внутреннего трудового распорядка</w:t>
            </w:r>
            <w:r>
              <w:t>»</w:t>
            </w:r>
            <w:r w:rsidRPr="00AF4E92">
              <w:t xml:space="preserve"> и режим секретности, установленный на объектах ФГУП «Ро</w:t>
            </w:r>
            <w:r w:rsidRPr="00AF4E92">
              <w:t>с</w:t>
            </w:r>
            <w:r w:rsidRPr="00AF4E92">
              <w:t>РАО».</w:t>
            </w:r>
          </w:p>
          <w:p w:rsidR="0090064A" w:rsidRDefault="0090064A" w:rsidP="00B41CD2">
            <w:pPr>
              <w:ind w:firstLine="426"/>
            </w:pPr>
            <w:r w:rsidRPr="00AF4E92">
              <w:t>Исполнитель при проведении работ по специальной оценке условий труда на территории ФГУП «РосРАО» должен соблюдать правила охраны труда, промышленной, радиационной и пожарной безопасн</w:t>
            </w:r>
            <w:r w:rsidRPr="00AF4E92">
              <w:t>о</w:t>
            </w:r>
            <w:r w:rsidRPr="00AF4E92">
              <w:t>сти.</w:t>
            </w:r>
          </w:p>
          <w:p w:rsidR="0090064A" w:rsidRPr="00247BFC" w:rsidRDefault="0090064A" w:rsidP="00B41CD2">
            <w:pPr>
              <w:ind w:firstLine="426"/>
            </w:pP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0064A" w:rsidRPr="00AF4E92" w:rsidTr="00B41CD2">
        <w:trPr>
          <w:trHeight w:val="9801"/>
        </w:trPr>
        <w:tc>
          <w:tcPr>
            <w:tcW w:w="10137" w:type="dxa"/>
          </w:tcPr>
          <w:p w:rsidR="0090064A" w:rsidRPr="00AF4E92" w:rsidRDefault="0090064A" w:rsidP="00B41CD2">
            <w:pPr>
              <w:tabs>
                <w:tab w:val="left" w:pos="851"/>
                <w:tab w:val="left" w:pos="993"/>
              </w:tabs>
              <w:ind w:firstLine="426"/>
              <w:jc w:val="both"/>
            </w:pPr>
            <w:r w:rsidRPr="00AF4E92">
              <w:lastRenderedPageBreak/>
              <w:t>При оказании услуг Исполнитель руководствуется требованиями</w:t>
            </w:r>
            <w:r w:rsidRPr="00AF4E92">
              <w:rPr>
                <w:b/>
              </w:rPr>
              <w:t xml:space="preserve"> </w:t>
            </w:r>
            <w:r w:rsidRPr="00AF4E92">
              <w:t>докуме</w:t>
            </w:r>
            <w:r w:rsidRPr="00AF4E92">
              <w:t>н</w:t>
            </w:r>
            <w:r w:rsidRPr="00AF4E92">
              <w:t>тов: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Трудовой Кодекс Российской Федерации от 30.12.2011г. №197-ФЗ;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Федеральный закон №426-ФЗ от 28.12.2013 «О специальной оценке условий тр</w:t>
            </w:r>
            <w:r w:rsidRPr="00AF4E92">
              <w:t>у</w:t>
            </w:r>
            <w:r w:rsidRPr="00AF4E92">
              <w:t>да»</w:t>
            </w:r>
            <w:r>
              <w:t>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Налоговой Кодекс Российской Федерации от 31.07.1998г. №146-ФЗ;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Федеральный закон Российской Федерации от 27.07.2006 г. №152-ФЗ «О персональных данных»;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Федеральный закон Российской Федерации от 24.07.1998 г. №125-ФЗ «Об обязательном социальном страховании от несчастных случаев на производстве и профессиональных забол</w:t>
            </w:r>
            <w:r w:rsidRPr="00AF4E92">
              <w:t>е</w:t>
            </w:r>
            <w:r w:rsidRPr="00AF4E92">
              <w:t>ваний»;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Федеральные закон Российской Федерации от 28.12.2013г. № 421-ФЗ «О внесении измен</w:t>
            </w:r>
            <w:r w:rsidRPr="00AF4E92">
              <w:t>е</w:t>
            </w:r>
            <w:r w:rsidRPr="00AF4E92">
              <w:t>ний в отдельные законодательные акты Российской Федерации в связи с принятием Федерал</w:t>
            </w:r>
            <w:r w:rsidRPr="00AF4E92">
              <w:t>ь</w:t>
            </w:r>
            <w:r w:rsidRPr="00AF4E92">
              <w:t>ного закона «О специальной оценке условий труда»;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Федеральный закон Российской Федерации от 30.03.1999 г. №52-ФЗ «О санита</w:t>
            </w:r>
            <w:r w:rsidRPr="00AF4E92">
              <w:t>р</w:t>
            </w:r>
            <w:r w:rsidRPr="00AF4E92">
              <w:t>но-эпидемиологическом благополучии населения»;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proofErr w:type="gramStart"/>
            <w:r w:rsidRPr="00AF4E92">
              <w:t xml:space="preserve">Приказ </w:t>
            </w:r>
            <w:proofErr w:type="spellStart"/>
            <w:r w:rsidRPr="00AF4E92">
              <w:t>Минздравсоцразвития</w:t>
            </w:r>
            <w:proofErr w:type="spellEnd"/>
            <w:r w:rsidRPr="00AF4E92">
              <w:t xml:space="preserve"> России от 12.04.2011г. №302н 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предварительных и периодических медицинских осмотров (обследов</w:t>
            </w:r>
            <w:r w:rsidRPr="00AF4E92">
              <w:t>а</w:t>
            </w:r>
            <w:r w:rsidRPr="00AF4E92">
              <w:t>ний) работников, занятых на тяжелых работах и на работах с вредными и (или) опасными условиями тр</w:t>
            </w:r>
            <w:r w:rsidRPr="00AF4E92">
              <w:t>у</w:t>
            </w:r>
            <w:r w:rsidRPr="00AF4E92">
              <w:t>да»;</w:t>
            </w:r>
            <w:proofErr w:type="gramEnd"/>
          </w:p>
          <w:p w:rsidR="0090064A" w:rsidRPr="00304877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304877">
              <w:t>«Нормы радиационной безопасности» (НРБ-99/2009);</w:t>
            </w:r>
          </w:p>
          <w:p w:rsidR="0090064A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304877">
              <w:t>«Основные санитарные правила обеспечения радиационной безопасности» (О</w:t>
            </w:r>
            <w:r w:rsidRPr="00304877">
              <w:t>С</w:t>
            </w:r>
            <w:r w:rsidRPr="00304877">
              <w:t>ПОРБ-99/2010)</w:t>
            </w:r>
            <w:r>
              <w:t>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 xml:space="preserve">Приказ Федеральной службы государственной статистики от 14 марта 2012 г. №65 «Об утверждении статистического инструментария для организации </w:t>
            </w:r>
            <w:proofErr w:type="spellStart"/>
            <w:r w:rsidRPr="00AF4E92">
              <w:t>Рострудом</w:t>
            </w:r>
            <w:proofErr w:type="spellEnd"/>
            <w:r w:rsidRPr="00AF4E92">
              <w:t xml:space="preserve"> федерального статистического наблюдения за деятельностью по содействию занятости насел</w:t>
            </w:r>
            <w:r w:rsidRPr="00AF4E92">
              <w:t>е</w:t>
            </w:r>
            <w:r w:rsidRPr="00AF4E92">
              <w:t>ния»;</w:t>
            </w:r>
          </w:p>
          <w:p w:rsidR="0090064A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AF4E92">
              <w:t>Приказ Федеральной службы по надзору в сфере защиты прав потребителей и благопол</w:t>
            </w:r>
            <w:r w:rsidRPr="00AF4E92">
              <w:t>у</w:t>
            </w:r>
            <w:r w:rsidRPr="00AF4E92">
              <w:t>чия человека от 31 марта 2008 г. №103 «Об утверждении инструкции по составлению сан</w:t>
            </w:r>
            <w:r w:rsidRPr="00AF4E92">
              <w:t>и</w:t>
            </w:r>
            <w:r w:rsidRPr="00AF4E92">
              <w:t>тарно-гигиенической характеристики условий труда работника при подозрении у него профессионального з</w:t>
            </w:r>
            <w:r w:rsidRPr="00AF4E92">
              <w:t>а</w:t>
            </w:r>
            <w:r w:rsidRPr="00AF4E92">
              <w:t>болевания»;</w:t>
            </w:r>
          </w:p>
          <w:p w:rsidR="0090064A" w:rsidRPr="00AF4E92" w:rsidRDefault="0090064A" w:rsidP="0090064A">
            <w:pPr>
              <w:numPr>
                <w:ilvl w:val="0"/>
                <w:numId w:val="27"/>
              </w:numPr>
              <w:tabs>
                <w:tab w:val="left" w:pos="0"/>
              </w:tabs>
              <w:ind w:left="426" w:hanging="426"/>
              <w:jc w:val="both"/>
            </w:pPr>
            <w:r w:rsidRPr="00412CF0">
              <w:t>Приказ Министерства труда и социальной защиты Российской Федерации от 24.01.2014г. №33н «Об утверждении Методики проведения специальной оценки условий труда, Кла</w:t>
            </w:r>
            <w:r w:rsidRPr="00412CF0">
              <w:t>с</w:t>
            </w:r>
            <w:r w:rsidRPr="00412CF0">
              <w:t>сификатора вредных и (или) опасных производственных факторов, формы отчета о проведении специальной оценки условий труда и инстру</w:t>
            </w:r>
            <w:r w:rsidRPr="00412CF0">
              <w:t>к</w:t>
            </w:r>
            <w:r w:rsidRPr="00412CF0">
              <w:t>ции по ее заполнению»</w:t>
            </w:r>
            <w:r>
              <w:t>;</w:t>
            </w:r>
          </w:p>
          <w:p w:rsidR="0090064A" w:rsidRDefault="0090064A" w:rsidP="0090064A">
            <w:pPr>
              <w:pStyle w:val="afff"/>
              <w:numPr>
                <w:ilvl w:val="2"/>
                <w:numId w:val="31"/>
              </w:numPr>
              <w:tabs>
                <w:tab w:val="left" w:pos="426"/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460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E92">
              <w:rPr>
                <w:rFonts w:ascii="Times New Roman" w:hAnsi="Times New Roman"/>
                <w:sz w:val="24"/>
                <w:szCs w:val="24"/>
              </w:rPr>
              <w:t>Локальные нормативные акты Филиала «Северо-западный территориальный округ» ФГУП «РосРАО», представленные Исполнителю на момент заключения договора.</w:t>
            </w:r>
          </w:p>
          <w:p w:rsidR="0090064A" w:rsidRPr="004E0143" w:rsidRDefault="0090064A" w:rsidP="00B41CD2">
            <w:pPr>
              <w:tabs>
                <w:tab w:val="left" w:pos="-34"/>
                <w:tab w:val="left" w:pos="0"/>
              </w:tabs>
              <w:ind w:firstLine="426"/>
              <w:jc w:val="both"/>
            </w:pPr>
            <w:r w:rsidRPr="00AF4E92">
              <w:t>Формы указанных выше документов должны соответствовать формам, утвержденными документ</w:t>
            </w:r>
            <w:r w:rsidRPr="00AF4E92">
              <w:t>а</w:t>
            </w:r>
            <w:r w:rsidRPr="00AF4E92">
              <w:t>ми по специальной оценке условий труда.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t>Подраздел 3.3 Требования к гарантийным обязательствам оказываемых услуг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ind w:firstLine="426"/>
              <w:jc w:val="both"/>
            </w:pPr>
            <w:r w:rsidRPr="00AF4E92">
              <w:t xml:space="preserve">В случае выявления Заказчиком несоответствий документов по проведенной специальной оценке условий труда Исполнитель обеспечивает сопровождение результатов специальной оценки условий труда в течение </w:t>
            </w:r>
            <w:r w:rsidRPr="00247BFC">
              <w:t>5 (Пяти) лет</w:t>
            </w:r>
            <w:r w:rsidRPr="00AF4E92">
              <w:t xml:space="preserve"> </w:t>
            </w:r>
            <w:proofErr w:type="gramStart"/>
            <w:r w:rsidRPr="00AF4E92">
              <w:t>с даты подписания</w:t>
            </w:r>
            <w:proofErr w:type="gramEnd"/>
            <w:r w:rsidRPr="00AF4E92">
              <w:t xml:space="preserve"> акта приемки выполненных работ </w:t>
            </w:r>
            <w:r w:rsidRPr="001C281E">
              <w:t>и корректировку документов в соответствии с замечаниями контролирующих и надзорных орг</w:t>
            </w:r>
            <w:r w:rsidRPr="001C281E">
              <w:t>а</w:t>
            </w:r>
            <w:r w:rsidRPr="001C281E">
              <w:t>нов.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t>Подраздел 3.4 Требования к конфиденциальности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ind w:firstLine="426"/>
              <w:jc w:val="both"/>
            </w:pPr>
            <w:r w:rsidRPr="00AF4E92">
              <w:t xml:space="preserve">В период выполнения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</w:t>
            </w:r>
          </w:p>
          <w:p w:rsidR="0090064A" w:rsidRPr="00AF4E92" w:rsidRDefault="0090064A" w:rsidP="00B41CD2">
            <w:pPr>
              <w:ind w:firstLine="426"/>
              <w:jc w:val="both"/>
            </w:pPr>
            <w:r w:rsidRPr="00AF4E92">
              <w:t>Обязательства сторон по неразглашению сведений ограниченного доступа определяются дог</w:t>
            </w:r>
            <w:r w:rsidRPr="00AF4E92">
              <w:t>о</w:t>
            </w:r>
            <w:r w:rsidRPr="00AF4E92">
              <w:t>вором о конфиденциальности, который Исполнитель обязан заключить с Заказчиком.</w:t>
            </w:r>
          </w:p>
          <w:p w:rsidR="0090064A" w:rsidRPr="00AF4E92" w:rsidRDefault="0090064A" w:rsidP="00B41CD2">
            <w:pPr>
              <w:ind w:firstLine="426"/>
              <w:jc w:val="both"/>
            </w:pPr>
            <w:r w:rsidRPr="00AF4E92">
              <w:t xml:space="preserve">Исполнитель несет ответственность за соблюдение этого требования в соответствии с </w:t>
            </w:r>
            <w:r w:rsidRPr="00AF4E92">
              <w:lastRenderedPageBreak/>
              <w:t>зак</w:t>
            </w:r>
            <w:r w:rsidRPr="00AF4E92">
              <w:t>о</w:t>
            </w:r>
            <w:r w:rsidRPr="00AF4E92">
              <w:t>нодательством Российской Федерации.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lastRenderedPageBreak/>
              <w:t>Подраздел 3.5 Требования к безопасности оказания услуг и безопасности результата ок</w:t>
            </w:r>
            <w:r w:rsidRPr="00AF4E92">
              <w:rPr>
                <w:b/>
              </w:rPr>
              <w:t>а</w:t>
            </w:r>
            <w:r w:rsidRPr="00AF4E92">
              <w:rPr>
                <w:b/>
              </w:rPr>
              <w:t>занных услуг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pStyle w:val="afff"/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Соблюдение Исполнителем правил внутреннего распорядка Заказчика, контрольно-пропускного режима, внутренних положений и инструкций ФГУП «РосРАО» является обяз</w:t>
            </w: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тельным условием.</w:t>
            </w:r>
          </w:p>
          <w:p w:rsidR="0090064A" w:rsidRPr="00AF4E92" w:rsidRDefault="0090064A" w:rsidP="00B41CD2">
            <w:pPr>
              <w:pStyle w:val="afff"/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Исполнитель не позднее 3 (трех) рабочих дней до начала проведения работ на объекте, должен представить Заказчику список сотрудников, привлеченных к выполнению работ на да</w:t>
            </w: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н</w:t>
            </w: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ном объекте, с указанием фамилии, имени и отчества, года рождения и паспортных данных, м</w:t>
            </w: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AF4E92">
              <w:rPr>
                <w:rFonts w:ascii="Times New Roman" w:hAnsi="Times New Roman"/>
                <w:bCs/>
                <w:iCs/>
                <w:sz w:val="24"/>
                <w:szCs w:val="24"/>
              </w:rPr>
              <w:t>ста регистрации.</w:t>
            </w:r>
          </w:p>
          <w:p w:rsidR="0090064A" w:rsidRPr="00247BFC" w:rsidRDefault="0090064A" w:rsidP="00B41CD2">
            <w:pPr>
              <w:pStyle w:val="afff"/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Эксперты и иные работники Исполнителя, проводящие специальную оценку условий труда,  до начала проведения работ на объекте, должны пройти обязательный медицинский о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с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мотр в соответствии с перечнем вредных и (или) опасных производственных факторов, при н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личии которых проводятся обязательные медицинские осмотры  и предоставить Заказчику копии д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кументов, подтверждающие отсутствие медицинских противопоказаний  для работы с источниками ионизирующего излуч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ния</w:t>
            </w:r>
            <w:proofErr w:type="gramEnd"/>
          </w:p>
          <w:p w:rsidR="0090064A" w:rsidRPr="00247BFC" w:rsidRDefault="0090064A" w:rsidP="00B41CD2">
            <w:pPr>
              <w:pStyle w:val="afff"/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К выполнению работ (оказанию услуг) допускаются сотрудники Исполнителя прошедшие проверку знаний:</w:t>
            </w:r>
          </w:p>
          <w:p w:rsidR="0090064A" w:rsidRPr="00247BFC" w:rsidRDefault="0090064A" w:rsidP="0090064A">
            <w:pPr>
              <w:pStyle w:val="afff"/>
              <w:numPr>
                <w:ilvl w:val="0"/>
                <w:numId w:val="32"/>
              </w:numPr>
              <w:tabs>
                <w:tab w:val="left" w:pos="43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требований охраны труда;</w:t>
            </w:r>
          </w:p>
          <w:p w:rsidR="0090064A" w:rsidRPr="00247BFC" w:rsidRDefault="0090064A" w:rsidP="0090064A">
            <w:pPr>
              <w:pStyle w:val="afff"/>
              <w:numPr>
                <w:ilvl w:val="0"/>
                <w:numId w:val="32"/>
              </w:numPr>
              <w:tabs>
                <w:tab w:val="left" w:pos="43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правил пожарной безопасности.</w:t>
            </w:r>
          </w:p>
          <w:p w:rsidR="0090064A" w:rsidRPr="00AF4E92" w:rsidRDefault="0090064A" w:rsidP="00B41CD2">
            <w:pPr>
              <w:pStyle w:val="afff"/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При оказании услуг должны соблюдаться правила техники безопасности и обеспечена бе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з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опасность жизни, здоровья работников Исполнителя и Заказчика, а также сохранность имущ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ства Заказчика. Всю ответственность за соблюдение норм и требований по технике безопасности несет Исполн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247BFC">
              <w:rPr>
                <w:rFonts w:ascii="Times New Roman" w:hAnsi="Times New Roman"/>
                <w:bCs/>
                <w:iCs/>
                <w:sz w:val="24"/>
                <w:szCs w:val="24"/>
              </w:rPr>
              <w:t>тель.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t>Подраздел 3.6 Требования по обучению персонала Заказчика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</w:pPr>
            <w:r w:rsidRPr="00AF4E92">
              <w:t>Не требуется.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</w:pPr>
            <w:r w:rsidRPr="00AF4E92">
              <w:t>Не требуется.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t xml:space="preserve">Подраздел 3.8 Специальные требования 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</w:pPr>
            <w:r w:rsidRPr="00AF4E92">
              <w:t>Не требуется.</w:t>
            </w:r>
          </w:p>
        </w:tc>
      </w:tr>
    </w:tbl>
    <w:p w:rsidR="0090064A" w:rsidRPr="005B1922" w:rsidRDefault="0090064A" w:rsidP="0090064A">
      <w:pPr>
        <w:spacing w:before="240"/>
        <w:jc w:val="center"/>
        <w:rPr>
          <w:b/>
          <w:caps/>
        </w:rPr>
      </w:pPr>
      <w:r>
        <w:rPr>
          <w:b/>
          <w:caps/>
        </w:rPr>
        <w:t>РАЗДЕЛ 4. РЕЗУЛЬТАТ ОКАЗАННЫХ</w:t>
      </w:r>
      <w:r w:rsidRPr="005B1922">
        <w:rPr>
          <w:b/>
          <w:caps/>
        </w:rPr>
        <w:t xml:space="preserve">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90064A" w:rsidRPr="00AF4E92" w:rsidTr="00B41CD2">
        <w:tc>
          <w:tcPr>
            <w:tcW w:w="10137" w:type="dxa"/>
          </w:tcPr>
          <w:p w:rsidR="0090064A" w:rsidRPr="00AF4E92" w:rsidRDefault="0090064A" w:rsidP="00B41CD2">
            <w:pPr>
              <w:jc w:val="both"/>
              <w:rPr>
                <w:b/>
              </w:rPr>
            </w:pPr>
            <w:r w:rsidRPr="00AF4E92">
              <w:rPr>
                <w:b/>
              </w:rPr>
              <w:t xml:space="preserve">Подраздел 4.1 Описание конечного результата оказанных услуг </w:t>
            </w:r>
          </w:p>
        </w:tc>
      </w:tr>
      <w:tr w:rsidR="0090064A" w:rsidRPr="00AF4E92" w:rsidTr="00B41CD2">
        <w:tc>
          <w:tcPr>
            <w:tcW w:w="10137" w:type="dxa"/>
          </w:tcPr>
          <w:p w:rsidR="0090064A" w:rsidRDefault="0090064A" w:rsidP="0090064A">
            <w:pPr>
              <w:pStyle w:val="af3"/>
              <w:numPr>
                <w:ilvl w:val="0"/>
                <w:numId w:val="34"/>
              </w:numPr>
              <w:tabs>
                <w:tab w:val="left" w:pos="435"/>
              </w:tabs>
              <w:spacing w:after="0" w:afterAutospacing="0"/>
              <w:ind w:left="0" w:firstLine="0"/>
            </w:pPr>
            <w:r>
              <w:t>Организация, проводящая специальную оценку условий труда, составляет отчет о ее пров</w:t>
            </w:r>
            <w:r>
              <w:t>е</w:t>
            </w:r>
            <w:r>
              <w:t>дении, в который включаются следующие результаты проведения специальной оценки условий труда: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tabs>
                <w:tab w:val="left" w:pos="435"/>
              </w:tabs>
              <w:spacing w:before="0" w:beforeAutospacing="0"/>
              <w:ind w:left="426" w:hanging="426"/>
            </w:pPr>
            <w:r>
              <w:t>сведения об организации, проводящей специальную оценку условий труда, с прилож</w:t>
            </w:r>
            <w:r>
              <w:t>е</w:t>
            </w:r>
            <w:r>
              <w:t xml:space="preserve">нием копий документов, подтверждающих ее соответствие установленным статьей 19 </w:t>
            </w:r>
            <w:r w:rsidRPr="00AF4E92">
              <w:t>Федерал</w:t>
            </w:r>
            <w:r w:rsidRPr="00AF4E92">
              <w:t>ь</w:t>
            </w:r>
            <w:r w:rsidRPr="00AF4E92">
              <w:t>н</w:t>
            </w:r>
            <w:r>
              <w:t>ого</w:t>
            </w:r>
            <w:r w:rsidRPr="00AF4E92">
              <w:t xml:space="preserve"> закон</w:t>
            </w:r>
            <w:r>
              <w:t>а</w:t>
            </w:r>
            <w:r w:rsidRPr="00AF4E92">
              <w:t xml:space="preserve"> Российской Федерации от 28.12.2013г. №426 «О специальной оценке условий труда</w:t>
            </w:r>
            <w:r>
              <w:t>» требованиям;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</w:t>
            </w:r>
            <w:r>
              <w:t>и</w:t>
            </w:r>
            <w:r>
              <w:t>цированы на данных рабочих местах;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карты специальной оценки условий труда, содержащие сведения об установленном экспе</w:t>
            </w:r>
            <w:r>
              <w:t>р</w:t>
            </w:r>
            <w:r>
              <w:t>том организации, проводящей специальную оценку условий труда, классе (подклассе) условий труда на конкретных рабочих местах;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протоколы проведения исследований (испытаний) и измерений идентифицированных вре</w:t>
            </w:r>
            <w:r>
              <w:t>д</w:t>
            </w:r>
            <w:r>
              <w:t>ных и (или) опасных производственных факторов;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протоколы оценки эффективности средств индивидуальной защиты;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протокол комиссии, содержащий решение о невозможности проведения исследований (и</w:t>
            </w:r>
            <w:r>
              <w:t>с</w:t>
            </w:r>
            <w:r>
              <w:t xml:space="preserve">пытаний) и измерений по основанию, указанному в части 9 статьи 12 </w:t>
            </w:r>
            <w:r w:rsidRPr="00AF4E92">
              <w:t>Федеральн</w:t>
            </w:r>
            <w:r>
              <w:t>ого</w:t>
            </w:r>
            <w:r w:rsidRPr="00AF4E92">
              <w:t xml:space="preserve"> </w:t>
            </w:r>
            <w:r w:rsidRPr="00AF4E92">
              <w:lastRenderedPageBreak/>
              <w:t>закон</w:t>
            </w:r>
            <w:r>
              <w:t>а</w:t>
            </w:r>
            <w:r w:rsidRPr="00AF4E92">
              <w:t xml:space="preserve"> Российской Федерации от 28.12.2013г. №426 «О специальной оценке условий труда</w:t>
            </w:r>
            <w:r>
              <w:t xml:space="preserve"> (при наличии т</w:t>
            </w:r>
            <w:r>
              <w:t>а</w:t>
            </w:r>
            <w:r>
              <w:t>кого решения);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сводная ведомость специальной оценки условий труда;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ind w:left="426" w:hanging="426"/>
            </w:pPr>
            <w:r>
              <w:t>перечень мероприятий по улучшению условий и охраны труда работников, на рабочих м</w:t>
            </w:r>
            <w:r>
              <w:t>е</w:t>
            </w:r>
            <w:r>
              <w:t>стах которых проводилась специальная оценка условий труда;</w:t>
            </w:r>
          </w:p>
          <w:p w:rsidR="0090064A" w:rsidRDefault="0090064A" w:rsidP="0090064A">
            <w:pPr>
              <w:pStyle w:val="af3"/>
              <w:numPr>
                <w:ilvl w:val="1"/>
                <w:numId w:val="33"/>
              </w:numPr>
              <w:spacing w:after="0" w:afterAutospacing="0"/>
              <w:ind w:left="426" w:hanging="426"/>
            </w:pPr>
            <w:r>
              <w:t>заключения эксперта организации, проводящей специальную оценку условий труда;</w:t>
            </w:r>
          </w:p>
          <w:p w:rsidR="0090064A" w:rsidRDefault="0090064A" w:rsidP="0090064A">
            <w:pPr>
              <w:pStyle w:val="af3"/>
              <w:numPr>
                <w:ilvl w:val="0"/>
                <w:numId w:val="34"/>
              </w:numPr>
              <w:spacing w:before="0" w:beforeAutospacing="0" w:after="0" w:afterAutospacing="0"/>
              <w:ind w:left="426" w:hanging="426"/>
            </w:pPr>
            <w:r>
              <w:t>Отчет о проведении специальной оценки условий труда подписывается всеми членами к</w:t>
            </w:r>
            <w:r>
              <w:t>о</w:t>
            </w:r>
            <w:r>
              <w:t>миссии и утверждается председателем комиссии. Член комиссии, который не согласен с результатами проведения специальной оценки условий труда, имеет право изложить в письменной форме мотивированное особое мнение, кот</w:t>
            </w:r>
            <w:r>
              <w:t>о</w:t>
            </w:r>
            <w:r>
              <w:t>рое прилагается к этому отчету.</w:t>
            </w:r>
          </w:p>
          <w:p w:rsidR="0090064A" w:rsidRPr="00AF4E92" w:rsidRDefault="0090064A" w:rsidP="0090064A">
            <w:pPr>
              <w:pStyle w:val="af3"/>
              <w:numPr>
                <w:ilvl w:val="0"/>
                <w:numId w:val="34"/>
              </w:numPr>
              <w:spacing w:before="0" w:beforeAutospacing="0" w:after="0" w:afterAutospacing="0"/>
              <w:ind w:left="426" w:hanging="426"/>
            </w:pPr>
            <w:r>
              <w:t>В отношении рабочих мест, на которых вредные и (или) опасные производственные факт</w:t>
            </w:r>
            <w:r>
              <w:t>о</w:t>
            </w:r>
            <w:r>
              <w:t>ры не идентифицированы, в отчете о проведении специальной оценки условий труда ук</w:t>
            </w:r>
            <w:r>
              <w:t>а</w:t>
            </w:r>
            <w:r>
              <w:t xml:space="preserve">зываются сведения, предусмотренные пунктами 1, 2 и 9 части 1 статьи 15 </w:t>
            </w:r>
            <w:r w:rsidRPr="00AF4E92">
              <w:t>Федеральн</w:t>
            </w:r>
            <w:r>
              <w:t>ого</w:t>
            </w:r>
            <w:r w:rsidRPr="00AF4E92">
              <w:t xml:space="preserve"> закон</w:t>
            </w:r>
            <w:r>
              <w:t>а</w:t>
            </w:r>
            <w:r w:rsidRPr="00AF4E92">
              <w:t xml:space="preserve"> Росси</w:t>
            </w:r>
            <w:r w:rsidRPr="00AF4E92">
              <w:t>й</w:t>
            </w:r>
            <w:r w:rsidRPr="00AF4E92">
              <w:t>ской Федерации от 28.12.2013г. №426 «О специальной оценке условий труда</w:t>
            </w:r>
            <w:r>
              <w:t>».</w:t>
            </w:r>
          </w:p>
        </w:tc>
      </w:tr>
      <w:tr w:rsidR="0090064A" w:rsidRPr="00E2477C" w:rsidTr="00B41CD2">
        <w:tc>
          <w:tcPr>
            <w:tcW w:w="10137" w:type="dxa"/>
          </w:tcPr>
          <w:p w:rsidR="0090064A" w:rsidRPr="00E2477C" w:rsidRDefault="0090064A" w:rsidP="00B41CD2">
            <w:pPr>
              <w:jc w:val="both"/>
              <w:rPr>
                <w:b/>
              </w:rPr>
            </w:pPr>
            <w:r w:rsidRPr="00E2477C">
              <w:rPr>
                <w:b/>
              </w:rPr>
              <w:lastRenderedPageBreak/>
              <w:t xml:space="preserve">Подраздел 4.2 Требования по приемке услуг </w:t>
            </w:r>
          </w:p>
        </w:tc>
      </w:tr>
      <w:tr w:rsidR="0090064A" w:rsidRPr="00E2477C" w:rsidTr="00B41CD2">
        <w:tc>
          <w:tcPr>
            <w:tcW w:w="10137" w:type="dxa"/>
          </w:tcPr>
          <w:p w:rsidR="0090064A" w:rsidRPr="00E2477C" w:rsidRDefault="0090064A" w:rsidP="00B41CD2">
            <w:pPr>
              <w:tabs>
                <w:tab w:val="left" w:pos="993"/>
              </w:tabs>
              <w:spacing w:before="120"/>
              <w:ind w:firstLine="426"/>
              <w:jc w:val="both"/>
            </w:pPr>
            <w:r w:rsidRPr="00E2477C">
              <w:t xml:space="preserve">Приемка </w:t>
            </w:r>
            <w:r>
              <w:t>оказанных услуг</w:t>
            </w:r>
            <w:r w:rsidRPr="00E2477C">
              <w:t xml:space="preserve"> должна производиться на основании актов сдачи-приемки </w:t>
            </w:r>
            <w:r>
              <w:t>ок</w:t>
            </w:r>
            <w:r>
              <w:t>а</w:t>
            </w:r>
            <w:r>
              <w:t>занных услуг</w:t>
            </w:r>
            <w:r w:rsidRPr="00E2477C">
              <w:t xml:space="preserve"> и отчетных документов,  представленных в 2-х экземплярах на бумажном носит</w:t>
            </w:r>
            <w:r w:rsidRPr="00E2477C">
              <w:t>е</w:t>
            </w:r>
            <w:r w:rsidRPr="00E2477C">
              <w:t xml:space="preserve">ле (оригинал и копия) и в 1-ом экземпляре на электронном носителе </w:t>
            </w:r>
            <w:r w:rsidRPr="00C72EC1">
              <w:t xml:space="preserve">в соответствии с </w:t>
            </w:r>
            <w:r w:rsidRPr="001C281E">
              <w:t>требов</w:t>
            </w:r>
            <w:r w:rsidRPr="001C281E">
              <w:t>а</w:t>
            </w:r>
            <w:r w:rsidRPr="001C281E">
              <w:t>ниями ГОСТ 7.32-2001.</w:t>
            </w:r>
          </w:p>
        </w:tc>
      </w:tr>
      <w:tr w:rsidR="0090064A" w:rsidRPr="00FD7488" w:rsidTr="00B41CD2">
        <w:tc>
          <w:tcPr>
            <w:tcW w:w="10137" w:type="dxa"/>
          </w:tcPr>
          <w:p w:rsidR="0090064A" w:rsidRPr="00FD7488" w:rsidRDefault="0090064A" w:rsidP="00B41CD2">
            <w:pPr>
              <w:jc w:val="both"/>
              <w:rPr>
                <w:b/>
              </w:rPr>
            </w:pPr>
            <w:r w:rsidRPr="00FD7488">
              <w:rPr>
                <w:b/>
              </w:rPr>
              <w:t>Подраздел 4.</w:t>
            </w:r>
            <w:r>
              <w:rPr>
                <w:b/>
              </w:rPr>
              <w:t>3</w:t>
            </w:r>
            <w:r w:rsidRPr="00FD7488">
              <w:rPr>
                <w:b/>
              </w:rPr>
              <w:t xml:space="preserve"> Требования по </w:t>
            </w:r>
            <w:r>
              <w:rPr>
                <w:b/>
              </w:rPr>
              <w:t>передаче Заказчику технических и иных документов (оформление результатов оказанных услуг)</w:t>
            </w:r>
            <w:r w:rsidRPr="00FD7488">
              <w:rPr>
                <w:b/>
              </w:rPr>
              <w:t xml:space="preserve"> </w:t>
            </w:r>
          </w:p>
        </w:tc>
      </w:tr>
      <w:tr w:rsidR="0090064A" w:rsidRPr="00FD7488" w:rsidTr="00B41CD2">
        <w:tc>
          <w:tcPr>
            <w:tcW w:w="10137" w:type="dxa"/>
          </w:tcPr>
          <w:p w:rsidR="0090064A" w:rsidRPr="00FD7488" w:rsidRDefault="0090064A" w:rsidP="00B41CD2">
            <w:pPr>
              <w:pStyle w:val="af3"/>
              <w:ind w:firstLine="567"/>
              <w:jc w:val="both"/>
              <w:rPr>
                <w:sz w:val="28"/>
                <w:szCs w:val="28"/>
              </w:rPr>
            </w:pPr>
            <w:r w:rsidRPr="00195AB2">
              <w:t>По окончании оказания услуг</w:t>
            </w:r>
            <w:r w:rsidRPr="00FD7488">
              <w:rPr>
                <w:b/>
              </w:rPr>
              <w:t xml:space="preserve"> </w:t>
            </w:r>
            <w:r w:rsidRPr="00195AB2">
              <w:t xml:space="preserve">Исполнитель представляет Заказчику акт сдачи-приемки оказанных услуг с приложением к нему счета-фактуры и </w:t>
            </w:r>
            <w:r w:rsidRPr="001C281E">
              <w:t>отчетной документации, предусмотренной настоящим Техническим задан</w:t>
            </w:r>
            <w:r w:rsidRPr="001C281E">
              <w:t>и</w:t>
            </w:r>
            <w:r w:rsidRPr="001C281E">
              <w:t>ем.</w:t>
            </w:r>
          </w:p>
        </w:tc>
      </w:tr>
    </w:tbl>
    <w:p w:rsidR="0090064A" w:rsidRDefault="0090064A" w:rsidP="0090064A">
      <w:pPr>
        <w:keepNext/>
        <w:keepLines/>
        <w:suppressLineNumbers/>
        <w:suppressAutoHyphens/>
        <w:spacing w:before="240"/>
        <w:jc w:val="center"/>
        <w:rPr>
          <w:b/>
          <w:caps/>
        </w:rPr>
      </w:pPr>
      <w:r>
        <w:rPr>
          <w:b/>
          <w:caps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90064A" w:rsidRPr="00180A37" w:rsidTr="00B41CD2">
        <w:tc>
          <w:tcPr>
            <w:tcW w:w="10137" w:type="dxa"/>
          </w:tcPr>
          <w:p w:rsidR="0090064A" w:rsidRPr="00180A37" w:rsidRDefault="0090064A" w:rsidP="00B41CD2">
            <w:r w:rsidRPr="00180A37">
              <w:t>Не требуется.</w:t>
            </w:r>
          </w:p>
        </w:tc>
      </w:tr>
    </w:tbl>
    <w:p w:rsidR="0080743F" w:rsidRPr="0080743F" w:rsidRDefault="0080743F" w:rsidP="00280C1B">
      <w:pPr>
        <w:jc w:val="center"/>
        <w:rPr>
          <w:color w:val="000000"/>
          <w:lang w:val="en-US"/>
        </w:rPr>
      </w:pPr>
    </w:p>
    <w:sectPr w:rsidR="0080743F" w:rsidRPr="0080743F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064A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064A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21"/>
  </w:num>
  <w:num w:numId="11">
    <w:abstractNumId w:val="32"/>
  </w:num>
  <w:num w:numId="12">
    <w:abstractNumId w:val="11"/>
  </w:num>
  <w:num w:numId="13">
    <w:abstractNumId w:val="29"/>
  </w:num>
  <w:num w:numId="14">
    <w:abstractNumId w:val="16"/>
  </w:num>
  <w:num w:numId="15">
    <w:abstractNumId w:val="5"/>
  </w:num>
  <w:num w:numId="16">
    <w:abstractNumId w:val="14"/>
  </w:num>
  <w:num w:numId="17">
    <w:abstractNumId w:val="31"/>
  </w:num>
  <w:num w:numId="18">
    <w:abstractNumId w:val="35"/>
  </w:num>
  <w:num w:numId="19">
    <w:abstractNumId w:val="7"/>
  </w:num>
  <w:num w:numId="20">
    <w:abstractNumId w:val="9"/>
  </w:num>
  <w:num w:numId="21">
    <w:abstractNumId w:val="25"/>
  </w:num>
  <w:num w:numId="22">
    <w:abstractNumId w:val="20"/>
  </w:num>
  <w:num w:numId="23">
    <w:abstractNumId w:val="13"/>
  </w:num>
  <w:num w:numId="24">
    <w:abstractNumId w:val="6"/>
  </w:num>
  <w:num w:numId="25">
    <w:abstractNumId w:val="26"/>
  </w:num>
  <w:num w:numId="26">
    <w:abstractNumId w:val="12"/>
  </w:num>
  <w:num w:numId="27">
    <w:abstractNumId w:val="23"/>
  </w:num>
  <w:num w:numId="28">
    <w:abstractNumId w:val="8"/>
  </w:num>
  <w:num w:numId="29">
    <w:abstractNumId w:val="15"/>
  </w:num>
  <w:num w:numId="30">
    <w:abstractNumId w:val="24"/>
  </w:num>
  <w:num w:numId="31">
    <w:abstractNumId w:val="17"/>
  </w:num>
  <w:num w:numId="32">
    <w:abstractNumId w:val="19"/>
  </w:num>
  <w:num w:numId="33">
    <w:abstractNumId w:val="36"/>
  </w:num>
  <w:num w:numId="34">
    <w:abstractNumId w:val="10"/>
  </w:num>
  <w:num w:numId="35">
    <w:abstractNumId w:val="28"/>
  </w:num>
  <w:num w:numId="36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FD5D830-5CF5-497B-9DAD-888F5D6C6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349</TotalTime>
  <Pages>8</Pages>
  <Words>2219</Words>
  <Characters>16324</Characters>
  <Application>Microsoft Office Word</Application>
  <DocSecurity>0</DocSecurity>
  <Lines>136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18506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96</cp:revision>
  <cp:lastPrinted>2013-05-13T10:31:00Z</cp:lastPrinted>
  <dcterms:created xsi:type="dcterms:W3CDTF">2013-12-04T11:06:00Z</dcterms:created>
  <dcterms:modified xsi:type="dcterms:W3CDTF">2014-12-01T11:38:00Z</dcterms:modified>
</cp:coreProperties>
</file>