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30B" w:rsidRDefault="0054630B" w:rsidP="00DE4A2D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54630B" w:rsidRPr="00E73503" w:rsidRDefault="0054630B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54630B" w:rsidRPr="001B1299">
        <w:trPr>
          <w:trHeight w:val="581"/>
        </w:trPr>
        <w:tc>
          <w:tcPr>
            <w:tcW w:w="9828" w:type="dxa"/>
            <w:vAlign w:val="center"/>
          </w:tcPr>
          <w:p w:rsidR="0054630B" w:rsidRPr="001B1299" w:rsidRDefault="0054630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</w:rPr>
              <w:t>901-</w:t>
            </w:r>
            <w:r w:rsidRPr="009876BC">
              <w:rPr>
                <w:b/>
                <w:bCs/>
                <w:u w:val="single"/>
              </w:rPr>
              <w:t>SH-</w:t>
            </w:r>
            <w:r>
              <w:rPr>
                <w:b/>
                <w:bCs/>
                <w:u w:val="single"/>
              </w:rPr>
              <w:t>18074/1  от «12»  декабря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54630B" w:rsidRPr="001B46D7" w:rsidRDefault="0054630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7596/980</w:t>
            </w:r>
          </w:p>
        </w:tc>
      </w:tr>
    </w:tbl>
    <w:p w:rsidR="0054630B" w:rsidRDefault="0054630B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54630B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7D4215" w:rsidRDefault="0054630B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54630B" w:rsidRPr="007D4215">
        <w:trPr>
          <w:trHeight w:val="146"/>
        </w:trPr>
        <w:tc>
          <w:tcPr>
            <w:tcW w:w="9948" w:type="dxa"/>
            <w:gridSpan w:val="2"/>
          </w:tcPr>
          <w:p w:rsidR="0054630B" w:rsidRPr="007D4215" w:rsidRDefault="0054630B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54630B" w:rsidRPr="007D4215" w:rsidRDefault="0054630B" w:rsidP="004052B7">
            <w:pPr>
              <w:tabs>
                <w:tab w:val="left" w:pos="1134"/>
              </w:tabs>
              <w:jc w:val="both"/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0B" w:rsidRPr="007938E2" w:rsidRDefault="005463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Default="0054630B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54630B" w:rsidRPr="007938E2" w:rsidRDefault="0054630B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54630B" w:rsidRPr="007938E2" w:rsidRDefault="0054630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0B" w:rsidRPr="007938E2" w:rsidRDefault="005463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Pr="007938E2" w:rsidRDefault="0054630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0B" w:rsidRPr="007938E2" w:rsidRDefault="005463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Pr="007938E2" w:rsidRDefault="0054630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0B" w:rsidRPr="007938E2" w:rsidRDefault="005463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Pr="007938E2" w:rsidRDefault="0054630B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0B" w:rsidRPr="007938E2" w:rsidRDefault="005463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Pr="007938E2" w:rsidRDefault="0054630B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0B" w:rsidRPr="007938E2" w:rsidRDefault="0054630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Default="0054630B" w:rsidP="001B46D7">
            <w:pPr>
              <w:jc w:val="both"/>
            </w:pPr>
            <w:r w:rsidRPr="00CA7287">
              <w:t>Голубева Юлия Анатольевна, телефон: (3823) 52-93-17, факс (3823) 56-25-50</w:t>
            </w:r>
          </w:p>
          <w:p w:rsidR="0054630B" w:rsidRPr="00B74E80" w:rsidRDefault="0054630B" w:rsidP="004052B7">
            <w:pPr>
              <w:jc w:val="both"/>
            </w:pPr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Pr="007938E2" w:rsidRDefault="0054630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B" w:rsidRPr="007938E2" w:rsidRDefault="0054630B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54630B" w:rsidRPr="007938E2" w:rsidRDefault="0054630B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5463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630B" w:rsidRPr="007938E2" w:rsidRDefault="005463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630B" w:rsidRPr="007938E2" w:rsidRDefault="0054630B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54630B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54630B" w:rsidRPr="001B1299">
        <w:trPr>
          <w:trHeight w:val="146"/>
        </w:trPr>
        <w:tc>
          <w:tcPr>
            <w:tcW w:w="9948" w:type="dxa"/>
            <w:gridSpan w:val="2"/>
          </w:tcPr>
          <w:p w:rsidR="0054630B" w:rsidRPr="008E4CE5" w:rsidRDefault="0054630B" w:rsidP="001B46D7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8E4CE5">
              <w:t>раво заключения договора на оказание услуги по предоставлению крытой теплой и открытой холодной охраняемой круглогодичной автостоянки транспортных средств</w:t>
            </w:r>
          </w:p>
          <w:p w:rsidR="0054630B" w:rsidRDefault="0054630B" w:rsidP="004052B7">
            <w:pPr>
              <w:rPr>
                <w:b/>
                <w:bCs/>
              </w:rPr>
            </w:pPr>
          </w:p>
          <w:p w:rsidR="0054630B" w:rsidRPr="001B46D7" w:rsidRDefault="0054630B" w:rsidP="001B46D7">
            <w:pPr>
              <w:pStyle w:val="BodyTextIndent2"/>
              <w:spacing w:after="0" w:line="240" w:lineRule="auto"/>
              <w:ind w:left="0"/>
            </w:pPr>
            <w:r w:rsidRPr="001B46D7">
              <w:t xml:space="preserve">Предмет договора:  </w:t>
            </w:r>
            <w:r w:rsidRPr="008E4CE5">
              <w:t>услуги по предоставлению крытой теплой и открытой холодной охраняемой круглогодичной автостоянки транспортных средств</w:t>
            </w:r>
          </w:p>
          <w:p w:rsidR="0054630B" w:rsidRPr="00F16CE4" w:rsidRDefault="0054630B" w:rsidP="004052B7">
            <w:pPr>
              <w:rPr>
                <w:b/>
                <w:bCs/>
              </w:rPr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54630B" w:rsidRPr="00B975CB" w:rsidRDefault="0054630B" w:rsidP="004052B7"/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Pr="00B975CB" w:rsidRDefault="0054630B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4052B7">
            <w:pPr>
              <w:ind w:right="153"/>
              <w:jc w:val="both"/>
            </w:pPr>
            <w:r w:rsidRPr="00456D42">
              <w:t xml:space="preserve">с </w:t>
            </w:r>
            <w:r>
              <w:t>даты</w:t>
            </w:r>
            <w:r w:rsidRPr="00A05492">
              <w:t xml:space="preserve"> подписания договора </w:t>
            </w:r>
            <w:r>
              <w:t>в течение 12 месяцев</w:t>
            </w:r>
          </w:p>
          <w:p w:rsidR="0054630B" w:rsidRPr="00B975CB" w:rsidRDefault="0054630B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Pr="004A0A11" w:rsidRDefault="0054630B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4052B7">
            <w:pPr>
              <w:ind w:right="153"/>
              <w:jc w:val="both"/>
              <w:rPr>
                <w:color w:val="FF0000"/>
              </w:rPr>
            </w:pPr>
            <w:r>
              <w:t>о</w:t>
            </w:r>
            <w:r w:rsidRPr="00AD5E35">
              <w:t>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ежемесячной приемки Заказчиком фактически выполненных за календарный месяц услуг по выставленному Исполнителем счету-фактуре, счету.</w:t>
            </w:r>
          </w:p>
          <w:p w:rsidR="0054630B" w:rsidRPr="00B975CB" w:rsidRDefault="0054630B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4052B7">
            <w:pPr>
              <w:ind w:right="153"/>
              <w:jc w:val="both"/>
            </w:pPr>
            <w:r>
              <w:t>Томская область, г. Северск.</w:t>
            </w:r>
          </w:p>
          <w:p w:rsidR="0054630B" w:rsidRPr="002B23DB" w:rsidRDefault="0054630B" w:rsidP="004052B7">
            <w:pPr>
              <w:ind w:right="153"/>
              <w:jc w:val="both"/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Default="0054630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54630B" w:rsidRPr="00B975CB" w:rsidRDefault="0054630B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Pr="004939EB" w:rsidRDefault="0054630B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8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54630B" w:rsidRPr="004939EB" w:rsidRDefault="0054630B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54630B" w:rsidRPr="00B975CB" w:rsidRDefault="0054630B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Pr="00B975CB" w:rsidRDefault="0054630B" w:rsidP="004052B7"/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54630B" w:rsidRPr="001B1299">
        <w:trPr>
          <w:trHeight w:val="678"/>
        </w:trPr>
        <w:tc>
          <w:tcPr>
            <w:tcW w:w="9948" w:type="dxa"/>
            <w:gridSpan w:val="2"/>
          </w:tcPr>
          <w:p w:rsidR="0054630B" w:rsidRDefault="0054630B" w:rsidP="001B46D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54630B" w:rsidRDefault="0054630B" w:rsidP="001B46D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681 491  </w:t>
            </w:r>
            <w:r w:rsidRPr="00A74D34">
              <w:rPr>
                <w:color w:val="000000"/>
              </w:rPr>
              <w:t xml:space="preserve">(шестьсот восемьдесят одна тысяча четыреста девяносто один) </w:t>
            </w:r>
            <w:r>
              <w:rPr>
                <w:b/>
                <w:bCs/>
                <w:color w:val="000000"/>
              </w:rPr>
              <w:t>рубль 34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54630B" w:rsidRDefault="0054630B" w:rsidP="001B46D7">
            <w:pPr>
              <w:tabs>
                <w:tab w:val="left" w:pos="1134"/>
              </w:tabs>
              <w:jc w:val="both"/>
            </w:pPr>
          </w:p>
          <w:p w:rsidR="0054630B" w:rsidRDefault="0054630B" w:rsidP="001B46D7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54630B" w:rsidRDefault="0054630B" w:rsidP="001B46D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577 535  </w:t>
            </w:r>
            <w:r w:rsidRPr="00A74D34">
              <w:rPr>
                <w:color w:val="000000"/>
              </w:rPr>
              <w:t>(пятьсот семьдесят семь тысяч пятьсот тридцать пять)</w:t>
            </w:r>
            <w:r>
              <w:rPr>
                <w:b/>
                <w:bCs/>
                <w:color w:val="000000"/>
              </w:rPr>
              <w:t xml:space="preserve"> рублей 03 копейки, без учета НДС</w:t>
            </w:r>
          </w:p>
          <w:p w:rsidR="0054630B" w:rsidRDefault="0054630B" w:rsidP="001B46D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54630B" w:rsidRPr="005333A7" w:rsidRDefault="0054630B" w:rsidP="001B46D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54630B" w:rsidRDefault="0054630B" w:rsidP="001B46D7"/>
          <w:p w:rsidR="0054630B" w:rsidRDefault="0054630B" w:rsidP="004052B7">
            <w:r w:rsidRPr="00E5573E">
              <w:t xml:space="preserve">Цена договора включает </w:t>
            </w:r>
            <w:r>
              <w:t xml:space="preserve">в себя:  </w:t>
            </w:r>
            <w:r w:rsidRPr="004D41C2">
              <w:t xml:space="preserve">все налоги, пошлины, сборы и другие обязательные платежи в соответствии с законодательством Российской Федерации, связанные с </w:t>
            </w:r>
            <w:r>
              <w:t>оказанием услуг</w:t>
            </w:r>
            <w:r w:rsidRPr="004D41C2">
              <w:t xml:space="preserve"> в полном объеме по предмету договора.</w:t>
            </w:r>
          </w:p>
          <w:p w:rsidR="0054630B" w:rsidRPr="001B1299" w:rsidRDefault="0054630B" w:rsidP="004052B7">
            <w:pPr>
              <w:rPr>
                <w:u w:val="single"/>
              </w:rPr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54630B" w:rsidRPr="00225C74" w:rsidRDefault="0054630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1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54630B" w:rsidRDefault="0054630B" w:rsidP="004052B7">
            <w:pPr>
              <w:tabs>
                <w:tab w:val="left" w:pos="1134"/>
              </w:tabs>
            </w:pPr>
          </w:p>
          <w:p w:rsidR="0054630B" w:rsidRPr="001050E6" w:rsidRDefault="0054630B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Pr="00B975CB" w:rsidRDefault="0054630B" w:rsidP="004052B7"/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Default="0054630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54630B" w:rsidRPr="00B975CB" w:rsidRDefault="0054630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54630B" w:rsidRPr="001B1299">
        <w:trPr>
          <w:trHeight w:val="146"/>
        </w:trPr>
        <w:tc>
          <w:tcPr>
            <w:tcW w:w="9948" w:type="dxa"/>
            <w:gridSpan w:val="2"/>
          </w:tcPr>
          <w:p w:rsidR="0054630B" w:rsidRPr="00D12912" w:rsidRDefault="0054630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54630B" w:rsidRDefault="0054630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54630B" w:rsidRDefault="0054630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54630B" w:rsidRPr="009876BC" w:rsidRDefault="0054630B" w:rsidP="00DE4A2D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>В соответствии с п.27.5.5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54630B" w:rsidRPr="006B4D55" w:rsidRDefault="0054630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Default="0054630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54630B" w:rsidRPr="00B975CB" w:rsidRDefault="0054630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54630B" w:rsidRPr="00CE0D41" w:rsidRDefault="0054630B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54630B" w:rsidRPr="001B1299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1B46D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54630B" w:rsidRDefault="0054630B" w:rsidP="001B46D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54630B" w:rsidRDefault="0054630B" w:rsidP="001B46D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54630B" w:rsidRPr="0035423A" w:rsidRDefault="0054630B" w:rsidP="00FF66BC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35423A">
              <w:rPr>
                <w:b/>
                <w:bCs/>
                <w:i/>
                <w:iCs/>
                <w:color w:val="FF0000"/>
              </w:rPr>
              <w:t xml:space="preserve">в срок не позднее  </w:t>
            </w:r>
            <w:r w:rsidRPr="0035423A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color w:val="FF0000"/>
                <w:u w:val="single"/>
              </w:rPr>
              <w:t xml:space="preserve"> «19</w:t>
            </w:r>
            <w:r w:rsidRPr="0035423A">
              <w:rPr>
                <w:b/>
                <w:bCs/>
                <w:i/>
                <w:iCs/>
                <w:color w:val="FF0000"/>
                <w:u w:val="single"/>
              </w:rPr>
              <w:t>» декабря  2014 года</w:t>
            </w:r>
          </w:p>
          <w:p w:rsidR="0054630B" w:rsidRPr="001B46D7" w:rsidRDefault="0054630B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</w:p>
        </w:tc>
      </w:tr>
      <w:tr w:rsidR="0054630B" w:rsidRPr="001B1299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54630B" w:rsidRPr="00E01693" w:rsidRDefault="0054630B" w:rsidP="004052B7"/>
          <w:p w:rsidR="0054630B" w:rsidRPr="0035423A" w:rsidRDefault="0054630B" w:rsidP="00E01693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35423A">
              <w:rPr>
                <w:b/>
                <w:bCs/>
                <w:i/>
                <w:iCs/>
                <w:color w:val="FF0000"/>
              </w:rPr>
              <w:t xml:space="preserve">Дата и время: </w:t>
            </w:r>
            <w:r w:rsidRPr="0035423A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color w:val="FF0000"/>
                <w:u w:val="single"/>
              </w:rPr>
              <w:t xml:space="preserve"> «19</w:t>
            </w:r>
            <w:r w:rsidRPr="0035423A">
              <w:rPr>
                <w:b/>
                <w:bCs/>
                <w:i/>
                <w:iCs/>
                <w:color w:val="FF0000"/>
                <w:u w:val="single"/>
              </w:rPr>
              <w:t>» декабря  2014 года</w:t>
            </w:r>
          </w:p>
          <w:p w:rsidR="0054630B" w:rsidRPr="00EC648D" w:rsidRDefault="0054630B" w:rsidP="004052B7">
            <w:pPr>
              <w:rPr>
                <w:b/>
                <w:bCs/>
                <w:u w:val="single"/>
              </w:rPr>
            </w:pP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54630B" w:rsidRPr="001B1299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</w:t>
            </w:r>
          </w:p>
          <w:p w:rsidR="0054630B" w:rsidRPr="009E2FC9" w:rsidRDefault="0054630B" w:rsidP="002227FA"/>
          <w:p w:rsidR="0054630B" w:rsidRPr="001B1299" w:rsidRDefault="0054630B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Pr="0035423A">
              <w:rPr>
                <w:b/>
                <w:bCs/>
                <w:i/>
                <w:iCs/>
                <w:color w:val="FF0000"/>
              </w:rPr>
              <w:t>не позднее «16» января 2015 г.</w:t>
            </w:r>
          </w:p>
        </w:tc>
      </w:tr>
      <w:tr w:rsidR="0054630B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1B1299" w:rsidRDefault="0054630B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54630B" w:rsidRPr="001B1299">
        <w:trPr>
          <w:trHeight w:val="146"/>
        </w:trPr>
        <w:tc>
          <w:tcPr>
            <w:tcW w:w="9948" w:type="dxa"/>
            <w:gridSpan w:val="2"/>
          </w:tcPr>
          <w:p w:rsidR="0054630B" w:rsidRDefault="0054630B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комиссия.</w:t>
            </w:r>
          </w:p>
          <w:p w:rsidR="0054630B" w:rsidRDefault="0054630B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54630B" w:rsidRDefault="0054630B" w:rsidP="002227FA"/>
          <w:p w:rsidR="0054630B" w:rsidRPr="001B1299" w:rsidRDefault="0054630B" w:rsidP="005B19CB">
            <w:r w:rsidRPr="00CB6AEC">
              <w:t xml:space="preserve">Подведение итогов запроса цен: </w:t>
            </w:r>
            <w:r w:rsidRPr="0035423A">
              <w:rPr>
                <w:b/>
                <w:bCs/>
                <w:i/>
                <w:iCs/>
                <w:color w:val="FF0000"/>
              </w:rPr>
              <w:t>не позднее «16» января 2015 г.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54630B" w:rsidRPr="00B975CB">
        <w:trPr>
          <w:trHeight w:val="146"/>
        </w:trPr>
        <w:tc>
          <w:tcPr>
            <w:tcW w:w="9948" w:type="dxa"/>
            <w:gridSpan w:val="2"/>
          </w:tcPr>
          <w:p w:rsidR="0054630B" w:rsidRPr="00AE6F72" w:rsidRDefault="0054630B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54630B" w:rsidRPr="00225DB0" w:rsidRDefault="0054630B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4630B" w:rsidRPr="00242BFB" w:rsidRDefault="0054630B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4630B" w:rsidRPr="009E58BB" w:rsidRDefault="0054630B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54630B" w:rsidRPr="001B46D7" w:rsidRDefault="0054630B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54630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54630B" w:rsidRPr="001B1299">
        <w:trPr>
          <w:trHeight w:val="180"/>
        </w:trPr>
        <w:tc>
          <w:tcPr>
            <w:tcW w:w="9948" w:type="dxa"/>
            <w:gridSpan w:val="2"/>
          </w:tcPr>
          <w:p w:rsidR="0054630B" w:rsidRPr="001B1299" w:rsidRDefault="0054630B" w:rsidP="004052B7">
            <w:r>
              <w:t>не требуется</w:t>
            </w:r>
          </w:p>
        </w:tc>
      </w:tr>
      <w:tr w:rsidR="0054630B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54630B" w:rsidRDefault="0054630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54630B" w:rsidRPr="00B975CB" w:rsidRDefault="0054630B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54630B" w:rsidRPr="00B975CB">
        <w:trPr>
          <w:trHeight w:val="271"/>
        </w:trPr>
        <w:tc>
          <w:tcPr>
            <w:tcW w:w="9948" w:type="dxa"/>
            <w:gridSpan w:val="2"/>
          </w:tcPr>
          <w:p w:rsidR="0054630B" w:rsidRPr="00B975CB" w:rsidRDefault="0054630B" w:rsidP="004052B7"/>
        </w:tc>
      </w:tr>
      <w:tr w:rsidR="0054630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54630B" w:rsidRDefault="0054630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54630B" w:rsidRDefault="0054630B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54630B" w:rsidRPr="00B975CB" w:rsidRDefault="0054630B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54630B" w:rsidRPr="00B975CB">
        <w:trPr>
          <w:trHeight w:val="1118"/>
        </w:trPr>
        <w:tc>
          <w:tcPr>
            <w:tcW w:w="9948" w:type="dxa"/>
            <w:gridSpan w:val="2"/>
          </w:tcPr>
          <w:p w:rsidR="0054630B" w:rsidRPr="00254E37" w:rsidRDefault="0054630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54630B" w:rsidRPr="00254E37" w:rsidRDefault="0054630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54630B" w:rsidRPr="00B975CB" w:rsidRDefault="0054630B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54630B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54630B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54630B" w:rsidRPr="00B975CB" w:rsidRDefault="0054630B" w:rsidP="004052B7">
            <w:pPr>
              <w:rPr>
                <w:b/>
                <w:bCs/>
              </w:rPr>
            </w:pPr>
          </w:p>
        </w:tc>
      </w:tr>
      <w:tr w:rsidR="0054630B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54630B" w:rsidRPr="00B975CB" w:rsidRDefault="0054630B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54630B" w:rsidRPr="00B975CB">
        <w:trPr>
          <w:trHeight w:val="3353"/>
        </w:trPr>
        <w:tc>
          <w:tcPr>
            <w:tcW w:w="9948" w:type="dxa"/>
            <w:gridSpan w:val="2"/>
          </w:tcPr>
          <w:p w:rsidR="0054630B" w:rsidRPr="00FC7C74" w:rsidRDefault="0054630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C74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54630B" w:rsidRPr="00FC7C74" w:rsidRDefault="0054630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C74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54630B" w:rsidRPr="00072459" w:rsidRDefault="0054630B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54630B" w:rsidRPr="000E6546" w:rsidRDefault="0054630B" w:rsidP="000E6546"/>
    <w:sectPr w:rsidR="0054630B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30B" w:rsidRDefault="0054630B" w:rsidP="007938E2">
      <w:r>
        <w:separator/>
      </w:r>
    </w:p>
  </w:endnote>
  <w:endnote w:type="continuationSeparator" w:id="1">
    <w:p w:rsidR="0054630B" w:rsidRDefault="0054630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0B" w:rsidRDefault="0054630B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54630B" w:rsidRDefault="005463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30B" w:rsidRDefault="0054630B" w:rsidP="007938E2">
      <w:r>
        <w:separator/>
      </w:r>
    </w:p>
  </w:footnote>
  <w:footnote w:type="continuationSeparator" w:id="1">
    <w:p w:rsidR="0054630B" w:rsidRDefault="0054630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0B" w:rsidRPr="00FC6B64" w:rsidRDefault="0054630B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54630B" w:rsidRDefault="0054630B" w:rsidP="006B02BB">
    <w:pPr>
      <w:pStyle w:val="Header"/>
    </w:pPr>
    <w:r>
      <w:t>_____________________________________________________________________________</w:t>
    </w:r>
  </w:p>
  <w:p w:rsidR="0054630B" w:rsidRDefault="0054630B" w:rsidP="00B62271">
    <w:pPr>
      <w:pStyle w:val="Header"/>
    </w:pPr>
  </w:p>
  <w:p w:rsidR="0054630B" w:rsidRDefault="0054630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A31F1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7607B"/>
    <w:rsid w:val="001A1425"/>
    <w:rsid w:val="001A1CB3"/>
    <w:rsid w:val="001A2900"/>
    <w:rsid w:val="001B1299"/>
    <w:rsid w:val="001B46D7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300AEF"/>
    <w:rsid w:val="003010D7"/>
    <w:rsid w:val="00311C27"/>
    <w:rsid w:val="00322AEF"/>
    <w:rsid w:val="0032778E"/>
    <w:rsid w:val="00344E79"/>
    <w:rsid w:val="0034660E"/>
    <w:rsid w:val="0035423A"/>
    <w:rsid w:val="0037081F"/>
    <w:rsid w:val="00373D29"/>
    <w:rsid w:val="003826D0"/>
    <w:rsid w:val="003A6B32"/>
    <w:rsid w:val="003C5EB0"/>
    <w:rsid w:val="003C5FF0"/>
    <w:rsid w:val="003C6E96"/>
    <w:rsid w:val="003D574F"/>
    <w:rsid w:val="003D793A"/>
    <w:rsid w:val="003E13D6"/>
    <w:rsid w:val="003E6BFC"/>
    <w:rsid w:val="004024F3"/>
    <w:rsid w:val="004052B7"/>
    <w:rsid w:val="00405B6A"/>
    <w:rsid w:val="00416FFA"/>
    <w:rsid w:val="00433AD9"/>
    <w:rsid w:val="00442358"/>
    <w:rsid w:val="00442A94"/>
    <w:rsid w:val="00456D42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D41C2"/>
    <w:rsid w:val="004E3C5E"/>
    <w:rsid w:val="004E53C0"/>
    <w:rsid w:val="00530E1B"/>
    <w:rsid w:val="005333A7"/>
    <w:rsid w:val="0054630B"/>
    <w:rsid w:val="0054714C"/>
    <w:rsid w:val="00552ACB"/>
    <w:rsid w:val="00555FE9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6F58B3"/>
    <w:rsid w:val="00726128"/>
    <w:rsid w:val="00727CF6"/>
    <w:rsid w:val="007560A4"/>
    <w:rsid w:val="00756A02"/>
    <w:rsid w:val="0077538E"/>
    <w:rsid w:val="0077721F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22A58"/>
    <w:rsid w:val="008355A2"/>
    <w:rsid w:val="00841AE2"/>
    <w:rsid w:val="00871A41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8E4CE5"/>
    <w:rsid w:val="00901F2F"/>
    <w:rsid w:val="00902A92"/>
    <w:rsid w:val="00903AE3"/>
    <w:rsid w:val="00916421"/>
    <w:rsid w:val="0093004B"/>
    <w:rsid w:val="00941BB4"/>
    <w:rsid w:val="00986247"/>
    <w:rsid w:val="009876BC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F2CC8"/>
    <w:rsid w:val="00A01F1E"/>
    <w:rsid w:val="00A05492"/>
    <w:rsid w:val="00A12570"/>
    <w:rsid w:val="00A165EB"/>
    <w:rsid w:val="00A30103"/>
    <w:rsid w:val="00A4097A"/>
    <w:rsid w:val="00A41139"/>
    <w:rsid w:val="00A47B3C"/>
    <w:rsid w:val="00A74D34"/>
    <w:rsid w:val="00A910EF"/>
    <w:rsid w:val="00AC22CF"/>
    <w:rsid w:val="00AD48A4"/>
    <w:rsid w:val="00AD5E35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B1E0B"/>
    <w:rsid w:val="00BC6F5F"/>
    <w:rsid w:val="00BD390D"/>
    <w:rsid w:val="00BF614E"/>
    <w:rsid w:val="00C0173E"/>
    <w:rsid w:val="00C05AAA"/>
    <w:rsid w:val="00C078CA"/>
    <w:rsid w:val="00C35846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A7287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45315"/>
    <w:rsid w:val="00D55F73"/>
    <w:rsid w:val="00D672C2"/>
    <w:rsid w:val="00DA4143"/>
    <w:rsid w:val="00DA6EF1"/>
    <w:rsid w:val="00DB6DBD"/>
    <w:rsid w:val="00DB7C73"/>
    <w:rsid w:val="00DD04F0"/>
    <w:rsid w:val="00DD2E10"/>
    <w:rsid w:val="00DE4A2D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C7C7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1647</Words>
  <Characters>9389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2014-12-05T09:33:00Z</cp:lastPrinted>
  <dcterms:created xsi:type="dcterms:W3CDTF">2014-12-12T02:31:00Z</dcterms:created>
  <dcterms:modified xsi:type="dcterms:W3CDTF">2014-12-12T02:31:00Z</dcterms:modified>
</cp:coreProperties>
</file>