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2AA" w:rsidRPr="00762AE5" w:rsidRDefault="003D62AA" w:rsidP="00AD082D">
      <w:pPr>
        <w:jc w:val="center"/>
        <w:outlineLvl w:val="0"/>
        <w:rPr>
          <w:rFonts w:ascii="Times New Roman" w:hAnsi="Times New Roman" w:cs="Times New Roman"/>
        </w:rPr>
      </w:pPr>
      <w:r w:rsidRPr="00762AE5">
        <w:rPr>
          <w:rFonts w:ascii="Times New Roman" w:hAnsi="Times New Roman" w:cs="Times New Roman"/>
        </w:rPr>
        <w:t>ИЗВЕЩЕНИЕ О ПРОДЛЕНИИ СРОКА ПОДАЧИ ЗАЯВОК</w:t>
      </w:r>
    </w:p>
    <w:p w:rsidR="003D62AA" w:rsidRPr="00762AE5" w:rsidRDefault="003D62AA" w:rsidP="00AD082D">
      <w:pPr>
        <w:jc w:val="center"/>
        <w:outlineLvl w:val="0"/>
        <w:rPr>
          <w:rFonts w:ascii="Times New Roman" w:hAnsi="Times New Roman" w:cs="Times New Roman"/>
        </w:rPr>
      </w:pPr>
      <w:r w:rsidRPr="00762AE5">
        <w:rPr>
          <w:rFonts w:ascii="Times New Roman" w:hAnsi="Times New Roman" w:cs="Times New Roman"/>
        </w:rPr>
        <w:t>224/67-03/13-72</w:t>
      </w:r>
      <w:r>
        <w:rPr>
          <w:rFonts w:ascii="Times New Roman" w:hAnsi="Times New Roman" w:cs="Times New Roman"/>
        </w:rPr>
        <w:t>/2</w:t>
      </w:r>
      <w:r w:rsidRPr="00762AE5">
        <w:rPr>
          <w:rFonts w:ascii="Times New Roman" w:hAnsi="Times New Roman" w:cs="Times New Roman"/>
        </w:rPr>
        <w:t xml:space="preserve"> ОЗЦЭ</w:t>
      </w:r>
    </w:p>
    <w:p w:rsidR="003D62AA" w:rsidRPr="00A6215E" w:rsidRDefault="003D62AA" w:rsidP="00AD082D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D62AA" w:rsidRPr="00A6215E" w:rsidRDefault="003D62AA" w:rsidP="00AD082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D62AA" w:rsidRDefault="003D62AA" w:rsidP="00AD082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D62AA" w:rsidRPr="006F3094" w:rsidRDefault="003D62AA" w:rsidP="00AD082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D62AA" w:rsidRPr="00BD1E5B" w:rsidRDefault="003D62AA" w:rsidP="00AD082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3D62AA" w:rsidRPr="00A6215E" w:rsidRDefault="003D62AA" w:rsidP="00AD082D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CE41E8">
        <w:rPr>
          <w:rFonts w:ascii="Times New Roman" w:hAnsi="Times New Roman" w:cs="Times New Roman"/>
        </w:rPr>
        <w:t>свинины (окорок, шейка)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3D62AA" w:rsidRPr="00A6215E" w:rsidRDefault="003D62AA" w:rsidP="00AD082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D62AA" w:rsidRPr="00A6215E" w:rsidRDefault="003D62AA" w:rsidP="00AD082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62AA" w:rsidRPr="00A6215E" w:rsidRDefault="003D62AA" w:rsidP="00AD082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62AA" w:rsidRPr="00A6215E" w:rsidRDefault="003D62AA" w:rsidP="00AD082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62AA" w:rsidRPr="00B14239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 w:rsidRPr="00CC53E7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70 </w:t>
      </w:r>
      <w:r w:rsidRPr="00CC53E7">
        <w:rPr>
          <w:rFonts w:ascii="Times New Roman" w:hAnsi="Times New Roman" w:cs="Times New Roman"/>
        </w:rPr>
        <w:t>333,</w:t>
      </w:r>
      <w:r>
        <w:rPr>
          <w:rFonts w:ascii="Times New Roman" w:hAnsi="Times New Roman" w:cs="Times New Roman"/>
        </w:rPr>
        <w:t xml:space="preserve"> </w:t>
      </w:r>
      <w:r w:rsidRPr="00CC53E7">
        <w:rPr>
          <w:rFonts w:ascii="Times New Roman" w:hAnsi="Times New Roman" w:cs="Times New Roman"/>
        </w:rPr>
        <w:t xml:space="preserve">33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семьсот семьдесят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триста тридцать три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убля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33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й</w:t>
      </w:r>
      <w:r w:rsidRPr="00B14239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и</w:t>
      </w:r>
      <w:r w:rsidRPr="00B14239">
        <w:rPr>
          <w:rFonts w:ascii="Times New Roman" w:hAnsi="Times New Roman" w:cs="Times New Roman"/>
        </w:rPr>
        <w:t xml:space="preserve">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D62AA" w:rsidRPr="00B14239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D62AA" w:rsidRPr="00A6215E" w:rsidRDefault="003D62AA" w:rsidP="00AD082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D62AA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D62AA" w:rsidRPr="00762AE5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62AE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62AE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62AE5">
        <w:rPr>
          <w:rFonts w:ascii="Times New Roman" w:hAnsi="Times New Roman" w:cs="Times New Roman"/>
          <w:b/>
          <w:bCs/>
        </w:rPr>
        <w:t>:</w:t>
      </w:r>
    </w:p>
    <w:p w:rsidR="003D62AA" w:rsidRPr="00762AE5" w:rsidRDefault="003D62AA" w:rsidP="00762AE5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762AE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62AE5">
        <w:rPr>
          <w:rFonts w:ascii="Times New Roman" w:hAnsi="Times New Roman" w:cs="Times New Roman"/>
          <w:color w:val="0000FF"/>
        </w:rPr>
        <w:t xml:space="preserve"> </w:t>
      </w:r>
      <w:r w:rsidRPr="00762AE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62AE5">
        <w:rPr>
          <w:rFonts w:ascii="Times New Roman" w:hAnsi="Times New Roman" w:cs="Times New Roman"/>
          <w:spacing w:val="-6"/>
        </w:rPr>
        <w:t>на участие в запросе цен</w:t>
      </w:r>
      <w:r w:rsidRPr="00762AE5">
        <w:rPr>
          <w:rFonts w:ascii="Times New Roman" w:hAnsi="Times New Roman" w:cs="Times New Roman"/>
        </w:rPr>
        <w:t xml:space="preserve"> продлевается на 4 рабочих дня.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D62AA" w:rsidRPr="00A6215E" w:rsidRDefault="003D62AA" w:rsidP="00AD082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 w:rsidRPr="00CB4C58">
        <w:rPr>
          <w:rFonts w:ascii="Times New Roman" w:hAnsi="Times New Roman" w:cs="Times New Roman"/>
          <w:spacing w:val="-6"/>
          <w:highlight w:val="yellow"/>
        </w:rPr>
        <w:t>0</w:t>
      </w:r>
      <w:r>
        <w:rPr>
          <w:rFonts w:ascii="Times New Roman" w:hAnsi="Times New Roman" w:cs="Times New Roman"/>
          <w:spacing w:val="-6"/>
          <w:highlight w:val="yellow"/>
        </w:rPr>
        <w:t>8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62AA" w:rsidRPr="00D55FE5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62AA" w:rsidRPr="00A6215E" w:rsidRDefault="003D62AA" w:rsidP="00AD082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62AA" w:rsidRDefault="003D62AA" w:rsidP="00AD082D">
      <w:pPr>
        <w:jc w:val="both"/>
      </w:pPr>
    </w:p>
    <w:sectPr w:rsidR="003D62AA" w:rsidSect="00976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E0A"/>
    <w:rsid w:val="000648DD"/>
    <w:rsid w:val="00073E0A"/>
    <w:rsid w:val="00081923"/>
    <w:rsid w:val="0036723D"/>
    <w:rsid w:val="003D62AA"/>
    <w:rsid w:val="003D771F"/>
    <w:rsid w:val="00454708"/>
    <w:rsid w:val="004E5D69"/>
    <w:rsid w:val="00520DB2"/>
    <w:rsid w:val="00611CEC"/>
    <w:rsid w:val="00627840"/>
    <w:rsid w:val="006F3094"/>
    <w:rsid w:val="00721430"/>
    <w:rsid w:val="00762AE5"/>
    <w:rsid w:val="00790EFF"/>
    <w:rsid w:val="00887A00"/>
    <w:rsid w:val="008E3C0C"/>
    <w:rsid w:val="00953251"/>
    <w:rsid w:val="009767AA"/>
    <w:rsid w:val="00A6215E"/>
    <w:rsid w:val="00AD082D"/>
    <w:rsid w:val="00B14239"/>
    <w:rsid w:val="00B15C4C"/>
    <w:rsid w:val="00BA40B6"/>
    <w:rsid w:val="00BD1E5B"/>
    <w:rsid w:val="00C572F3"/>
    <w:rsid w:val="00CB4C58"/>
    <w:rsid w:val="00CC53E7"/>
    <w:rsid w:val="00CD46B7"/>
    <w:rsid w:val="00CE41E8"/>
    <w:rsid w:val="00D1100E"/>
    <w:rsid w:val="00D14104"/>
    <w:rsid w:val="00D41720"/>
    <w:rsid w:val="00D42E6F"/>
    <w:rsid w:val="00D55FE5"/>
    <w:rsid w:val="00D7608A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82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762AE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742</Words>
  <Characters>4236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2013-03-26T13:01:00Z</dcterms:created>
  <dcterms:modified xsi:type="dcterms:W3CDTF">2013-04-02T12:09:00Z</dcterms:modified>
</cp:coreProperties>
</file>