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E89" w:rsidRPr="0002518F" w:rsidRDefault="00D57E89" w:rsidP="009E4B00">
      <w:pPr>
        <w:jc w:val="center"/>
        <w:rPr>
          <w:b/>
          <w:bCs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  <w:bCs/>
        </w:rPr>
        <w:t>АЛЬБОМ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D57E89" w:rsidRDefault="00D57E89" w:rsidP="00C87330">
      <w:pPr>
        <w:pStyle w:val="Times12"/>
        <w:ind w:right="-29" w:firstLine="709"/>
        <w:rPr>
          <w:b/>
          <w:bCs/>
          <w:i/>
          <w:iCs/>
        </w:rPr>
      </w:pPr>
    </w:p>
    <w:p w:rsidR="00D57E89" w:rsidRPr="0002518F" w:rsidRDefault="00D57E89" w:rsidP="009E4B00">
      <w:pPr>
        <w:pStyle w:val="12"/>
        <w:widowControl/>
        <w:rPr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bCs w:val="0"/>
          <w:sz w:val="24"/>
          <w:szCs w:val="24"/>
        </w:rPr>
        <w:t>СОДЕРЖАНИЕ</w:t>
      </w:r>
      <w:bookmarkEnd w:id="21"/>
      <w:bookmarkEnd w:id="22"/>
    </w:p>
    <w:p w:rsidR="00D57E89" w:rsidRPr="00CF2AAA" w:rsidRDefault="00D57E89" w:rsidP="009E4B00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tbl>
      <w:tblPr>
        <w:tblW w:w="0" w:type="auto"/>
        <w:tblInd w:w="-106" w:type="dxa"/>
        <w:tblLook w:val="01E0"/>
      </w:tblPr>
      <w:tblGrid>
        <w:gridCol w:w="9571"/>
      </w:tblGrid>
      <w:tr w:rsidR="00D57E89" w:rsidRPr="00576385">
        <w:trPr>
          <w:trHeight w:val="397"/>
        </w:trPr>
        <w:tc>
          <w:tcPr>
            <w:tcW w:w="9571" w:type="dxa"/>
          </w:tcPr>
          <w:p w:rsidR="00D57E89" w:rsidRPr="00576385" w:rsidRDefault="00D57E89" w:rsidP="00D66C94">
            <w:pPr>
              <w:pStyle w:val="TOC3"/>
            </w:pPr>
            <w:r w:rsidRPr="00576385">
              <w:t xml:space="preserve">ЗАЯВКА НА УЧАСТИЕ В </w:t>
            </w:r>
            <w:r>
              <w:t>ЗАКУПКЕ</w:t>
            </w:r>
            <w:r w:rsidRPr="00576385">
              <w:t xml:space="preserve"> (Форма 1)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576385" w:rsidRDefault="00D57E89" w:rsidP="00D66C94">
            <w:pPr>
              <w:pStyle w:val="TOC3"/>
            </w:pPr>
            <w:r w:rsidRPr="00576385">
              <w:t>СВЕДЕНИЯ О ПРИНАДЛЕЖНОСТИ К СУБЪЕКТАМ МАЛОГО И СРЕДНЕГО ПРЕДПРИНИМАТЕЛЬСТВА (Форма 1.1)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576385" w:rsidRDefault="00D57E89" w:rsidP="00D66C94">
            <w:pPr>
              <w:pStyle w:val="TOC3"/>
            </w:pPr>
            <w:r w:rsidRPr="00576385">
              <w:t>СВЕДЕНИЯ О ЦЕПОЧКЕ СОБСТВЕННИКОВ, ВКЛЮЧАЯ БЕНЕФИЦИАРОВ (В ТОМ ЧИСЛЕ КОНЕЧНЫХ) (Форма 1.2)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576385" w:rsidRDefault="00D57E89" w:rsidP="00D66C94">
            <w:pPr>
              <w:pStyle w:val="TOC3"/>
            </w:pPr>
            <w:r w:rsidRPr="00576385">
              <w:t>ТЕХНИЧЕСКОЕ ПРЕДЛОЖЕНИЕ (Форма 2)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576385" w:rsidRDefault="00D57E89" w:rsidP="00D66C94">
            <w:pPr>
              <w:pStyle w:val="TOC3"/>
            </w:pPr>
            <w:r>
              <w:t>СВОДНАЯ ТАБЛИЦА СТОИМОСТИ</w:t>
            </w:r>
            <w:r w:rsidRPr="00263D82">
              <w:t xml:space="preserve"> (Форма 3)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9A3A04" w:rsidRDefault="00D57E89" w:rsidP="009A3A04">
            <w:pPr>
              <w:pStyle w:val="TOC2"/>
            </w:pPr>
            <w:r w:rsidRPr="009A3A04">
              <w:t xml:space="preserve">СПРАВКА ОБ ОПЫТЕ ВЫПОЛНЕНИЯ ДОГОВОРОВ (Форма 4) 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9A3A04" w:rsidRDefault="00D57E89" w:rsidP="009A3A04">
            <w:pPr>
              <w:pStyle w:val="TOC2"/>
            </w:pPr>
            <w:r w:rsidRPr="009A3A04">
              <w:t>СПРАВКА О КАДРОВЫХ РЕСУРСАХ (Форма 5)</w:t>
            </w:r>
          </w:p>
        </w:tc>
      </w:tr>
      <w:tr w:rsidR="00D57E89" w:rsidRPr="00576385">
        <w:trPr>
          <w:trHeight w:val="397"/>
        </w:trPr>
        <w:tc>
          <w:tcPr>
            <w:tcW w:w="9571" w:type="dxa"/>
          </w:tcPr>
          <w:p w:rsidR="00D57E89" w:rsidRPr="009A3A04" w:rsidRDefault="00D57E89" w:rsidP="009A3A04">
            <w:pPr>
              <w:pStyle w:val="TOC2"/>
            </w:pPr>
            <w:r w:rsidRPr="009A3A04">
              <w:t>СОГЛАСИЕ НА ПРИВЛЕЧЕНИЕ К ОКАЗЫВАЕМЫМ УСЛУГАМ (Форма 5.2)</w:t>
            </w:r>
          </w:p>
        </w:tc>
      </w:tr>
      <w:tr w:rsidR="00D57E89" w:rsidRPr="00263D82">
        <w:trPr>
          <w:trHeight w:val="397"/>
        </w:trPr>
        <w:tc>
          <w:tcPr>
            <w:tcW w:w="9571" w:type="dxa"/>
          </w:tcPr>
          <w:p w:rsidR="00D57E89" w:rsidRPr="009A3A04" w:rsidRDefault="00D57E89" w:rsidP="009A3A04">
            <w:pPr>
              <w:pStyle w:val="TOC2"/>
            </w:pPr>
            <w:r w:rsidRPr="009A3A04">
              <w:t>ПЛАН РАСПРЕДЕЛЕНИЯ ВИДОВ И ОБЪЕМОВ ОКАЗАНИЯ УСЛУГ МЕЖДУ УЧАСТНИКОМ ЗАПРОСА ПРЕДЛОЖЕНИЙ И СОИСПОЛНИТЕЛЯМИ (Форма 6)</w:t>
            </w:r>
            <w:r w:rsidRPr="009A3A04">
              <w:rPr>
                <w:sz w:val="22"/>
                <w:szCs w:val="22"/>
              </w:rPr>
              <w:t xml:space="preserve"> </w:t>
            </w:r>
          </w:p>
        </w:tc>
      </w:tr>
    </w:tbl>
    <w:p w:rsidR="00D57E89" w:rsidRPr="009A3A04" w:rsidRDefault="00D57E89" w:rsidP="00C87330">
      <w:pPr>
        <w:pStyle w:val="Times12"/>
        <w:ind w:right="-29" w:firstLine="709"/>
        <w:sectPr w:rsidR="00D57E89" w:rsidRPr="009A3A04" w:rsidSect="00C81ECE">
          <w:headerReference w:type="default" r:id="rId7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D57E89" w:rsidRPr="00795495" w:rsidRDefault="00D57E89" w:rsidP="008B2097">
      <w:pPr>
        <w:pStyle w:val="Times12"/>
        <w:ind w:firstLine="0"/>
        <w:jc w:val="right"/>
      </w:pPr>
      <w:bookmarkStart w:id="23" w:name="форма1"/>
      <w:bookmarkStart w:id="24" w:name="_Toc98251753"/>
      <w:bookmarkEnd w:id="20"/>
      <w:r w:rsidRPr="00795495">
        <w:t>Форма 1.</w:t>
      </w:r>
      <w:bookmarkEnd w:id="23"/>
    </w:p>
    <w:p w:rsidR="00D57E89" w:rsidRPr="00795495" w:rsidRDefault="00D57E89" w:rsidP="00C87330">
      <w:pPr>
        <w:pStyle w:val="Times12"/>
        <w:jc w:val="right"/>
      </w:pPr>
    </w:p>
    <w:p w:rsidR="00D57E89" w:rsidRPr="00FC009D" w:rsidRDefault="00D57E89" w:rsidP="00C87330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D57E89" w:rsidRPr="00FC009D" w:rsidRDefault="00D57E89" w:rsidP="00C87330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D57E89" w:rsidRPr="00FC009D" w:rsidRDefault="00D57E89" w:rsidP="00C87330">
      <w:pPr>
        <w:pStyle w:val="Times12"/>
        <w:spacing w:before="120"/>
        <w:ind w:firstLine="0"/>
        <w:jc w:val="right"/>
        <w:rPr>
          <w:b/>
          <w:bCs/>
          <w:i/>
          <w:iCs/>
        </w:rPr>
      </w:pPr>
    </w:p>
    <w:p w:rsidR="00D57E89" w:rsidRPr="00281E4C" w:rsidRDefault="00D57E89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9283275"/>
      <w:bookmarkEnd w:id="25"/>
      <w:r w:rsidRPr="00281E4C">
        <w:rPr>
          <w:rFonts w:ascii="Times New Roman" w:hAnsi="Times New Roman" w:cs="Times New Roman"/>
          <w:i w:val="0"/>
          <w:iCs w:val="0"/>
          <w:sz w:val="24"/>
          <w:szCs w:val="24"/>
        </w:rPr>
        <w:t>ЗАЯВКА НА УЧАСТИЕ В ЗАКУПКЕ (Форма 1)</w:t>
      </w:r>
      <w:bookmarkEnd w:id="26"/>
      <w:bookmarkEnd w:id="27"/>
      <w:bookmarkEnd w:id="28"/>
      <w:bookmarkEnd w:id="29"/>
    </w:p>
    <w:p w:rsidR="00D57E89" w:rsidRPr="00281E4C" w:rsidRDefault="00D57E89" w:rsidP="00C87330">
      <w:pPr>
        <w:tabs>
          <w:tab w:val="left" w:pos="7938"/>
        </w:tabs>
        <w:ind w:firstLine="4820"/>
        <w:jc w:val="center"/>
        <w:rPr>
          <w:b/>
          <w:bCs/>
        </w:rPr>
      </w:pPr>
    </w:p>
    <w:p w:rsidR="00D57E89" w:rsidRPr="00FC009D" w:rsidRDefault="00D57E89" w:rsidP="001828E5">
      <w:pPr>
        <w:widowControl w:val="0"/>
        <w:ind w:firstLine="709"/>
        <w:jc w:val="both"/>
        <w:rPr>
          <w:sz w:val="22"/>
          <w:szCs w:val="22"/>
        </w:rPr>
      </w:pPr>
      <w:r w:rsidRPr="00281E4C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795495">
        <w:rPr>
          <w:b/>
          <w:bCs/>
          <w:i/>
          <w:iCs/>
        </w:rPr>
        <w:t>[указывается сайт, на котором опубликована закупка]</w:t>
      </w:r>
      <w:r w:rsidRPr="00795495">
        <w:rPr>
          <w:b/>
          <w:bCs/>
        </w:rPr>
        <w:t>,</w:t>
      </w:r>
      <w:r w:rsidRPr="00281E4C">
        <w:t xml:space="preserve"> закупка № ______</w:t>
      </w:r>
      <w:r>
        <w:t>_</w:t>
      </w:r>
      <w:r w:rsidRPr="00795495">
        <w:rPr>
          <w:b/>
          <w:bCs/>
          <w:i/>
          <w:iCs/>
        </w:rPr>
        <w:t>[указывается номер закупки на указанном сайте],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</w:t>
      </w:r>
      <w:r w:rsidRPr="00FC009D">
        <w:rPr>
          <w:sz w:val="22"/>
          <w:szCs w:val="22"/>
        </w:rPr>
        <w:t xml:space="preserve">, </w:t>
      </w:r>
    </w:p>
    <w:p w:rsidR="00D57E89" w:rsidRDefault="00D57E89" w:rsidP="00D6583B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</w:p>
    <w:p w:rsidR="00D57E89" w:rsidRPr="00281E4C" w:rsidRDefault="00D57E89" w:rsidP="00D6583B">
      <w:pPr>
        <w:pStyle w:val="Times12"/>
        <w:suppressAutoHyphens/>
        <w:ind w:firstLine="0"/>
      </w:pPr>
      <w:r w:rsidRPr="00281E4C">
        <w:t>ИНН, КПП, ОГРН, ОКПО ________________________</w:t>
      </w:r>
      <w:r>
        <w:t>______________________________</w:t>
      </w:r>
      <w:r w:rsidRPr="00281E4C">
        <w:t>,</w:t>
      </w:r>
    </w:p>
    <w:p w:rsidR="00D57E89" w:rsidRPr="00FC009D" w:rsidRDefault="00D57E89" w:rsidP="00D6583B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7E89" w:rsidRPr="00281E4C" w:rsidRDefault="00D57E89" w:rsidP="00D6583B">
      <w:pPr>
        <w:pStyle w:val="Times12"/>
        <w:suppressAutoHyphens/>
        <w:ind w:firstLine="0"/>
      </w:pPr>
      <w:r w:rsidRPr="00281E4C">
        <w:t>юридический адрес ___________________________________</w:t>
      </w:r>
      <w:r>
        <w:t>_________________________</w:t>
      </w:r>
      <w:r w:rsidRPr="00281E4C">
        <w:t>,</w:t>
      </w:r>
    </w:p>
    <w:p w:rsidR="00D57E89" w:rsidRPr="00FC009D" w:rsidRDefault="00D57E89" w:rsidP="00D6583B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7E89" w:rsidRPr="00281E4C" w:rsidRDefault="00D57E89" w:rsidP="00D6583B">
      <w:pPr>
        <w:pStyle w:val="Times12"/>
        <w:suppressAutoHyphens/>
        <w:ind w:firstLine="0"/>
      </w:pPr>
      <w:r w:rsidRPr="00281E4C">
        <w:t>фактический адрес _____________________________________________________</w:t>
      </w:r>
      <w:r>
        <w:t>_______</w:t>
      </w:r>
      <w:r w:rsidRPr="00281E4C">
        <w:t>,</w:t>
      </w:r>
    </w:p>
    <w:p w:rsidR="00D57E89" w:rsidRPr="00FC009D" w:rsidRDefault="00D57E89" w:rsidP="00D6583B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7E89" w:rsidRPr="00281E4C" w:rsidRDefault="00D57E89" w:rsidP="00D6583B">
      <w:pPr>
        <w:pStyle w:val="Times12"/>
        <w:suppressAutoHyphens/>
        <w:ind w:firstLine="0"/>
      </w:pPr>
      <w:r w:rsidRPr="00281E4C">
        <w:t>почтовый адрес _____________________________________________________</w:t>
      </w:r>
      <w:r>
        <w:t>__________</w:t>
      </w:r>
      <w:r w:rsidRPr="00281E4C">
        <w:t>,</w:t>
      </w:r>
    </w:p>
    <w:p w:rsidR="00D57E89" w:rsidRPr="00FC009D" w:rsidRDefault="00D57E89" w:rsidP="00D6583B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D57E89" w:rsidRPr="00281E4C" w:rsidRDefault="00D57E89" w:rsidP="00D6583B">
      <w:pPr>
        <w:pStyle w:val="Times12"/>
        <w:suppressAutoHyphens/>
        <w:ind w:firstLine="0"/>
      </w:pPr>
      <w:r w:rsidRPr="00281E4C">
        <w:t>предлагает заключить договор на: ____________________</w:t>
      </w:r>
      <w:r>
        <w:t>____________________________</w:t>
      </w:r>
    </w:p>
    <w:p w:rsidR="00D57E89" w:rsidRPr="00FC009D" w:rsidRDefault="00D57E89" w:rsidP="00D6583B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D57E89" w:rsidRDefault="00D57E89" w:rsidP="00C87330">
      <w:pPr>
        <w:pStyle w:val="Times12"/>
        <w:suppressAutoHyphens/>
        <w:ind w:firstLine="0"/>
      </w:pPr>
      <w:r w:rsidRPr="00281E4C">
        <w:t xml:space="preserve">в соответствии с </w:t>
      </w:r>
      <w:r w:rsidRPr="00281E4C">
        <w:rPr>
          <w:b/>
          <w:bCs/>
          <w:i/>
          <w:iCs/>
        </w:rPr>
        <w:t>Техническим предложением, Сводной таблицей стоимости</w:t>
      </w:r>
      <w:r w:rsidRPr="00281E4C"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/>
          <w:i/>
          <w:iCs/>
        </w:rPr>
        <w:t>на следующих условиях</w:t>
      </w:r>
      <w:r w:rsidRPr="00281E4C">
        <w:t xml:space="preserve">: </w:t>
      </w:r>
    </w:p>
    <w:p w:rsidR="00D57E89" w:rsidRDefault="00D57E89" w:rsidP="00C87330">
      <w:pPr>
        <w:pStyle w:val="Times12"/>
        <w:suppressAutoHyphens/>
        <w:ind w:firstLine="0"/>
      </w:pPr>
    </w:p>
    <w:tbl>
      <w:tblPr>
        <w:tblW w:w="9720" w:type="dxa"/>
        <w:tblInd w:w="-106" w:type="dxa"/>
        <w:tblLayout w:type="fixed"/>
        <w:tblLook w:val="0000"/>
      </w:tblPr>
      <w:tblGrid>
        <w:gridCol w:w="459"/>
        <w:gridCol w:w="137"/>
        <w:gridCol w:w="3657"/>
        <w:gridCol w:w="254"/>
        <w:gridCol w:w="1589"/>
        <w:gridCol w:w="1559"/>
        <w:gridCol w:w="2065"/>
      </w:tblGrid>
      <w:tr w:rsidR="00D57E89">
        <w:trPr>
          <w:trHeight w:val="827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№</w:t>
            </w:r>
          </w:p>
        </w:tc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Выполняемые работы/услуги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>Площадь помещений (м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</w:pPr>
            <w:r>
              <w:t>Стоимость  обработки</w:t>
            </w:r>
          </w:p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1 кв.м (руб.,)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E89" w:rsidRDefault="00D57E89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t xml:space="preserve">Стоимость обработки за год (руб.) без НДС </w:t>
            </w:r>
          </w:p>
        </w:tc>
      </w:tr>
      <w:tr w:rsidR="00D57E89">
        <w:trPr>
          <w:trHeight w:val="378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1.</w:t>
            </w:r>
          </w:p>
        </w:tc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 w:rsidP="00260EE6">
            <w:pPr>
              <w:pStyle w:val="Heading3"/>
              <w:numPr>
                <w:ilvl w:val="0"/>
                <w:numId w:val="0"/>
              </w:numPr>
              <w:snapToGrid w:val="0"/>
              <w:spacing w:before="0"/>
              <w:rPr>
                <w:rFonts w:ascii="Times New Roman" w:hAnsi="Times New Roman" w:cs="Times New Roman"/>
                <w:b w:val="0"/>
                <w:bCs w:val="0"/>
                <w:lang w:eastAsia="ar-SA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Дератизация помещений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118 500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D57E89">
        <w:trPr>
          <w:trHeight w:val="404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2.</w:t>
            </w:r>
          </w:p>
        </w:tc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Дезинсекция помещений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40 200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D57E89">
        <w:trPr>
          <w:trHeight w:val="157"/>
        </w:trPr>
        <w:tc>
          <w:tcPr>
            <w:tcW w:w="9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D57E89">
        <w:trPr>
          <w:trHeight w:val="424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3.</w:t>
            </w:r>
          </w:p>
        </w:tc>
        <w:tc>
          <w:tcPr>
            <w:tcW w:w="71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rPr>
                <w:b/>
                <w:bCs/>
              </w:rPr>
              <w:t>ИТОГО без НДС: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D57E89">
        <w:trPr>
          <w:trHeight w:val="424"/>
        </w:trPr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  <w:r>
              <w:t>4.</w:t>
            </w:r>
          </w:p>
        </w:tc>
        <w:tc>
          <w:tcPr>
            <w:tcW w:w="71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>
              <w:rPr>
                <w:b/>
                <w:bCs/>
              </w:rPr>
              <w:t>ИТОГО с НДС 18%: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7E89" w:rsidRDefault="00D57E89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D57E89" w:rsidRPr="00FC0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6"/>
          <w:tblHeader/>
        </w:trPr>
        <w:tc>
          <w:tcPr>
            <w:tcW w:w="596" w:type="dxa"/>
            <w:gridSpan w:val="2"/>
            <w:vAlign w:val="center"/>
          </w:tcPr>
          <w:p w:rsidR="00D57E89" w:rsidRPr="00FC009D" w:rsidRDefault="00D57E89" w:rsidP="00D66C94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911" w:type="dxa"/>
            <w:gridSpan w:val="2"/>
            <w:vAlign w:val="center"/>
          </w:tcPr>
          <w:p w:rsidR="00D57E89" w:rsidRPr="00FC009D" w:rsidRDefault="00D57E89" w:rsidP="00D66C9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запросе предложений</w:t>
            </w:r>
          </w:p>
        </w:tc>
        <w:tc>
          <w:tcPr>
            <w:tcW w:w="5213" w:type="dxa"/>
            <w:gridSpan w:val="3"/>
            <w:vAlign w:val="center"/>
          </w:tcPr>
          <w:p w:rsidR="00D57E89" w:rsidRPr="00FC009D" w:rsidRDefault="00D57E89" w:rsidP="00D66C9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57E89" w:rsidRPr="00FC0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60"/>
        </w:trPr>
        <w:tc>
          <w:tcPr>
            <w:tcW w:w="596" w:type="dxa"/>
            <w:gridSpan w:val="2"/>
            <w:vAlign w:val="center"/>
          </w:tcPr>
          <w:p w:rsidR="00D57E89" w:rsidRPr="00FC009D" w:rsidRDefault="00D57E89" w:rsidP="00260EE6">
            <w:pPr>
              <w:tabs>
                <w:tab w:val="left" w:pos="284"/>
              </w:tabs>
              <w:jc w:val="center"/>
            </w:pPr>
            <w:r>
              <w:t>5</w:t>
            </w:r>
          </w:p>
        </w:tc>
        <w:tc>
          <w:tcPr>
            <w:tcW w:w="3911" w:type="dxa"/>
            <w:gridSpan w:val="2"/>
            <w:vAlign w:val="center"/>
          </w:tcPr>
          <w:p w:rsidR="00D57E89" w:rsidRPr="00FC009D" w:rsidRDefault="00D57E89" w:rsidP="00D66C94">
            <w:pPr>
              <w:ind w:left="57" w:right="57"/>
            </w:pPr>
            <w:r w:rsidRPr="00FC009D">
              <w:t xml:space="preserve">Срок </w:t>
            </w:r>
            <w:r w:rsidRPr="009C7ED7">
              <w:t>выполнения работ /оказания услуг</w:t>
            </w:r>
          </w:p>
        </w:tc>
        <w:tc>
          <w:tcPr>
            <w:tcW w:w="5213" w:type="dxa"/>
            <w:gridSpan w:val="3"/>
            <w:vAlign w:val="center"/>
          </w:tcPr>
          <w:p w:rsidR="00D57E89" w:rsidRPr="00FC009D" w:rsidRDefault="00D57E89" w:rsidP="00D66C94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57E89" w:rsidRPr="00FC0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94"/>
        </w:trPr>
        <w:tc>
          <w:tcPr>
            <w:tcW w:w="596" w:type="dxa"/>
            <w:gridSpan w:val="2"/>
            <w:vAlign w:val="center"/>
          </w:tcPr>
          <w:p w:rsidR="00D57E89" w:rsidRPr="00FC009D" w:rsidRDefault="00D57E89" w:rsidP="00260EE6">
            <w:pPr>
              <w:tabs>
                <w:tab w:val="left" w:pos="284"/>
              </w:tabs>
              <w:jc w:val="center"/>
            </w:pPr>
            <w:r>
              <w:t>6.</w:t>
            </w:r>
          </w:p>
        </w:tc>
        <w:tc>
          <w:tcPr>
            <w:tcW w:w="3911" w:type="dxa"/>
            <w:gridSpan w:val="2"/>
            <w:vAlign w:val="center"/>
          </w:tcPr>
          <w:p w:rsidR="00D57E89" w:rsidRPr="00FC009D" w:rsidRDefault="00D57E89" w:rsidP="00D66C94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5213" w:type="dxa"/>
            <w:gridSpan w:val="3"/>
            <w:vAlign w:val="center"/>
          </w:tcPr>
          <w:p w:rsidR="00D57E89" w:rsidRPr="00FC009D" w:rsidRDefault="00D57E89" w:rsidP="00D66C94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  <w:tr w:rsidR="00D57E89" w:rsidRPr="00FC0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09"/>
        </w:trPr>
        <w:tc>
          <w:tcPr>
            <w:tcW w:w="596" w:type="dxa"/>
            <w:gridSpan w:val="2"/>
            <w:vAlign w:val="center"/>
          </w:tcPr>
          <w:p w:rsidR="00D57E89" w:rsidRPr="00FC009D" w:rsidRDefault="00D57E89" w:rsidP="00D66C94">
            <w:pPr>
              <w:tabs>
                <w:tab w:val="left" w:pos="284"/>
              </w:tabs>
              <w:jc w:val="center"/>
            </w:pPr>
            <w:r>
              <w:t>7.</w:t>
            </w:r>
          </w:p>
        </w:tc>
        <w:tc>
          <w:tcPr>
            <w:tcW w:w="3911" w:type="dxa"/>
            <w:gridSpan w:val="2"/>
            <w:vAlign w:val="center"/>
          </w:tcPr>
          <w:p w:rsidR="00D57E89" w:rsidRPr="008105C9" w:rsidRDefault="00D57E89" w:rsidP="00D66C94">
            <w:pPr>
              <w:ind w:left="57" w:right="57"/>
            </w:pPr>
            <w:r w:rsidRPr="008105C9">
              <w:t xml:space="preserve">Место </w:t>
            </w:r>
            <w:r w:rsidRPr="009C7ED7">
              <w:t>выполнения работ/оказания услуг</w:t>
            </w:r>
          </w:p>
        </w:tc>
        <w:tc>
          <w:tcPr>
            <w:tcW w:w="5213" w:type="dxa"/>
            <w:gridSpan w:val="3"/>
            <w:vAlign w:val="center"/>
          </w:tcPr>
          <w:p w:rsidR="00D57E89" w:rsidRPr="00D44694" w:rsidRDefault="00D57E89" w:rsidP="00D66C94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>
              <w:rPr>
                <w:b/>
                <w:bCs/>
                <w:i/>
                <w:iCs/>
              </w:rPr>
              <w:t>адрес выполнения работ / оказания услуг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D57E89" w:rsidRPr="00FC00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46"/>
        </w:trPr>
        <w:tc>
          <w:tcPr>
            <w:tcW w:w="596" w:type="dxa"/>
            <w:gridSpan w:val="2"/>
            <w:vAlign w:val="center"/>
          </w:tcPr>
          <w:p w:rsidR="00D57E89" w:rsidRPr="00FC009D" w:rsidRDefault="00D57E89" w:rsidP="00D66C94">
            <w:pPr>
              <w:tabs>
                <w:tab w:val="left" w:pos="284"/>
              </w:tabs>
              <w:jc w:val="center"/>
            </w:pPr>
            <w:r>
              <w:t>8.</w:t>
            </w:r>
          </w:p>
        </w:tc>
        <w:tc>
          <w:tcPr>
            <w:tcW w:w="3911" w:type="dxa"/>
            <w:gridSpan w:val="2"/>
            <w:vAlign w:val="center"/>
          </w:tcPr>
          <w:p w:rsidR="00D57E89" w:rsidRDefault="00D57E89" w:rsidP="00D66C94">
            <w:pPr>
              <w:ind w:left="57" w:right="57"/>
              <w:jc w:val="both"/>
            </w:pPr>
            <w:r>
              <w:t>Сведения о включенных в цену расходах (кроме стоимости продукции и НДС)</w:t>
            </w:r>
          </w:p>
        </w:tc>
        <w:tc>
          <w:tcPr>
            <w:tcW w:w="5213" w:type="dxa"/>
            <w:gridSpan w:val="3"/>
            <w:vAlign w:val="center"/>
          </w:tcPr>
          <w:p w:rsidR="00D57E89" w:rsidRPr="00D44694" w:rsidRDefault="00D57E89" w:rsidP="00D66C94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>
              <w:rPr>
                <w:b/>
                <w:bCs/>
                <w:i/>
                <w:iCs/>
              </w:rPr>
              <w:t>информацию о включенных / не включенных в цену расходах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</w:tbl>
    <w:p w:rsidR="00D57E89" w:rsidRPr="001828E5" w:rsidRDefault="00D57E89" w:rsidP="00C87330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D57E89" w:rsidRDefault="00D57E89" w:rsidP="00094B12">
      <w:pPr>
        <w:pStyle w:val="af4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bCs/>
          <w:i/>
          <w:iCs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D57E89" w:rsidRDefault="00D57E89" w:rsidP="00094B12">
      <w:pPr>
        <w:pStyle w:val="NormalWeb"/>
        <w:widowControl w:val="0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7E89" w:rsidRDefault="00D57E89" w:rsidP="00094B12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rPr>
          <w:b/>
          <w:bCs/>
          <w:i/>
          <w:iCs/>
        </w:rPr>
        <w:t>Для юридических лиц:</w:t>
      </w:r>
    </w:p>
    <w:p w:rsidR="00D57E89" w:rsidRDefault="00D57E89" w:rsidP="00094B12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D57E89" w:rsidRDefault="00D57E89" w:rsidP="00094B12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t>Настоящим подтверждаем, что:</w:t>
      </w:r>
    </w:p>
    <w:p w:rsidR="00D57E89" w:rsidRDefault="00D57E89" w:rsidP="007B41AF">
      <w:pPr>
        <w:pStyle w:val="NormalWeb"/>
        <w:widowControl w:val="0"/>
        <w:numPr>
          <w:ilvl w:val="0"/>
          <w:numId w:val="5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t xml:space="preserve">против _____________ </w:t>
      </w:r>
      <w:r>
        <w:rPr>
          <w:b/>
          <w:bCs/>
          <w:i/>
          <w:iCs/>
        </w:rPr>
        <w:t>(наименование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bCs/>
          <w:i/>
          <w:iCs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bCs/>
          <w:i/>
          <w:iCs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rPr>
          <w:b/>
          <w:bCs/>
          <w:i/>
          <w:iCs/>
        </w:rPr>
        <w:t>[в случае применения упрощенной системы налогообложения]</w:t>
      </w:r>
      <w:r>
        <w:t>Также сообщаем о применении нами упрощенной системы налогообложения.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Для физических лиц: 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D57E89" w:rsidRDefault="00D57E89" w:rsidP="007B41AF">
      <w:pPr>
        <w:pStyle w:val="NormalWeb"/>
        <w:widowControl w:val="0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D57E89" w:rsidRDefault="00D57E89" w:rsidP="007B41AF">
      <w:pPr>
        <w:pStyle w:val="NormalWeb"/>
        <w:widowControl w:val="0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D57E89" w:rsidRDefault="00D57E89" w:rsidP="007B41AF">
      <w:pPr>
        <w:pStyle w:val="NormalWeb"/>
        <w:widowControl w:val="0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>
        <w:rPr>
          <w:b/>
          <w:bCs/>
          <w:i/>
          <w:iCs/>
        </w:rPr>
        <w:t>[в случае установления требования по наличию кадровых ресурсов]</w:t>
      </w:r>
      <w:r>
        <w:t>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D57E89" w:rsidRDefault="00D57E89" w:rsidP="007B41AF">
      <w:pPr>
        <w:pStyle w:val="NormalWeb"/>
        <w:widowControl w:val="0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D57E89" w:rsidRDefault="00D57E89" w:rsidP="007B41AF">
      <w:pPr>
        <w:pStyle w:val="NormalWeb"/>
        <w:widowControl w:val="0"/>
        <w:numPr>
          <w:ilvl w:val="0"/>
          <w:numId w:val="5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D57E89" w:rsidRDefault="00D57E89" w:rsidP="001A310C">
      <w:pPr>
        <w:pStyle w:val="NormalWeb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Данная сделка для _____________ (наименование участника закупки) не является крупной.</w:t>
      </w:r>
    </w:p>
    <w:p w:rsidR="00D57E89" w:rsidRDefault="00D57E89" w:rsidP="001A310C">
      <w:pPr>
        <w:pStyle w:val="NormalWeb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57E89" w:rsidRDefault="00D57E89" w:rsidP="001A310C">
      <w:pPr>
        <w:pStyle w:val="NormalWeb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D57E89" w:rsidRDefault="00D57E89" w:rsidP="001A310C">
      <w:pPr>
        <w:pStyle w:val="NormalWeb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Данная сделка для _____________ (наименование участника закупки) не является сделкой с заинтересованностью.</w:t>
      </w:r>
    </w:p>
    <w:p w:rsidR="00D57E89" w:rsidRDefault="00D57E89" w:rsidP="001A310C">
      <w:pPr>
        <w:pStyle w:val="NormalWeb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D57E89" w:rsidRDefault="00D57E89" w:rsidP="001A310C">
      <w:pPr>
        <w:pStyle w:val="NormalWeb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left="709"/>
        <w:jc w:val="both"/>
      </w:pP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D57E89" w:rsidRDefault="00D57E89" w:rsidP="007B41AF">
      <w:pPr>
        <w:pStyle w:val="NormalWeb"/>
        <w:widowControl w:val="0"/>
        <w:numPr>
          <w:ilvl w:val="0"/>
          <w:numId w:val="5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D57E89" w:rsidRDefault="00D57E89" w:rsidP="007B41AF">
      <w:pPr>
        <w:pStyle w:val="NormalWeb"/>
        <w:widowControl w:val="0"/>
        <w:numPr>
          <w:ilvl w:val="0"/>
          <w:numId w:val="5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D57E89" w:rsidRDefault="00D57E89" w:rsidP="007B41AF">
      <w:pPr>
        <w:pStyle w:val="NormalWeb"/>
        <w:widowControl w:val="0"/>
        <w:numPr>
          <w:ilvl w:val="0"/>
          <w:numId w:val="5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D57E89" w:rsidRDefault="00D57E89" w:rsidP="001A310C">
      <w:pPr>
        <w:pStyle w:val="NormalWeb"/>
        <w:widowControl w:val="0"/>
        <w:spacing w:before="0" w:beforeAutospacing="0" w:after="0" w:afterAutospacing="0"/>
        <w:ind w:firstLine="709"/>
        <w:jc w:val="both"/>
      </w:pPr>
    </w:p>
    <w:p w:rsidR="00D57E89" w:rsidRPr="001A310C" w:rsidRDefault="00D57E89" w:rsidP="001A310C">
      <w:pPr>
        <w:pStyle w:val="af4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</w:p>
    <w:p w:rsidR="00D57E89" w:rsidRDefault="00D57E89" w:rsidP="001828E5">
      <w:pPr>
        <w:pStyle w:val="af4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D57E89" w:rsidRDefault="00D57E89" w:rsidP="001828E5">
      <w:pPr>
        <w:pStyle w:val="af4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D57E89" w:rsidRPr="00795495" w:rsidRDefault="00D57E89" w:rsidP="00C87330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D57E89" w:rsidRPr="00795495">
        <w:trPr>
          <w:tblHeader/>
        </w:trPr>
        <w:tc>
          <w:tcPr>
            <w:tcW w:w="1091" w:type="dxa"/>
            <w:vAlign w:val="center"/>
          </w:tcPr>
          <w:p w:rsidR="00D57E89" w:rsidRPr="00795495" w:rsidRDefault="00D57E89" w:rsidP="0050024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795495">
              <w:rPr>
                <w:rFonts w:ascii="Times New Roman" w:hAnsi="Times New Roman" w:cs="Times New Roman"/>
              </w:rPr>
              <w:t>№</w:t>
            </w:r>
          </w:p>
          <w:p w:rsidR="00D57E89" w:rsidRPr="00795495" w:rsidRDefault="00D57E89" w:rsidP="0050024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79549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6847" w:type="dxa"/>
            <w:vAlign w:val="center"/>
          </w:tcPr>
          <w:p w:rsidR="00D57E89" w:rsidRPr="00795495" w:rsidRDefault="00D57E89" w:rsidP="0050024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795495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D57E89" w:rsidRPr="00795495" w:rsidRDefault="00D57E89" w:rsidP="00500240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795495">
              <w:rPr>
                <w:rFonts w:ascii="Times New Roman" w:hAnsi="Times New Roman" w:cs="Times New Roman"/>
              </w:rPr>
              <w:t>Количество страниц</w:t>
            </w:r>
          </w:p>
        </w:tc>
      </w:tr>
      <w:tr w:rsidR="00D57E89" w:rsidRPr="00795495">
        <w:tc>
          <w:tcPr>
            <w:tcW w:w="1091" w:type="dxa"/>
            <w:vAlign w:val="center"/>
          </w:tcPr>
          <w:p w:rsidR="00D57E89" w:rsidRPr="00795495" w:rsidRDefault="00D57E89" w:rsidP="007B41AF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6847" w:type="dxa"/>
          </w:tcPr>
          <w:p w:rsidR="00D57E89" w:rsidRPr="00795495" w:rsidRDefault="00D57E89" w:rsidP="00500240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18" w:type="dxa"/>
          </w:tcPr>
          <w:p w:rsidR="00D57E89" w:rsidRPr="00795495" w:rsidRDefault="00D57E89" w:rsidP="00500240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D57E89" w:rsidRPr="00795495">
        <w:tc>
          <w:tcPr>
            <w:tcW w:w="1091" w:type="dxa"/>
            <w:vAlign w:val="center"/>
          </w:tcPr>
          <w:p w:rsidR="00D57E89" w:rsidRPr="00795495" w:rsidRDefault="00D57E89" w:rsidP="007B41AF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D57E89" w:rsidRPr="00795495" w:rsidRDefault="00D57E89" w:rsidP="00500240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795495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18" w:type="dxa"/>
          </w:tcPr>
          <w:p w:rsidR="00D57E89" w:rsidRPr="00795495" w:rsidRDefault="00D57E89" w:rsidP="00500240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</w:tbl>
    <w:p w:rsidR="00D57E89" w:rsidRPr="001828E5" w:rsidRDefault="00D57E89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7E89" w:rsidRPr="00FC009D" w:rsidRDefault="00D57E89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7E89" w:rsidRPr="00FC009D" w:rsidRDefault="00D57E89" w:rsidP="00C87330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8E3909" w:rsidRDefault="00D57E89" w:rsidP="00C87330">
      <w:pPr>
        <w:pStyle w:val="Times12"/>
        <w:ind w:firstLine="709"/>
      </w:pPr>
      <w:r w:rsidRPr="008E3909">
        <w:t>М.П.</w:t>
      </w:r>
    </w:p>
    <w:p w:rsidR="00D57E89" w:rsidRDefault="00D57E89" w:rsidP="00C87330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D57E89" w:rsidRPr="00FC009D" w:rsidRDefault="00D57E89" w:rsidP="00C87330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D57E89" w:rsidRPr="00FC009D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7E89" w:rsidRPr="00FC009D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D57E89" w:rsidRPr="00FC009D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D57E89" w:rsidRPr="00FC009D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bookmarkEnd w:id="24"/>
      <w:r>
        <w:t xml:space="preserve"> </w:t>
      </w:r>
      <w:r w:rsidRPr="00FC009D">
        <w:t>должен указать свое полное наименование (с указанием организационно-правовой формы) и юридический адрес.</w:t>
      </w:r>
    </w:p>
    <w:p w:rsidR="00D57E89" w:rsidRPr="00FC009D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57E89" w:rsidRPr="009449E0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30" w:name="_Ref55335821"/>
      <w:bookmarkStart w:id="31" w:name="_Ref55336345"/>
      <w:bookmarkStart w:id="32" w:name="_Toc57314674"/>
      <w:bookmarkStart w:id="33" w:name="_Toc69728988"/>
      <w:bookmarkStart w:id="34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D57E89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D57E89" w:rsidRPr="007639FA" w:rsidRDefault="00D57E89" w:rsidP="007639FA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D57E89" w:rsidRPr="00100970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35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35"/>
    </w:p>
    <w:p w:rsidR="00D57E89" w:rsidRPr="00100970" w:rsidRDefault="00D57E89" w:rsidP="007B41AF">
      <w:pPr>
        <w:pStyle w:val="Times12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36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36"/>
    </w:p>
    <w:p w:rsidR="00D57E89" w:rsidRPr="00100970" w:rsidRDefault="00D57E89" w:rsidP="007B41AF">
      <w:pPr>
        <w:pStyle w:val="Times12"/>
        <w:widowControl w:val="0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D57E89" w:rsidRDefault="00D57E89" w:rsidP="007B41AF">
      <w:pPr>
        <w:pStyle w:val="Times12"/>
        <w:widowControl w:val="0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bookmarkStart w:id="37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37"/>
    </w:p>
    <w:p w:rsidR="00D57E89" w:rsidRPr="00A356CF" w:rsidRDefault="00D57E89" w:rsidP="007B41AF">
      <w:pPr>
        <w:pStyle w:val="Times12"/>
        <w:widowControl w:val="0"/>
        <w:numPr>
          <w:ilvl w:val="0"/>
          <w:numId w:val="33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D57E89" w:rsidRPr="008E3909" w:rsidRDefault="00D57E89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  <w:szCs w:val="22"/>
        </w:rPr>
        <w:br w:type="page"/>
      </w:r>
      <w:bookmarkEnd w:id="30"/>
      <w:bookmarkEnd w:id="31"/>
      <w:bookmarkEnd w:id="32"/>
      <w:bookmarkEnd w:id="33"/>
      <w:bookmarkEnd w:id="34"/>
      <w:r w:rsidRPr="008E3909">
        <w:t>Форма 1.1.</w:t>
      </w:r>
    </w:p>
    <w:p w:rsidR="00D57E89" w:rsidRPr="0022001A" w:rsidRDefault="00D57E89" w:rsidP="00BC16A1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D57E89" w:rsidRPr="0022001A" w:rsidRDefault="00D57E89" w:rsidP="00BC16A1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D57E89" w:rsidRPr="00FC009D" w:rsidRDefault="00D57E89" w:rsidP="00BC16A1">
      <w:pPr>
        <w:jc w:val="right"/>
        <w:rPr>
          <w:b/>
          <w:bCs/>
          <w:sz w:val="22"/>
          <w:szCs w:val="22"/>
        </w:rPr>
      </w:pPr>
    </w:p>
    <w:p w:rsidR="00D57E89" w:rsidRPr="00B03ADB" w:rsidRDefault="00D57E89" w:rsidP="00986E34">
      <w:pPr>
        <w:jc w:val="center"/>
        <w:rPr>
          <w:sz w:val="28"/>
          <w:szCs w:val="28"/>
        </w:rPr>
      </w:pPr>
      <w:bookmarkStart w:id="38" w:name="_Анкета_Претендента_на"/>
      <w:bookmarkStart w:id="39" w:name="_Анкета_Участника_процедуры"/>
      <w:bookmarkStart w:id="40" w:name="_АНКЕТА_УЧАСТНИКА_КОНКУРСА"/>
      <w:bookmarkEnd w:id="38"/>
      <w:bookmarkEnd w:id="39"/>
      <w:bookmarkEnd w:id="40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Pr="00FC009D" w:rsidRDefault="00D57E89" w:rsidP="00BC16A1">
      <w:pPr>
        <w:jc w:val="right"/>
        <w:rPr>
          <w:b/>
          <w:bCs/>
          <w:i/>
          <w:iCs/>
        </w:rPr>
      </w:pPr>
    </w:p>
    <w:p w:rsidR="00D57E89" w:rsidRPr="00431626" w:rsidDel="00EC0238" w:rsidRDefault="00D57E89" w:rsidP="00BC16A1">
      <w:pPr>
        <w:pStyle w:val="Heading2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1" w:name="_Toc402520353"/>
      <w:bookmarkStart w:id="42" w:name="_Toc419283276"/>
      <w:r w:rsidRPr="00431626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iCs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iCs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(Форма 1.1)</w:t>
      </w:r>
      <w:bookmarkEnd w:id="41"/>
      <w:bookmarkEnd w:id="42"/>
    </w:p>
    <w:p w:rsidR="00D57E89" w:rsidRDefault="00D57E89" w:rsidP="00BC16A1">
      <w:pPr>
        <w:pStyle w:val="Times12"/>
        <w:ind w:firstLine="0"/>
      </w:pPr>
    </w:p>
    <w:p w:rsidR="00D57E89" w:rsidRPr="008E3909" w:rsidRDefault="00D57E89" w:rsidP="00BC16A1">
      <w:pPr>
        <w:pStyle w:val="Times12"/>
        <w:ind w:firstLine="0"/>
      </w:pPr>
      <w:r w:rsidRPr="008E3909">
        <w:t>Участник закупки: __________________________________________________</w:t>
      </w:r>
    </w:p>
    <w:p w:rsidR="00D57E89" w:rsidRDefault="00D57E89" w:rsidP="00BC16A1">
      <w:pPr>
        <w:jc w:val="both"/>
        <w:rPr>
          <w:lang w:eastAsia="en-US"/>
        </w:rPr>
      </w:pPr>
    </w:p>
    <w:p w:rsidR="00D57E89" w:rsidDel="00EC0238" w:rsidRDefault="00D57E89" w:rsidP="00BC16A1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D57E89" w:rsidRPr="002B303E" w:rsidDel="00EC0238" w:rsidRDefault="00D57E89" w:rsidP="00BC16A1">
      <w:pPr>
        <w:jc w:val="both"/>
        <w:rPr>
          <w:lang w:eastAsia="en-US"/>
        </w:rPr>
      </w:pPr>
    </w:p>
    <w:tbl>
      <w:tblPr>
        <w:tblW w:w="97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4564"/>
        <w:gridCol w:w="1559"/>
        <w:gridCol w:w="1418"/>
        <w:gridCol w:w="1701"/>
      </w:tblGrid>
      <w:tr w:rsidR="00D57E89" w:rsidRPr="002B303E" w:rsidDel="00EC0238">
        <w:trPr>
          <w:tblHeader/>
        </w:trPr>
        <w:tc>
          <w:tcPr>
            <w:tcW w:w="540" w:type="dxa"/>
            <w:vAlign w:val="center"/>
          </w:tcPr>
          <w:p w:rsidR="00D57E89" w:rsidRPr="005F6473" w:rsidDel="00EC0238" w:rsidRDefault="00D57E89" w:rsidP="0050024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4564" w:type="dxa"/>
            <w:vAlign w:val="center"/>
          </w:tcPr>
          <w:p w:rsidR="00D57E89" w:rsidRPr="005F6473" w:rsidDel="00EC0238" w:rsidRDefault="00D57E89" w:rsidP="0050024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559" w:type="dxa"/>
            <w:vAlign w:val="center"/>
          </w:tcPr>
          <w:p w:rsidR="00D57E89" w:rsidRPr="005F6473" w:rsidDel="00EC0238" w:rsidRDefault="00D57E89" w:rsidP="0050024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D57E89" w:rsidRPr="005F6473" w:rsidDel="00EC0238" w:rsidRDefault="00D57E89" w:rsidP="0050024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701" w:type="dxa"/>
            <w:vAlign w:val="center"/>
          </w:tcPr>
          <w:p w:rsidR="00D57E89" w:rsidRPr="005F6473" w:rsidDel="00EC0238" w:rsidRDefault="00D57E89" w:rsidP="00500240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D57E89" w:rsidRPr="002B303E" w:rsidDel="00EC0238">
        <w:trPr>
          <w:tblHeader/>
        </w:trPr>
        <w:tc>
          <w:tcPr>
            <w:tcW w:w="540" w:type="dxa"/>
            <w:vAlign w:val="center"/>
          </w:tcPr>
          <w:p w:rsidR="00D57E89" w:rsidRPr="002B303E" w:rsidDel="00EC0238" w:rsidRDefault="00D57E89" w:rsidP="0050024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4564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701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D57E89" w:rsidRPr="002B303E" w:rsidDel="00EC0238">
        <w:tc>
          <w:tcPr>
            <w:tcW w:w="540" w:type="dxa"/>
          </w:tcPr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4564" w:type="dxa"/>
          </w:tcPr>
          <w:p w:rsidR="00D57E89" w:rsidRPr="002B303E" w:rsidDel="00EC0238" w:rsidRDefault="00D57E89" w:rsidP="0050024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701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57E89" w:rsidRPr="002B303E" w:rsidDel="00EC0238">
        <w:tc>
          <w:tcPr>
            <w:tcW w:w="540" w:type="dxa"/>
          </w:tcPr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4564" w:type="dxa"/>
          </w:tcPr>
          <w:p w:rsidR="00D57E89" w:rsidRPr="002B303E" w:rsidDel="00EC0238" w:rsidRDefault="00D57E89" w:rsidP="00500240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701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D57E89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4564" w:type="dxa"/>
            <w:vMerge w:val="restart"/>
          </w:tcPr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vAlign w:val="center"/>
          </w:tcPr>
          <w:p w:rsidR="00D57E89" w:rsidRPr="002B303E" w:rsidDel="00EC0238" w:rsidRDefault="00D57E89" w:rsidP="0050024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D57E89" w:rsidRPr="002B303E" w:rsidDel="00EC0238" w:rsidRDefault="00D57E89" w:rsidP="0050024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vAlign w:val="center"/>
          </w:tcPr>
          <w:p w:rsidR="00D57E89" w:rsidRPr="002B303E" w:rsidDel="00EC0238" w:rsidRDefault="00D57E89" w:rsidP="0050024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D57E89" w:rsidRPr="002B303E" w:rsidDel="00EC0238" w:rsidRDefault="00D57E89" w:rsidP="00500240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D57E89" w:rsidRPr="002B303E" w:rsidDel="00EC0238">
        <w:trPr>
          <w:trHeight w:val="1903"/>
        </w:trPr>
        <w:tc>
          <w:tcPr>
            <w:tcW w:w="540" w:type="dxa"/>
            <w:vMerge/>
          </w:tcPr>
          <w:p w:rsidR="00D57E89" w:rsidRPr="002B303E" w:rsidDel="00EC0238" w:rsidRDefault="00D57E89" w:rsidP="00500240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564" w:type="dxa"/>
            <w:vMerge/>
          </w:tcPr>
          <w:p w:rsidR="00D57E89" w:rsidRPr="002B303E" w:rsidDel="00EC0238" w:rsidRDefault="00D57E89" w:rsidP="00500240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D57E89" w:rsidRPr="002B303E" w:rsidDel="00EC0238" w:rsidRDefault="00D57E89" w:rsidP="00500240">
            <w:pPr>
              <w:rPr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:rsidR="00D57E89" w:rsidRPr="002B303E" w:rsidDel="00EC0238" w:rsidRDefault="00D57E89" w:rsidP="00500240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D57E89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D57E89" w:rsidRPr="002B303E" w:rsidDel="00EC0238" w:rsidRDefault="00D57E89" w:rsidP="00500240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4564" w:type="dxa"/>
            <w:vMerge w:val="restart"/>
          </w:tcPr>
          <w:p w:rsidR="00D57E89" w:rsidRPr="005F6473" w:rsidDel="00EC0238" w:rsidRDefault="00D57E89" w:rsidP="00500240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D57E89" w:rsidRPr="00241B8D" w:rsidDel="00EC0238" w:rsidRDefault="00D57E89" w:rsidP="00500240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vAlign w:val="center"/>
          </w:tcPr>
          <w:p w:rsidR="00D57E89" w:rsidRPr="00241B8D" w:rsidDel="00EC0238" w:rsidRDefault="00D57E89" w:rsidP="00500240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D57E89" w:rsidRPr="002B303E" w:rsidDel="00EC0238">
        <w:trPr>
          <w:trHeight w:val="1267"/>
        </w:trPr>
        <w:tc>
          <w:tcPr>
            <w:tcW w:w="540" w:type="dxa"/>
            <w:vMerge/>
          </w:tcPr>
          <w:p w:rsidR="00D57E89" w:rsidRPr="002B303E" w:rsidDel="00EC0238" w:rsidRDefault="00D57E89" w:rsidP="00500240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4564" w:type="dxa"/>
            <w:vMerge/>
          </w:tcPr>
          <w:p w:rsidR="00D57E89" w:rsidRPr="002B303E" w:rsidDel="00EC0238" w:rsidRDefault="00D57E89" w:rsidP="00500240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559" w:type="dxa"/>
            <w:vAlign w:val="center"/>
          </w:tcPr>
          <w:p w:rsidR="00D57E89" w:rsidRPr="005F6473" w:rsidDel="00EC0238" w:rsidRDefault="00D57E89" w:rsidP="00500240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D57E89" w:rsidRPr="005F6473" w:rsidDel="00EC0238" w:rsidRDefault="00D57E89" w:rsidP="00500240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701" w:type="dxa"/>
            <w:vMerge/>
          </w:tcPr>
          <w:p w:rsidR="00D57E89" w:rsidRPr="002B303E" w:rsidDel="00EC0238" w:rsidRDefault="00D57E89" w:rsidP="00500240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D57E89" w:rsidRPr="00012898" w:rsidDel="00EC0238" w:rsidRDefault="00D57E89" w:rsidP="00BC16A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57E89" w:rsidRPr="008B0FDE" w:rsidDel="00EC0238" w:rsidRDefault="00D57E89" w:rsidP="00BC16A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D57E89" w:rsidRPr="008B0FDE" w:rsidDel="00EC0238" w:rsidRDefault="00D57E89" w:rsidP="00BC16A1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8E3909" w:rsidDel="00EC0238" w:rsidRDefault="00D57E89" w:rsidP="00BC16A1">
      <w:pPr>
        <w:pStyle w:val="Times12"/>
        <w:ind w:firstLine="709"/>
      </w:pPr>
      <w:r w:rsidRPr="008E3909" w:rsidDel="00EC0238">
        <w:t>М.П.</w:t>
      </w:r>
    </w:p>
    <w:p w:rsidR="00D57E89" w:rsidRPr="00FC009D" w:rsidDel="00EC0238" w:rsidRDefault="00D57E89" w:rsidP="00BC16A1">
      <w:pPr>
        <w:jc w:val="center"/>
        <w:rPr>
          <w:b/>
          <w:bCs/>
        </w:rPr>
      </w:pPr>
    </w:p>
    <w:p w:rsidR="00D57E89" w:rsidRPr="00FC009D" w:rsidDel="00EC0238" w:rsidRDefault="00D57E89" w:rsidP="00BC16A1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ПОЗАПОЛНЕНИЮ</w:t>
      </w:r>
    </w:p>
    <w:p w:rsidR="00D57E89" w:rsidRDefault="00D57E89" w:rsidP="007B41A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D57E89" w:rsidRPr="00FC009D" w:rsidDel="00EC0238" w:rsidRDefault="00D57E89" w:rsidP="007B41A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D57E89" w:rsidRPr="00FC009D" w:rsidDel="00EC0238" w:rsidRDefault="00D57E89" w:rsidP="007B41A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D57E89" w:rsidRPr="0076483D" w:rsidDel="00EC0238" w:rsidRDefault="00D57E89" w:rsidP="007B41A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 xml:space="preserve">закупки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D57E89" w:rsidRPr="00770FB1" w:rsidDel="00EC0238" w:rsidRDefault="00D57E89" w:rsidP="007B41AF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D57E89" w:rsidDel="00EC0238" w:rsidRDefault="00D57E89" w:rsidP="00BC16A1">
      <w:pPr>
        <w:pStyle w:val="Times12"/>
        <w:tabs>
          <w:tab w:val="left" w:pos="1134"/>
        </w:tabs>
      </w:pPr>
    </w:p>
    <w:p w:rsidR="00D57E89" w:rsidRPr="00FC009D" w:rsidDel="00EC0238" w:rsidRDefault="00D57E89" w:rsidP="00BC16A1">
      <w:pPr>
        <w:pStyle w:val="Times12"/>
        <w:ind w:left="600" w:firstLine="0"/>
        <w:rPr>
          <w:sz w:val="20"/>
          <w:szCs w:val="20"/>
        </w:rPr>
        <w:sectPr w:rsidR="00D57E89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D57E89" w:rsidRDefault="00D57E89" w:rsidP="00265A2D">
      <w:pPr>
        <w:ind w:left="-567" w:right="-312"/>
        <w:jc w:val="right"/>
      </w:pPr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D57E89" w:rsidRPr="008E3909" w:rsidRDefault="00D57E89" w:rsidP="00BC16A1">
      <w:pPr>
        <w:jc w:val="right"/>
      </w:pPr>
      <w:r w:rsidRPr="008E3909">
        <w:t>Форма 1.2.</w:t>
      </w:r>
    </w:p>
    <w:p w:rsidR="00D57E89" w:rsidRPr="008E3909" w:rsidRDefault="00D57E89" w:rsidP="00BC16A1">
      <w:pPr>
        <w:pStyle w:val="Times12"/>
        <w:ind w:left="10065" w:firstLine="0"/>
        <w:jc w:val="left"/>
      </w:pPr>
    </w:p>
    <w:p w:rsidR="00D57E89" w:rsidRPr="00FC009D" w:rsidRDefault="00D57E89" w:rsidP="00BC16A1">
      <w:pPr>
        <w:jc w:val="right"/>
        <w:rPr>
          <w:b/>
          <w:bCs/>
          <w:sz w:val="22"/>
          <w:szCs w:val="22"/>
        </w:rPr>
      </w:pPr>
    </w:p>
    <w:p w:rsidR="00D57E89" w:rsidRPr="00431626" w:rsidRDefault="00D57E89" w:rsidP="00BC16A1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43" w:name="_СВЕДЕНИЯ_О_ПРИНАДЛЕЖНОСТИ"/>
      <w:bookmarkStart w:id="44" w:name="_СВЕДЕНИЯ_О_ЦЕПОЧКЕ"/>
      <w:bookmarkStart w:id="45" w:name="_Toc402520354"/>
      <w:bookmarkStart w:id="46" w:name="_Toc419283277"/>
      <w:bookmarkEnd w:id="43"/>
      <w:bookmarkEnd w:id="44"/>
      <w:r w:rsidRPr="00431626">
        <w:rPr>
          <w:rFonts w:ascii="Times New Roman" w:hAnsi="Times New Roman" w:cs="Times New Roman"/>
          <w:i w:val="0"/>
          <w:iCs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5"/>
      <w:bookmarkEnd w:id="46"/>
    </w:p>
    <w:p w:rsidR="00D57E89" w:rsidRPr="00431626" w:rsidRDefault="00D57E89" w:rsidP="00BC16A1">
      <w:pPr>
        <w:pStyle w:val="Times12"/>
        <w:ind w:firstLine="0"/>
        <w:rPr>
          <w:b/>
          <w:bCs/>
        </w:rPr>
      </w:pPr>
    </w:p>
    <w:p w:rsidR="00D57E89" w:rsidRPr="008E3909" w:rsidRDefault="00D57E89" w:rsidP="00BC16A1">
      <w:pPr>
        <w:pStyle w:val="Times12"/>
        <w:ind w:firstLine="0"/>
      </w:pPr>
      <w:r w:rsidRPr="008E3909">
        <w:t xml:space="preserve">Лицо, с которым заключается договор: ________________________________________________________ </w:t>
      </w:r>
    </w:p>
    <w:p w:rsidR="00D57E89" w:rsidRPr="00FC009D" w:rsidRDefault="00D57E89" w:rsidP="00BC16A1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57E89" w:rsidRPr="00FC009D" w:rsidRDefault="00D57E89" w:rsidP="00BC16A1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7E89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57E89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D57E89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D57E89" w:rsidRPr="00FC009D" w:rsidRDefault="00D57E89" w:rsidP="005002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7E89" w:rsidRPr="00FC009D" w:rsidRDefault="00D57E89" w:rsidP="0050024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D57E8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</w:tbl>
    <w:p w:rsidR="00D57E89" w:rsidRPr="00FC009D" w:rsidRDefault="00D57E89" w:rsidP="00BC16A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7E89" w:rsidRPr="00FC009D" w:rsidRDefault="00D57E89" w:rsidP="00BC16A1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7E89" w:rsidRPr="00FC009D" w:rsidRDefault="00D57E89" w:rsidP="00BC16A1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8E3909" w:rsidRDefault="00D57E89" w:rsidP="00BC16A1">
      <w:pPr>
        <w:pStyle w:val="Times12"/>
        <w:ind w:firstLine="709"/>
      </w:pPr>
      <w:r w:rsidRPr="008E3909">
        <w:t>М.П.</w:t>
      </w:r>
    </w:p>
    <w:p w:rsidR="00D57E89" w:rsidRPr="00FC009D" w:rsidRDefault="00D57E89" w:rsidP="00BC16A1">
      <w:pPr>
        <w:jc w:val="center"/>
        <w:rPr>
          <w:b/>
          <w:bCs/>
        </w:rPr>
      </w:pPr>
    </w:p>
    <w:p w:rsidR="00D57E89" w:rsidRPr="00FC009D" w:rsidRDefault="00D57E89" w:rsidP="00BC16A1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ПОЗАПОЛНЕНИЮ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</w:t>
      </w:r>
      <w:r>
        <w:t xml:space="preserve"> </w:t>
      </w:r>
      <w:r w:rsidRPr="00FC009D"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 xml:space="preserve">контрагентом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 xml:space="preserve">контрагентом </w:t>
      </w:r>
      <w:r w:rsidRPr="00FC009D">
        <w:t>заполняется в формате Фамилия Имя Отчество, например Иванов Иван Степанович.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57E89" w:rsidRPr="00FC009D" w:rsidRDefault="00D57E89" w:rsidP="007B41AF">
      <w:pPr>
        <w:pStyle w:val="Times12"/>
        <w:numPr>
          <w:ilvl w:val="0"/>
          <w:numId w:val="43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57E89" w:rsidRPr="00FC009D" w:rsidRDefault="00D57E89" w:rsidP="00BC16A1">
      <w:pPr>
        <w:pStyle w:val="Times12"/>
        <w:ind w:firstLine="0"/>
        <w:jc w:val="left"/>
      </w:pPr>
    </w:p>
    <w:p w:rsidR="00D57E89" w:rsidRPr="00FC009D" w:rsidRDefault="00D57E89" w:rsidP="00BC16A1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D57E89" w:rsidRPr="00FC009D" w:rsidRDefault="00D57E89" w:rsidP="00BC16A1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57E89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D57E89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D57E89" w:rsidRPr="00FC009D" w:rsidRDefault="00D57E89" w:rsidP="00500240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57E89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</w:p>
        </w:tc>
      </w:tr>
    </w:tbl>
    <w:p w:rsidR="00D57E89" w:rsidRDefault="00D57E89" w:rsidP="00BC16A1">
      <w:pPr>
        <w:pStyle w:val="Times12"/>
        <w:ind w:firstLine="0"/>
        <w:jc w:val="left"/>
        <w:sectPr w:rsidR="00D57E89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57E89" w:rsidRPr="00FC009D" w:rsidRDefault="00D57E89" w:rsidP="00BC16A1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57E89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57E89" w:rsidRPr="00FC009D">
        <w:trPr>
          <w:trHeight w:val="1590"/>
        </w:trPr>
        <w:tc>
          <w:tcPr>
            <w:tcW w:w="851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D57E89" w:rsidRPr="00FC009D" w:rsidRDefault="00D57E89" w:rsidP="00500240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D57E89" w:rsidRPr="00FC009D" w:rsidRDefault="00D57E89" w:rsidP="00500240">
            <w:pPr>
              <w:rPr>
                <w:i/>
                <w:iCs/>
                <w:sz w:val="20"/>
                <w:szCs w:val="20"/>
              </w:rPr>
            </w:pP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D57E89" w:rsidRPr="00FC009D" w:rsidRDefault="00D57E89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57E89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7E89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D57E89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7E89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RuanMaxAmer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57E89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D57E89" w:rsidRPr="00FC009D" w:rsidRDefault="00D57E89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57E89" w:rsidRPr="00FC009D" w:rsidRDefault="00D57E89" w:rsidP="00BC16A1">
      <w:pPr>
        <w:jc w:val="right"/>
        <w:rPr>
          <w:sz w:val="22"/>
          <w:szCs w:val="22"/>
        </w:rPr>
      </w:pPr>
    </w:p>
    <w:p w:rsidR="00D57E89" w:rsidRPr="00FC009D" w:rsidRDefault="00D57E89" w:rsidP="00C87330">
      <w:pPr>
        <w:pStyle w:val="Times12"/>
        <w:jc w:val="right"/>
        <w:rPr>
          <w:sz w:val="28"/>
          <w:szCs w:val="28"/>
        </w:rPr>
        <w:sectPr w:rsidR="00D57E89" w:rsidRPr="00FC009D" w:rsidSect="0085523F">
          <w:headerReference w:type="default" r:id="rId8"/>
          <w:footerReference w:type="default" r:id="rId9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57E89" w:rsidRPr="008E3909" w:rsidRDefault="00D57E89" w:rsidP="00C87330">
      <w:pPr>
        <w:pStyle w:val="Times12"/>
        <w:jc w:val="right"/>
      </w:pPr>
      <w:r w:rsidRPr="008E3909">
        <w:t>Форма 2.</w:t>
      </w:r>
    </w:p>
    <w:p w:rsidR="00D57E89" w:rsidRPr="00FC009D" w:rsidRDefault="00D57E89" w:rsidP="00431626">
      <w:pPr>
        <w:pStyle w:val="Times12"/>
        <w:ind w:left="5245" w:firstLine="0"/>
        <w:jc w:val="left"/>
      </w:pPr>
      <w:r w:rsidRPr="00FC009D">
        <w:t>П</w:t>
      </w:r>
      <w:r>
        <w:t>риложение к заявке на участие в закупке</w:t>
      </w:r>
    </w:p>
    <w:p w:rsidR="00D57E89" w:rsidRPr="00FC009D" w:rsidRDefault="00D57E89" w:rsidP="00431626">
      <w:pPr>
        <w:pStyle w:val="Times12"/>
        <w:jc w:val="right"/>
      </w:pPr>
      <w:r w:rsidRPr="00FC009D">
        <w:t>от «___» __________ 20___ г. № ______</w:t>
      </w:r>
    </w:p>
    <w:p w:rsidR="00D57E89" w:rsidRPr="00FC009D" w:rsidRDefault="00D57E89" w:rsidP="00C87330">
      <w:pPr>
        <w:pStyle w:val="Times12"/>
        <w:jc w:val="center"/>
        <w:rPr>
          <w:b/>
          <w:bCs/>
          <w:snapToGrid w:val="0"/>
        </w:rPr>
      </w:pPr>
    </w:p>
    <w:p w:rsidR="00D57E89" w:rsidRPr="00B03ADB" w:rsidRDefault="00D57E89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Pr="00FC009D" w:rsidRDefault="00D57E89" w:rsidP="00C87330">
      <w:pPr>
        <w:widowControl w:val="0"/>
        <w:autoSpaceDE w:val="0"/>
        <w:autoSpaceDN w:val="0"/>
        <w:adjustRightInd w:val="0"/>
        <w:jc w:val="center"/>
      </w:pPr>
    </w:p>
    <w:p w:rsidR="00D57E89" w:rsidRPr="008E3909" w:rsidRDefault="00D57E89" w:rsidP="00C87330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47" w:name="_Техническое_предложение__Форма"/>
      <w:bookmarkStart w:id="48" w:name="_Toc235439567"/>
      <w:bookmarkStart w:id="49" w:name="_Toc390267515"/>
      <w:bookmarkStart w:id="50" w:name="_Toc419283278"/>
      <w:bookmarkEnd w:id="47"/>
      <w:r w:rsidRPr="008E390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ТЕХНИЧЕСКОЕ ПРЕДЛОЖЕНИЕ (Форма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bookmarkEnd w:id="48"/>
      <w:bookmarkEnd w:id="49"/>
      <w:bookmarkEnd w:id="50"/>
    </w:p>
    <w:p w:rsidR="00D57E89" w:rsidRDefault="00D57E89" w:rsidP="00C87330">
      <w:pPr>
        <w:pStyle w:val="Times12"/>
        <w:ind w:firstLine="0"/>
        <w:rPr>
          <w:b/>
          <w:bCs/>
          <w:i/>
          <w:iCs/>
        </w:rPr>
      </w:pPr>
    </w:p>
    <w:p w:rsidR="00D57E89" w:rsidRPr="00927CFA" w:rsidRDefault="00D57E89" w:rsidP="00C87330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D57E89" w:rsidRPr="00FC009D" w:rsidRDefault="00D57E89" w:rsidP="00C87330">
      <w:pPr>
        <w:pStyle w:val="Times12"/>
        <w:rPr>
          <w:i/>
          <w:iCs/>
          <w:sz w:val="22"/>
          <w:szCs w:val="22"/>
        </w:rPr>
      </w:pPr>
    </w:p>
    <w:p w:rsidR="00D57E89" w:rsidRPr="00FC009D" w:rsidRDefault="00D57E89" w:rsidP="00C87330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D57E89" w:rsidRPr="00FC009D" w:rsidRDefault="00D57E89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7E89" w:rsidRPr="00102E0C" w:rsidRDefault="00D57E89" w:rsidP="00C87330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57E89" w:rsidRPr="00102E0C" w:rsidRDefault="00D57E89" w:rsidP="00C87330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8E3909" w:rsidRDefault="00D57E89" w:rsidP="00C87330">
      <w:pPr>
        <w:pStyle w:val="Times12"/>
        <w:ind w:firstLine="709"/>
      </w:pPr>
      <w:r w:rsidRPr="008E3909">
        <w:t>М.П.</w:t>
      </w:r>
    </w:p>
    <w:p w:rsidR="00D57E89" w:rsidRPr="00FC009D" w:rsidRDefault="00D57E89" w:rsidP="00C87330">
      <w:pPr>
        <w:jc w:val="center"/>
        <w:rPr>
          <w:b/>
          <w:bCs/>
        </w:rPr>
      </w:pPr>
    </w:p>
    <w:p w:rsidR="00D57E89" w:rsidRPr="00FC009D" w:rsidRDefault="00D57E89" w:rsidP="00C87330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D57E89" w:rsidRPr="00FC009D" w:rsidRDefault="00D57E89" w:rsidP="007B41AF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7E89" w:rsidRPr="00FC009D" w:rsidRDefault="00D57E89" w:rsidP="007B41AF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D57E89" w:rsidRPr="00102E0C" w:rsidRDefault="00D57E89" w:rsidP="007B41AF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D57E89" w:rsidRPr="00FC009D" w:rsidRDefault="00D57E89" w:rsidP="007B41AF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D57E89" w:rsidRPr="00FC009D" w:rsidRDefault="00D57E89" w:rsidP="007B41AF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D57E89" w:rsidRPr="00FC009D" w:rsidRDefault="00D57E89" w:rsidP="007B41AF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57E89" w:rsidRPr="00FC009D" w:rsidRDefault="00D57E89" w:rsidP="007B41AF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объема работ или услуг или порядка его определения;</w:t>
      </w:r>
    </w:p>
    <w:p w:rsidR="00D57E89" w:rsidRPr="00FC009D" w:rsidRDefault="00D57E89" w:rsidP="007B41AF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57E89" w:rsidRPr="009A3A04" w:rsidRDefault="00D57E89" w:rsidP="009A3A04">
      <w:pPr>
        <w:pStyle w:val="Times12"/>
        <w:tabs>
          <w:tab w:val="left" w:pos="1134"/>
          <w:tab w:val="left" w:pos="1418"/>
        </w:tabs>
        <w:ind w:firstLine="0"/>
        <w:rPr>
          <w:b/>
          <w:bCs/>
          <w:i/>
          <w:iCs/>
        </w:rPr>
      </w:pPr>
    </w:p>
    <w:p w:rsidR="00D57E89" w:rsidRDefault="00D57E89" w:rsidP="007B41AF">
      <w:pPr>
        <w:pStyle w:val="Times12"/>
        <w:numPr>
          <w:ilvl w:val="0"/>
          <w:numId w:val="3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D57E89" w:rsidRPr="00FC009D" w:rsidRDefault="00D57E8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bCs/>
          <w:i/>
          <w:iCs/>
        </w:rPr>
      </w:pPr>
    </w:p>
    <w:tbl>
      <w:tblPr>
        <w:tblW w:w="9641" w:type="dxa"/>
        <w:jc w:val="center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D57E89" w:rsidRPr="00FC009D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  <w:r w:rsidRPr="00FC009D">
              <w:t>Ссылки на ПП</w:t>
            </w:r>
          </w:p>
        </w:tc>
      </w:tr>
      <w:tr w:rsidR="00D57E89" w:rsidRPr="00FC009D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7E89" w:rsidRPr="00FC009D" w:rsidRDefault="00D57E89" w:rsidP="00C87330">
            <w:pPr>
              <w:jc w:val="center"/>
            </w:pP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/>
          <w:p w:rsidR="00D57E89" w:rsidRPr="00FC009D" w:rsidRDefault="00D57E89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D57E89" w:rsidRPr="00FC009D" w:rsidRDefault="00D57E89" w:rsidP="00C87330"/>
          <w:p w:rsidR="00D57E89" w:rsidRPr="00FC009D" w:rsidRDefault="00D57E89" w:rsidP="00C87330">
            <w:r w:rsidRPr="00FC009D">
              <w:t>порядковый номер</w:t>
            </w: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>
            <w:r w:rsidRPr="00FC009D">
              <w:t>№ п.п. ТТ:</w:t>
            </w:r>
          </w:p>
        </w:tc>
        <w:tc>
          <w:tcPr>
            <w:tcW w:w="7514" w:type="dxa"/>
            <w:gridSpan w:val="3"/>
          </w:tcPr>
          <w:p w:rsidR="00D57E89" w:rsidRPr="00FC009D" w:rsidRDefault="00D57E89" w:rsidP="00C87330">
            <w:r w:rsidRPr="00FC009D">
              <w:t xml:space="preserve">номер пункта Технических требований </w:t>
            </w: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D57E89" w:rsidRPr="00FC009D" w:rsidRDefault="00D57E89" w:rsidP="00C87330"/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/>
        </w:tc>
        <w:tc>
          <w:tcPr>
            <w:tcW w:w="7514" w:type="dxa"/>
            <w:gridSpan w:val="3"/>
          </w:tcPr>
          <w:p w:rsidR="00D57E89" w:rsidRPr="00FC009D" w:rsidRDefault="00D57E89" w:rsidP="00C87330">
            <w:r w:rsidRPr="00FC009D">
              <w:t>"да" - будет выполнен полностью</w:t>
            </w: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/>
        </w:tc>
        <w:tc>
          <w:tcPr>
            <w:tcW w:w="7514" w:type="dxa"/>
            <w:gridSpan w:val="3"/>
          </w:tcPr>
          <w:p w:rsidR="00D57E89" w:rsidRPr="00FC009D" w:rsidRDefault="00D57E89" w:rsidP="00C87330">
            <w:r w:rsidRPr="00FC009D">
              <w:t>"нет" - не будет выполнен</w:t>
            </w: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/>
        </w:tc>
        <w:tc>
          <w:tcPr>
            <w:tcW w:w="7514" w:type="dxa"/>
            <w:gridSpan w:val="3"/>
          </w:tcPr>
          <w:p w:rsidR="00D57E89" w:rsidRPr="00FC009D" w:rsidRDefault="00D57E89" w:rsidP="00C87330">
            <w:r w:rsidRPr="00FC009D">
              <w:t>"частично" – выполняется с "такими-то" ограничениями</w:t>
            </w: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D57E89" w:rsidRPr="00FC009D" w:rsidRDefault="00D57E89" w:rsidP="00C87330">
            <w:r w:rsidRPr="00FC009D">
              <w:t>необходимые пояснения</w:t>
            </w:r>
          </w:p>
        </w:tc>
      </w:tr>
      <w:tr w:rsidR="00D57E89" w:rsidRPr="00FC009D">
        <w:tblPrEx>
          <w:jc w:val="left"/>
        </w:tblPrEx>
        <w:tc>
          <w:tcPr>
            <w:tcW w:w="2127" w:type="dxa"/>
            <w:gridSpan w:val="2"/>
          </w:tcPr>
          <w:p w:rsidR="00D57E89" w:rsidRPr="00FC009D" w:rsidRDefault="00D57E89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D57E89" w:rsidRPr="00FC009D" w:rsidRDefault="00D57E89" w:rsidP="00C8733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57E89" w:rsidRPr="00FC009D" w:rsidRDefault="00D57E89" w:rsidP="00C87330">
      <w:pPr>
        <w:shd w:val="clear" w:color="auto" w:fill="FFFFFF"/>
        <w:tabs>
          <w:tab w:val="left" w:pos="1080"/>
        </w:tabs>
        <w:suppressAutoHyphens/>
        <w:sectPr w:rsidR="00D57E89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D57E89" w:rsidRPr="00431626" w:rsidRDefault="00D57E89" w:rsidP="00BC4D6B">
      <w:pPr>
        <w:pStyle w:val="Times12"/>
        <w:ind w:firstLine="0"/>
        <w:jc w:val="right"/>
        <w:rPr>
          <w:b/>
          <w:bCs/>
        </w:rPr>
      </w:pPr>
      <w:r w:rsidRPr="00431626">
        <w:t>Форма 3.</w:t>
      </w:r>
    </w:p>
    <w:p w:rsidR="00D57E89" w:rsidRPr="00FC009D" w:rsidRDefault="00D57E89" w:rsidP="00C17731">
      <w:pPr>
        <w:pStyle w:val="Times12"/>
        <w:ind w:left="9923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D57E89" w:rsidRPr="00FC009D" w:rsidRDefault="00D57E89" w:rsidP="00C17731">
      <w:pPr>
        <w:pStyle w:val="Times12"/>
        <w:ind w:left="9923" w:firstLine="0"/>
        <w:jc w:val="left"/>
      </w:pPr>
      <w:r w:rsidRPr="00FC009D">
        <w:t>от «___» __________ 20___ г. № ______</w:t>
      </w:r>
    </w:p>
    <w:p w:rsidR="00D57E89" w:rsidRPr="00FC009D" w:rsidRDefault="00D57E89" w:rsidP="00C17731">
      <w:pPr>
        <w:pStyle w:val="Times12"/>
        <w:jc w:val="center"/>
        <w:rPr>
          <w:b/>
          <w:bCs/>
          <w:snapToGrid w:val="0"/>
        </w:rPr>
      </w:pPr>
    </w:p>
    <w:p w:rsidR="00D57E89" w:rsidRPr="00B03ADB" w:rsidRDefault="00D57E89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Default="00D57E89" w:rsidP="00C17731">
      <w:pPr>
        <w:jc w:val="right"/>
        <w:rPr>
          <w:b/>
          <w:bCs/>
          <w:i/>
          <w:iCs/>
        </w:rPr>
      </w:pPr>
    </w:p>
    <w:p w:rsidR="00D57E89" w:rsidRPr="00431626" w:rsidRDefault="00D57E89" w:rsidP="00C17731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51" w:name="_Toc390267517"/>
      <w:bookmarkStart w:id="52" w:name="_Toc419283279"/>
      <w:r w:rsidRPr="00431626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bookmarkEnd w:id="51"/>
      <w:bookmarkEnd w:id="52"/>
    </w:p>
    <w:p w:rsidR="00D57E89" w:rsidRPr="00431626" w:rsidRDefault="00D57E89" w:rsidP="00C17731">
      <w:pPr>
        <w:pStyle w:val="Times12"/>
        <w:ind w:firstLine="0"/>
        <w:rPr>
          <w:b/>
          <w:bCs/>
          <w:i/>
          <w:iCs/>
        </w:rPr>
      </w:pPr>
      <w:r w:rsidRPr="00431626">
        <w:rPr>
          <w:b/>
          <w:bCs/>
          <w:i/>
          <w:iCs/>
        </w:rPr>
        <w:t xml:space="preserve">Участник закупки: ________________________________ </w:t>
      </w:r>
    </w:p>
    <w:p w:rsidR="00D57E89" w:rsidRDefault="00D57E89" w:rsidP="00C17731">
      <w:r w:rsidRPr="00431626">
        <w:rPr>
          <w:spacing w:val="-3"/>
        </w:rPr>
        <w:t>В ценах на момент подачи заявки на участие в закупке: «</w:t>
      </w:r>
      <w:r w:rsidRPr="00431626">
        <w:t>___» __________ 20___ года</w:t>
      </w:r>
    </w:p>
    <w:p w:rsidR="00D57E89" w:rsidRPr="00431626" w:rsidRDefault="00D57E89" w:rsidP="00C17731"/>
    <w:tbl>
      <w:tblPr>
        <w:tblW w:w="493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D57E89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№ п/п</w:t>
            </w:r>
          </w:p>
        </w:tc>
        <w:tc>
          <w:tcPr>
            <w:tcW w:w="1517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Общие трудозатраты</w:t>
            </w:r>
            <w:r>
              <w:t>, чел.-час</w:t>
            </w:r>
          </w:p>
        </w:tc>
        <w:tc>
          <w:tcPr>
            <w:tcW w:w="1090" w:type="pct"/>
            <w:vAlign w:val="center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D57E89" w:rsidRPr="00FC009D">
        <w:trPr>
          <w:cantSplit/>
          <w:trHeight w:val="277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1</w:t>
            </w: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</w:pPr>
            <w:r w:rsidRPr="00FC009D">
              <w:t>2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3</w:t>
            </w: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4</w:t>
            </w: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5</w:t>
            </w: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6</w:t>
            </w: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7</w:t>
            </w:r>
          </w:p>
        </w:tc>
      </w:tr>
      <w:tr w:rsidR="00D57E89" w:rsidRPr="00FC009D">
        <w:trPr>
          <w:cantSplit/>
          <w:trHeight w:val="355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pStyle w:val="af8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0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517" w:type="pct"/>
          </w:tcPr>
          <w:p w:rsidR="00D57E89" w:rsidRPr="00FC009D" w:rsidRDefault="00D57E89" w:rsidP="008150D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72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55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576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1090" w:type="pct"/>
          </w:tcPr>
          <w:p w:rsidR="00D57E89" w:rsidRPr="00FC009D" w:rsidRDefault="00D57E89" w:rsidP="008150D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D57E89" w:rsidRPr="00FC009D" w:rsidRDefault="00D57E89" w:rsidP="00A319E8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7E89" w:rsidRPr="00102E0C" w:rsidRDefault="00D57E89" w:rsidP="00A319E8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57E89" w:rsidRPr="00102E0C" w:rsidRDefault="00D57E89" w:rsidP="00A319E8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A319E8" w:rsidRDefault="00D57E89" w:rsidP="00A319E8">
      <w:pPr>
        <w:pStyle w:val="Times12"/>
        <w:ind w:firstLine="709"/>
      </w:pPr>
      <w:r w:rsidRPr="00A319E8">
        <w:t>М.П.</w:t>
      </w:r>
    </w:p>
    <w:p w:rsidR="00D57E89" w:rsidRPr="00A319E8" w:rsidRDefault="00D57E89" w:rsidP="00A319E8">
      <w:pPr>
        <w:jc w:val="center"/>
        <w:rPr>
          <w:b/>
          <w:bCs/>
        </w:rPr>
      </w:pPr>
      <w:r w:rsidRPr="00FC009D">
        <w:br w:type="page"/>
      </w:r>
      <w:r w:rsidRPr="00A319E8">
        <w:rPr>
          <w:b/>
          <w:bCs/>
        </w:rPr>
        <w:t xml:space="preserve">СПЕЦИФИКАЦИЯ РАСЧЕТА СТОИМОСТИ УСЛУГ (Форма </w:t>
      </w:r>
      <w:r>
        <w:rPr>
          <w:b/>
          <w:bCs/>
        </w:rPr>
        <w:t>3.1</w:t>
      </w:r>
      <w:r w:rsidRPr="00A319E8">
        <w:rPr>
          <w:b/>
          <w:bCs/>
        </w:rPr>
        <w:t>)</w:t>
      </w:r>
    </w:p>
    <w:p w:rsidR="00D57E89" w:rsidRPr="00A319E8" w:rsidRDefault="00D57E89" w:rsidP="00A319E8"/>
    <w:tbl>
      <w:tblPr>
        <w:tblW w:w="496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521"/>
        <w:gridCol w:w="1863"/>
        <w:gridCol w:w="1887"/>
      </w:tblGrid>
      <w:tr w:rsidR="00D57E89" w:rsidRPr="00FC009D">
        <w:trPr>
          <w:cantSplit/>
          <w:trHeight w:val="865"/>
        </w:trPr>
        <w:tc>
          <w:tcPr>
            <w:tcW w:w="239" w:type="pct"/>
            <w:vMerge w:val="restart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 w:rsidRPr="00FC009D">
              <w:t>№ п.п.</w:t>
            </w:r>
          </w:p>
        </w:tc>
        <w:tc>
          <w:tcPr>
            <w:tcW w:w="717" w:type="pct"/>
            <w:vMerge w:val="restart"/>
            <w:vAlign w:val="center"/>
          </w:tcPr>
          <w:p w:rsidR="00D57E89" w:rsidRPr="00FC009D" w:rsidRDefault="00D57E89" w:rsidP="008150D7">
            <w:pPr>
              <w:snapToGrid w:val="0"/>
              <w:ind w:left="-57" w:right="-57"/>
              <w:jc w:val="center"/>
            </w:pPr>
            <w:r w:rsidRPr="00FC009D">
              <w:t>Наименование оказываемых услуг</w:t>
            </w:r>
          </w:p>
        </w:tc>
        <w:tc>
          <w:tcPr>
            <w:tcW w:w="1053" w:type="pct"/>
            <w:gridSpan w:val="3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>
              <w:t>Работник</w:t>
            </w:r>
            <w:r w:rsidRPr="00FC009D"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 w:rsidRPr="00FC009D">
              <w:t>Сроки участия в оказываемых услугах</w:t>
            </w:r>
          </w:p>
        </w:tc>
        <w:tc>
          <w:tcPr>
            <w:tcW w:w="859" w:type="pct"/>
            <w:vMerge w:val="restart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 w:rsidRPr="00FC009D">
              <w:t>Трудозатраты, рабочих чел.-часов участия в оказываемых услугах</w:t>
            </w:r>
          </w:p>
        </w:tc>
        <w:tc>
          <w:tcPr>
            <w:tcW w:w="635" w:type="pct"/>
            <w:vMerge w:val="restart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 w:rsidRPr="00FC009D">
              <w:t>Стоимость чел*часа</w:t>
            </w:r>
            <w:r>
              <w:t>, руб.</w:t>
            </w:r>
          </w:p>
        </w:tc>
        <w:tc>
          <w:tcPr>
            <w:tcW w:w="643" w:type="pct"/>
            <w:vMerge w:val="restart"/>
            <w:vAlign w:val="center"/>
          </w:tcPr>
          <w:p w:rsidR="00D57E89" w:rsidRPr="00FC009D" w:rsidRDefault="00D57E89" w:rsidP="008150D7">
            <w:pPr>
              <w:snapToGrid w:val="0"/>
              <w:ind w:left="-57" w:right="-57"/>
              <w:jc w:val="center"/>
            </w:pPr>
            <w:r w:rsidRPr="00FC009D">
              <w:t>Стоимость оказываемых Исполнителем услуг, руб.</w:t>
            </w:r>
          </w:p>
        </w:tc>
      </w:tr>
      <w:tr w:rsidR="00D57E89" w:rsidRPr="00FC009D">
        <w:trPr>
          <w:cantSplit/>
          <w:trHeight w:val="195"/>
        </w:trPr>
        <w:tc>
          <w:tcPr>
            <w:tcW w:w="239" w:type="pct"/>
            <w:vMerge/>
            <w:shd w:val="clear" w:color="auto" w:fill="E0E0E0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717" w:type="pct"/>
            <w:vMerge/>
            <w:shd w:val="clear" w:color="auto" w:fill="E0E0E0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551" w:type="pct"/>
            <w:gridSpan w:val="2"/>
            <w:vAlign w:val="center"/>
          </w:tcPr>
          <w:p w:rsidR="00D57E89" w:rsidRPr="00FC009D" w:rsidRDefault="00D57E89" w:rsidP="008150D7">
            <w:pPr>
              <w:snapToGrid w:val="0"/>
              <w:ind w:left="-84" w:right="-108"/>
              <w:jc w:val="center"/>
            </w:pPr>
            <w:r w:rsidRPr="00FC009D">
              <w:t>Фамилия И.О.</w:t>
            </w:r>
          </w:p>
        </w:tc>
        <w:tc>
          <w:tcPr>
            <w:tcW w:w="502" w:type="pct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 w:rsidRPr="00FC009D">
              <w:t>Должность</w:t>
            </w:r>
          </w:p>
        </w:tc>
        <w:tc>
          <w:tcPr>
            <w:tcW w:w="411" w:type="pct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  <w:r w:rsidRPr="00FC009D">
              <w:t>начало</w:t>
            </w:r>
          </w:p>
        </w:tc>
        <w:tc>
          <w:tcPr>
            <w:tcW w:w="443" w:type="pct"/>
            <w:vAlign w:val="center"/>
          </w:tcPr>
          <w:p w:rsidR="00D57E89" w:rsidRPr="00FC009D" w:rsidRDefault="00D57E89" w:rsidP="008150D7">
            <w:pPr>
              <w:snapToGrid w:val="0"/>
              <w:ind w:left="-132" w:right="-95"/>
              <w:jc w:val="center"/>
            </w:pPr>
            <w:r w:rsidRPr="00FC009D">
              <w:t>окончание</w:t>
            </w:r>
          </w:p>
        </w:tc>
        <w:tc>
          <w:tcPr>
            <w:tcW w:w="859" w:type="pct"/>
            <w:vMerge/>
            <w:shd w:val="clear" w:color="auto" w:fill="E0E0E0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35" w:type="pct"/>
            <w:vMerge/>
            <w:shd w:val="clear" w:color="auto" w:fill="E0E0E0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43" w:type="pct"/>
            <w:vMerge/>
            <w:shd w:val="clear" w:color="auto" w:fill="E0E0E0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7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2" w:type="pct"/>
            <w:shd w:val="clear" w:color="auto" w:fill="FFFFFF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009D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411" w:type="pct"/>
            <w:shd w:val="clear" w:color="auto" w:fill="FFFFFF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009D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443" w:type="pct"/>
            <w:shd w:val="clear" w:color="auto" w:fill="FFFFFF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009D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9" w:type="pct"/>
            <w:shd w:val="clear" w:color="auto" w:fill="FFFFFF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009D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635" w:type="pct"/>
            <w:shd w:val="clear" w:color="auto" w:fill="FFFFFF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009D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643" w:type="pct"/>
            <w:shd w:val="clear" w:color="auto" w:fill="FFFFFF"/>
          </w:tcPr>
          <w:p w:rsidR="00D57E89" w:rsidRPr="00FC009D" w:rsidRDefault="00D57E89" w:rsidP="008150D7">
            <w:pPr>
              <w:pStyle w:val="af8"/>
              <w:ind w:right="-3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C009D">
              <w:rPr>
                <w:rFonts w:ascii="Times New Roman" w:hAnsi="Times New Roman" w:cs="Times New Roman"/>
                <w:lang w:val="en-US"/>
              </w:rPr>
              <w:t>9=8*7</w:t>
            </w: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</w:pPr>
            <w:r w:rsidRPr="00FC009D">
              <w:rPr>
                <w:lang w:val="en-US"/>
              </w:rPr>
              <w:t xml:space="preserve">I </w:t>
            </w:r>
            <w:r w:rsidRPr="00FC009D">
              <w:t>этап:</w:t>
            </w: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85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35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85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35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</w:pPr>
            <w:r w:rsidRPr="00FC009D">
              <w:rPr>
                <w:lang w:val="en-US"/>
              </w:rPr>
              <w:t xml:space="preserve">II </w:t>
            </w:r>
            <w:r w:rsidRPr="00FC009D">
              <w:t>этап:</w:t>
            </w: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85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35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pStyle w:val="af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48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11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4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-30"/>
              <w:jc w:val="center"/>
            </w:pPr>
          </w:p>
        </w:tc>
        <w:tc>
          <w:tcPr>
            <w:tcW w:w="859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35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761" w:type="pct"/>
            <w:gridSpan w:val="9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РАСЧЕТ СТОИМОСТИ УСЛУГ</w:t>
            </w: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Итого стоимость услуг, руб.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Возмещаемые расходы % или руб</w:t>
            </w:r>
            <w:r>
              <w:t>.</w:t>
            </w:r>
            <w:r w:rsidRPr="00FC009D">
              <w:t>*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Всего себестоимость услуг*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Рентабельность по ставке ___% от себестоимости услуг*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Всего стоимость услуг без НДС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58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НДС по ставке 18%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  <w:tr w:rsidR="00D57E89" w:rsidRPr="00FC009D">
        <w:trPr>
          <w:cantSplit/>
          <w:trHeight w:val="20"/>
        </w:trPr>
        <w:tc>
          <w:tcPr>
            <w:tcW w:w="239" w:type="pct"/>
            <w:shd w:val="clear" w:color="auto" w:fill="FFFFFF"/>
          </w:tcPr>
          <w:p w:rsidR="00D57E89" w:rsidRPr="00FC009D" w:rsidRDefault="00D57E89" w:rsidP="008150D7">
            <w:pPr>
              <w:snapToGrid w:val="0"/>
              <w:ind w:right="11"/>
            </w:pPr>
          </w:p>
        </w:tc>
        <w:tc>
          <w:tcPr>
            <w:tcW w:w="4118" w:type="pct"/>
            <w:gridSpan w:val="8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 w:firstLine="2"/>
            </w:pPr>
            <w:r w:rsidRPr="00FC009D">
              <w:t>Всего стоимость услуг с НДС</w:t>
            </w:r>
          </w:p>
        </w:tc>
        <w:tc>
          <w:tcPr>
            <w:tcW w:w="643" w:type="pct"/>
            <w:shd w:val="clear" w:color="auto" w:fill="FFFFFF"/>
            <w:vAlign w:val="center"/>
          </w:tcPr>
          <w:p w:rsidR="00D57E89" w:rsidRPr="00FC009D" w:rsidRDefault="00D57E89" w:rsidP="008150D7">
            <w:pPr>
              <w:snapToGrid w:val="0"/>
              <w:ind w:right="11"/>
              <w:jc w:val="center"/>
            </w:pPr>
          </w:p>
        </w:tc>
      </w:tr>
    </w:tbl>
    <w:p w:rsidR="00D57E89" w:rsidRDefault="00D57E89" w:rsidP="00A319E8">
      <w:pPr>
        <w:ind w:firstLine="709"/>
        <w:rPr>
          <w:b/>
          <w:bCs/>
          <w:i/>
          <w:iCs/>
        </w:rPr>
      </w:pPr>
    </w:p>
    <w:p w:rsidR="00D57E89" w:rsidRDefault="00D57E89" w:rsidP="00A319E8">
      <w:pPr>
        <w:ind w:firstLine="709"/>
        <w:rPr>
          <w:b/>
          <w:bCs/>
          <w:i/>
          <w:iCs/>
        </w:rPr>
      </w:pPr>
      <w:r w:rsidRPr="00012898">
        <w:rPr>
          <w:b/>
          <w:bCs/>
          <w:i/>
          <w:iCs/>
        </w:rPr>
        <w:t xml:space="preserve">* – необязательные строки, вставляемые по усмотрению заказчика </w:t>
      </w:r>
    </w:p>
    <w:p w:rsidR="00D57E89" w:rsidRDefault="00D57E89" w:rsidP="00A319E8">
      <w:pPr>
        <w:ind w:firstLine="709"/>
        <w:rPr>
          <w:b/>
          <w:bCs/>
          <w:i/>
          <w:iCs/>
        </w:rPr>
      </w:pPr>
    </w:p>
    <w:p w:rsidR="00D57E89" w:rsidRPr="00C17731" w:rsidRDefault="00D57E89" w:rsidP="00A319E8">
      <w:pPr>
        <w:ind w:firstLine="709"/>
        <w:rPr>
          <w:b/>
          <w:bCs/>
          <w:i/>
          <w:iCs/>
          <w:sz w:val="22"/>
          <w:szCs w:val="22"/>
        </w:rPr>
      </w:pPr>
    </w:p>
    <w:p w:rsidR="00D57E89" w:rsidRPr="00102E0C" w:rsidRDefault="00D57E89" w:rsidP="00A319E8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D57E89" w:rsidRPr="00102E0C" w:rsidRDefault="00D57E89" w:rsidP="00A319E8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A319E8" w:rsidRDefault="00D57E89" w:rsidP="00A319E8">
      <w:pPr>
        <w:pStyle w:val="Times12"/>
        <w:ind w:firstLine="709"/>
      </w:pPr>
      <w:r w:rsidRPr="00A319E8">
        <w:t>М.П.</w:t>
      </w:r>
    </w:p>
    <w:p w:rsidR="00D57E89" w:rsidRDefault="00D57E89" w:rsidP="00A319E8">
      <w:pPr>
        <w:ind w:firstLine="709"/>
      </w:pPr>
    </w:p>
    <w:p w:rsidR="00D57E89" w:rsidRDefault="00D57E89" w:rsidP="00A319E8">
      <w:pPr>
        <w:ind w:firstLine="709"/>
      </w:pPr>
    </w:p>
    <w:p w:rsidR="00D57E89" w:rsidRDefault="00D57E89" w:rsidP="00A319E8">
      <w:pPr>
        <w:ind w:firstLine="709"/>
      </w:pPr>
    </w:p>
    <w:p w:rsidR="00D57E89" w:rsidRDefault="00D57E89" w:rsidP="00A319E8">
      <w:pPr>
        <w:ind w:firstLine="709"/>
      </w:pPr>
    </w:p>
    <w:p w:rsidR="00D57E89" w:rsidRPr="00FC009D" w:rsidRDefault="00D57E89" w:rsidP="00A319E8">
      <w:pPr>
        <w:ind w:firstLine="709"/>
      </w:pPr>
      <w:r w:rsidRPr="00FC009D">
        <w:t>ИНСТРУКЦИИ ПО ЗАПОЛНЕНИЮ</w:t>
      </w:r>
    </w:p>
    <w:p w:rsidR="00D57E89" w:rsidRPr="00FC009D" w:rsidRDefault="00D57E89" w:rsidP="007B41AF">
      <w:pPr>
        <w:pStyle w:val="BodyTextIndent3"/>
        <w:numPr>
          <w:ilvl w:val="1"/>
          <w:numId w:val="4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  <w:u w:val="none"/>
        </w:rPr>
      </w:pPr>
      <w:r w:rsidRPr="00FC009D">
        <w:rPr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color w:val="auto"/>
          <w:u w:val="none"/>
        </w:rPr>
        <w:t>закупки</w:t>
      </w:r>
      <w:r w:rsidRPr="00FC009D">
        <w:rPr>
          <w:color w:val="auto"/>
          <w:u w:val="none"/>
        </w:rPr>
        <w:t>.</w:t>
      </w:r>
    </w:p>
    <w:p w:rsidR="00D57E89" w:rsidRPr="00FC009D" w:rsidRDefault="00D57E89" w:rsidP="007B41AF">
      <w:pPr>
        <w:pStyle w:val="BodyTextIndent3"/>
        <w:numPr>
          <w:ilvl w:val="0"/>
          <w:numId w:val="4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color w:val="auto"/>
          <w:u w:val="none"/>
        </w:rPr>
      </w:pPr>
      <w:r w:rsidRPr="00FC009D">
        <w:rPr>
          <w:color w:val="auto"/>
          <w:u w:val="none"/>
        </w:rPr>
        <w:t xml:space="preserve">Участник </w:t>
      </w:r>
      <w:r>
        <w:rPr>
          <w:color w:val="auto"/>
          <w:u w:val="none"/>
        </w:rPr>
        <w:t>закупки</w:t>
      </w:r>
      <w:r w:rsidRPr="00FC009D">
        <w:rPr>
          <w:color w:val="auto"/>
          <w:u w:val="none"/>
        </w:rPr>
        <w:t xml:space="preserve"> приводит номер и дату заявки на участие в </w:t>
      </w:r>
      <w:r>
        <w:rPr>
          <w:color w:val="auto"/>
          <w:u w:val="none"/>
        </w:rPr>
        <w:t>закупке</w:t>
      </w:r>
      <w:r w:rsidRPr="00FC009D">
        <w:rPr>
          <w:color w:val="auto"/>
          <w:u w:val="none"/>
        </w:rPr>
        <w:t>, приложением к которой является данная Сводная таблица стоимости.</w:t>
      </w:r>
    </w:p>
    <w:p w:rsidR="00D57E89" w:rsidRPr="00102E0C" w:rsidRDefault="00D57E89" w:rsidP="007B41AF">
      <w:pPr>
        <w:pStyle w:val="BodyTextIndent3"/>
        <w:numPr>
          <w:ilvl w:val="0"/>
          <w:numId w:val="4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iCs/>
          <w:color w:val="auto"/>
          <w:u w:val="none"/>
        </w:rPr>
      </w:pPr>
      <w:r w:rsidRPr="00102E0C">
        <w:rPr>
          <w:b/>
          <w:bCs/>
          <w:i/>
          <w:i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D57E89" w:rsidRPr="00FC009D" w:rsidRDefault="00D57E89" w:rsidP="007B41AF">
      <w:pPr>
        <w:pStyle w:val="BodyTextIndent3"/>
        <w:numPr>
          <w:ilvl w:val="0"/>
          <w:numId w:val="4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  <w:u w:val="none"/>
        </w:rPr>
      </w:pPr>
      <w:r w:rsidRPr="00FC009D">
        <w:rPr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D57E89" w:rsidRPr="00FC009D" w:rsidRDefault="00D57E89" w:rsidP="007B41AF">
      <w:pPr>
        <w:pStyle w:val="BodyTextIndent3"/>
        <w:numPr>
          <w:ilvl w:val="0"/>
          <w:numId w:val="42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  <w:u w:val="none"/>
        </w:rPr>
      </w:pPr>
      <w:r w:rsidRPr="00FC009D">
        <w:rPr>
          <w:color w:val="auto"/>
          <w:u w:val="none"/>
        </w:rPr>
        <w:t xml:space="preserve">Сводная таблица </w:t>
      </w:r>
      <w:r>
        <w:rPr>
          <w:color w:val="auto"/>
          <w:u w:val="none"/>
        </w:rPr>
        <w:t xml:space="preserve">стоимости </w:t>
      </w:r>
      <w:r w:rsidRPr="00FC009D">
        <w:rPr>
          <w:color w:val="auto"/>
          <w:u w:val="none"/>
        </w:rPr>
        <w:t>заполняется на основании формы «Спецификация расчета стоимости услуг».</w:t>
      </w:r>
    </w:p>
    <w:p w:rsidR="00D57E89" w:rsidRPr="00FC009D" w:rsidRDefault="00D57E89" w:rsidP="007B41AF">
      <w:pPr>
        <w:pStyle w:val="BodyTextIndent3"/>
        <w:numPr>
          <w:ilvl w:val="0"/>
          <w:numId w:val="42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color w:val="auto"/>
          <w:u w:val="none"/>
        </w:rPr>
      </w:pPr>
      <w:r w:rsidRPr="00FC009D">
        <w:rPr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D57E89" w:rsidRPr="009A3A04" w:rsidRDefault="00D57E89" w:rsidP="009A3A04">
      <w:pPr>
        <w:pStyle w:val="Times12"/>
        <w:ind w:firstLine="709"/>
        <w:rPr>
          <w:b/>
          <w:bCs/>
          <w:i/>
          <w:iCs/>
        </w:rPr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Default="00D57E89" w:rsidP="007F50C9">
      <w:pPr>
        <w:pStyle w:val="Times12"/>
        <w:ind w:firstLine="0"/>
        <w:jc w:val="right"/>
      </w:pPr>
    </w:p>
    <w:p w:rsidR="00D57E89" w:rsidRPr="007F50C9" w:rsidRDefault="00D57E89" w:rsidP="007F50C9">
      <w:pPr>
        <w:pStyle w:val="Times12"/>
        <w:ind w:firstLine="0"/>
        <w:jc w:val="right"/>
      </w:pPr>
      <w:r>
        <w:t>Форма 4</w:t>
      </w:r>
      <w:r w:rsidRPr="007F50C9">
        <w:t>.</w:t>
      </w:r>
    </w:p>
    <w:p w:rsidR="00D57E89" w:rsidRPr="00FC009D" w:rsidRDefault="00D57E89" w:rsidP="007F50C9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D57E89" w:rsidRPr="00FC009D" w:rsidRDefault="00D57E89" w:rsidP="007F50C9">
      <w:pPr>
        <w:pStyle w:val="Times12"/>
        <w:ind w:left="10065" w:firstLine="0"/>
        <w:jc w:val="left"/>
      </w:pPr>
      <w:r w:rsidRPr="00FC009D">
        <w:t>от «___» __________ 20___ г. № ______</w:t>
      </w:r>
    </w:p>
    <w:p w:rsidR="00D57E89" w:rsidRPr="00FC009D" w:rsidRDefault="00D57E89" w:rsidP="007F50C9">
      <w:pPr>
        <w:pStyle w:val="Times12"/>
        <w:jc w:val="right"/>
        <w:rPr>
          <w:b/>
          <w:bCs/>
          <w:sz w:val="22"/>
          <w:szCs w:val="22"/>
        </w:rPr>
      </w:pPr>
    </w:p>
    <w:p w:rsidR="00D57E89" w:rsidRPr="00B03ADB" w:rsidRDefault="00D57E89" w:rsidP="007F50C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Default="00D57E89" w:rsidP="007F50C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53" w:name="_Справка_о_перечне"/>
      <w:bookmarkStart w:id="54" w:name="_Toc255987078"/>
      <w:bookmarkStart w:id="55" w:name="_Toc390267523"/>
      <w:bookmarkStart w:id="56" w:name="_Toc412201958"/>
      <w:bookmarkEnd w:id="53"/>
    </w:p>
    <w:p w:rsidR="00D57E89" w:rsidRPr="007F50C9" w:rsidRDefault="00D57E89" w:rsidP="007F50C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57" w:name="_Toc419283283"/>
      <w:r w:rsidRPr="007F50C9">
        <w:rPr>
          <w:rFonts w:ascii="Times New Roman" w:hAnsi="Times New Roman" w:cs="Times New Roman"/>
          <w:i w:val="0"/>
          <w:iCs w:val="0"/>
          <w:sz w:val="24"/>
          <w:szCs w:val="24"/>
        </w:rPr>
        <w:t>СПРАВКА ОБ ОПЫ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ТЕ ВЫПОЛНЕНИЯ ДОГОВОРОВ (Форма 4</w:t>
      </w:r>
      <w:r w:rsidRPr="007F50C9"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bookmarkEnd w:id="54"/>
      <w:bookmarkEnd w:id="55"/>
      <w:bookmarkEnd w:id="56"/>
      <w:bookmarkEnd w:id="57"/>
    </w:p>
    <w:p w:rsidR="00D57E89" w:rsidRPr="007F50C9" w:rsidRDefault="00D57E89" w:rsidP="007F50C9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lang w:val="ru-MO"/>
        </w:rPr>
      </w:pPr>
    </w:p>
    <w:p w:rsidR="00D57E89" w:rsidRPr="00A319E8" w:rsidRDefault="00D57E89" w:rsidP="00A319E8">
      <w:pPr>
        <w:pStyle w:val="Times12"/>
        <w:ind w:firstLine="0"/>
        <w:jc w:val="left"/>
      </w:pPr>
      <w:r w:rsidRPr="00A319E8">
        <w:t>Участник закупки: ________________________________</w:t>
      </w:r>
    </w:p>
    <w:p w:rsidR="00D57E89" w:rsidRDefault="00D57E89" w:rsidP="00A319E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268"/>
        <w:gridCol w:w="2037"/>
        <w:gridCol w:w="89"/>
        <w:gridCol w:w="2073"/>
        <w:gridCol w:w="43"/>
        <w:gridCol w:w="1004"/>
        <w:gridCol w:w="918"/>
        <w:gridCol w:w="1174"/>
        <w:gridCol w:w="1813"/>
        <w:gridCol w:w="2898"/>
      </w:tblGrid>
      <w:tr w:rsidR="00D57E89" w:rsidRPr="00B43C7B">
        <w:trPr>
          <w:trHeight w:val="404"/>
        </w:trPr>
        <w:tc>
          <w:tcPr>
            <w:tcW w:w="817" w:type="dxa"/>
            <w:vMerge w:val="restart"/>
            <w:vAlign w:val="center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268" w:type="dxa"/>
            <w:vMerge w:val="restart"/>
            <w:vAlign w:val="center"/>
          </w:tcPr>
          <w:p w:rsidR="00D57E89" w:rsidRPr="00B43C7B" w:rsidRDefault="00D57E89" w:rsidP="008150D7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57E89" w:rsidRPr="00B43C7B" w:rsidRDefault="00D57E89" w:rsidP="008150D7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2126" w:type="dxa"/>
            <w:gridSpan w:val="2"/>
            <w:vMerge w:val="restart"/>
            <w:vAlign w:val="center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073" w:type="dxa"/>
            <w:vMerge w:val="restart"/>
            <w:vAlign w:val="center"/>
          </w:tcPr>
          <w:p w:rsidR="00D57E89" w:rsidRPr="00B43C7B" w:rsidRDefault="00D57E89" w:rsidP="008150D7">
            <w:pPr>
              <w:pStyle w:val="a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898" w:type="dxa"/>
            <w:vMerge w:val="restart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57E89" w:rsidRPr="00B43C7B">
        <w:trPr>
          <w:trHeight w:val="1485"/>
        </w:trPr>
        <w:tc>
          <w:tcPr>
            <w:tcW w:w="817" w:type="dxa"/>
            <w:vMerge/>
            <w:vAlign w:val="center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57E89" w:rsidRPr="00B43C7B" w:rsidRDefault="00D57E89" w:rsidP="008150D7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  <w:vMerge/>
            <w:vAlign w:val="center"/>
          </w:tcPr>
          <w:p w:rsidR="00D57E89" w:rsidRPr="00B43C7B" w:rsidRDefault="00D57E89" w:rsidP="008150D7">
            <w:pPr>
              <w:pStyle w:val="a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898" w:type="dxa"/>
            <w:vMerge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57E89" w:rsidRPr="00B43C7B">
        <w:trPr>
          <w:trHeight w:val="450"/>
        </w:trPr>
        <w:tc>
          <w:tcPr>
            <w:tcW w:w="817" w:type="dxa"/>
            <w:vMerge/>
            <w:vAlign w:val="center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57E89" w:rsidRPr="00B43C7B" w:rsidRDefault="00D57E89" w:rsidP="008150D7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vAlign w:val="center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073" w:type="dxa"/>
            <w:vMerge/>
            <w:vAlign w:val="center"/>
          </w:tcPr>
          <w:p w:rsidR="00D57E89" w:rsidRPr="00B43C7B" w:rsidRDefault="00D57E89" w:rsidP="008150D7">
            <w:pPr>
              <w:pStyle w:val="a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898" w:type="dxa"/>
            <w:vMerge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57E89" w:rsidRPr="00B43C7B">
        <w:trPr>
          <w:trHeight w:val="304"/>
        </w:trPr>
        <w:tc>
          <w:tcPr>
            <w:tcW w:w="817" w:type="dxa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D57E89" w:rsidRPr="00B43C7B" w:rsidRDefault="00D57E89" w:rsidP="008150D7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</w:tcPr>
          <w:p w:rsidR="00D57E89" w:rsidRPr="00B43C7B" w:rsidRDefault="00D57E89" w:rsidP="008150D7">
            <w:pPr>
              <w:pStyle w:val="a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073" w:type="dxa"/>
          </w:tcPr>
          <w:p w:rsidR="00D57E89" w:rsidRPr="00B43C7B" w:rsidRDefault="00D57E89" w:rsidP="008150D7">
            <w:pPr>
              <w:pStyle w:val="a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0"/>
                <w:numId w:val="45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rPr>
                <w:b/>
                <w:bCs/>
              </w:rPr>
              <w:t xml:space="preserve">Участник </w:t>
            </w:r>
            <w:r w:rsidRPr="00B43C7B">
              <w:t xml:space="preserve">___________ </w:t>
            </w:r>
            <w:r w:rsidRPr="00B43C7B">
              <w:rPr>
                <w:b/>
                <w:bCs/>
                <w:i/>
                <w:iCs/>
              </w:rPr>
              <w:t>[указываются организационно-правовая форма и наименование участника]</w:t>
            </w: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numPr>
                <w:ilvl w:val="0"/>
                <w:numId w:val="46"/>
              </w:numPr>
              <w:tabs>
                <w:tab w:val="left" w:pos="426"/>
              </w:tabs>
              <w:ind w:left="0" w:firstLine="0"/>
              <w:rPr>
                <w:b/>
                <w:bCs/>
              </w:rPr>
            </w:pPr>
          </w:p>
        </w:tc>
        <w:tc>
          <w:tcPr>
            <w:tcW w:w="2268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  <w:r w:rsidRPr="00B43C7B">
              <w:rPr>
                <w:b/>
                <w:bCs/>
                <w:i/>
                <w:iCs/>
              </w:rPr>
              <w:t>Договор №1 от дд.мм.гггг</w:t>
            </w:r>
          </w:p>
        </w:tc>
        <w:tc>
          <w:tcPr>
            <w:tcW w:w="2126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2073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rPr>
                <w:i/>
                <w:iCs/>
              </w:rPr>
              <w:t>Акт сдачи-приемки услуг № 1 от дд.мм.гггг к Договору №1</w:t>
            </w: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rPr>
                <w:i/>
                <w:iCs/>
              </w:rPr>
              <w:t>Акт сдачи-приемки услуг № 2 от дд.мм.гггг к Договору №1</w:t>
            </w: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rPr>
                <w:i/>
                <w:iCs/>
              </w:rPr>
              <w:t>Акт сдачи-приемки услуг № 3 от дд.мм.гггг к Договору №1</w:t>
            </w: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0"/>
                <w:numId w:val="47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4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rPr>
                <w:i/>
                <w:iCs/>
              </w:rPr>
              <w:t>…</w:t>
            </w: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t>…</w:t>
            </w:r>
          </w:p>
        </w:tc>
        <w:tc>
          <w:tcPr>
            <w:tcW w:w="2126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07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</w:pPr>
            <w:r w:rsidRPr="00B43C7B">
              <w:t>…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numPr>
                <w:ilvl w:val="0"/>
                <w:numId w:val="46"/>
              </w:numPr>
              <w:tabs>
                <w:tab w:val="left" w:pos="426"/>
              </w:tabs>
              <w:ind w:left="0" w:firstLine="0"/>
              <w:rPr>
                <w:b/>
                <w:bCs/>
              </w:rPr>
            </w:pPr>
          </w:p>
        </w:tc>
        <w:tc>
          <w:tcPr>
            <w:tcW w:w="2268" w:type="dxa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rPr>
                <w:b/>
                <w:bCs/>
                <w:i/>
                <w:iCs/>
              </w:rPr>
              <w:t>Договор №2 от дд.мм.гггг</w:t>
            </w:r>
          </w:p>
        </w:tc>
        <w:tc>
          <w:tcPr>
            <w:tcW w:w="2126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07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2"/>
                <w:numId w:val="48"/>
              </w:numPr>
              <w:tabs>
                <w:tab w:val="left" w:pos="567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t>…</w:t>
            </w:r>
          </w:p>
        </w:tc>
        <w:tc>
          <w:tcPr>
            <w:tcW w:w="2126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07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D57E89" w:rsidRPr="00B43C7B" w:rsidRDefault="00D57E89" w:rsidP="008150D7">
            <w:pPr>
              <w:pStyle w:val="a8"/>
              <w:spacing w:before="0" w:after="0"/>
            </w:pPr>
            <w:r w:rsidRPr="00B43C7B">
              <w:t>…</w:t>
            </w:r>
          </w:p>
        </w:tc>
        <w:tc>
          <w:tcPr>
            <w:tcW w:w="2126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07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</w:pPr>
          </w:p>
        </w:tc>
      </w:tr>
      <w:tr w:rsidR="00D57E89" w:rsidRPr="00B43C7B">
        <w:trPr>
          <w:trHeight w:val="227"/>
        </w:trPr>
        <w:tc>
          <w:tcPr>
            <w:tcW w:w="7284" w:type="dxa"/>
            <w:gridSpan w:val="5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  <w:r w:rsidRPr="00B43C7B">
              <w:rPr>
                <w:b/>
                <w:bCs/>
              </w:rPr>
              <w:t>ИТОГО:</w:t>
            </w:r>
          </w:p>
        </w:tc>
        <w:tc>
          <w:tcPr>
            <w:tcW w:w="1047" w:type="dxa"/>
            <w:gridSpan w:val="2"/>
          </w:tcPr>
          <w:p w:rsidR="00D57E89" w:rsidRPr="00B43C7B" w:rsidRDefault="00D57E89" w:rsidP="008150D7">
            <w:pPr>
              <w:pStyle w:val="a8"/>
              <w:spacing w:before="0" w:after="0"/>
              <w:ind w:left="0"/>
              <w:rPr>
                <w:b/>
                <w:bCs/>
              </w:rPr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pStyle w:val="a8"/>
              <w:spacing w:before="0" w:after="0"/>
              <w:ind w:left="0"/>
              <w:rPr>
                <w:b/>
                <w:bCs/>
              </w:rPr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pStyle w:val="a8"/>
              <w:spacing w:before="0" w:after="0"/>
              <w:rPr>
                <w:b/>
                <w:bCs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pStyle w:val="a8"/>
              <w:spacing w:before="0" w:after="0"/>
              <w:jc w:val="center"/>
              <w:rPr>
                <w:b/>
                <w:bCs/>
              </w:rPr>
            </w:pPr>
            <w:r w:rsidRPr="00B43C7B">
              <w:rPr>
                <w:b/>
                <w:bCs/>
              </w:rPr>
              <w:t>Х</w:t>
            </w:r>
          </w:p>
        </w:tc>
      </w:tr>
      <w:tr w:rsidR="00D57E89" w:rsidRPr="00B43C7B">
        <w:trPr>
          <w:trHeight w:val="227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0"/>
                <w:numId w:val="45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D57E89" w:rsidRPr="00B43C7B" w:rsidRDefault="00D57E89" w:rsidP="008150D7">
            <w:pPr>
              <w:ind w:left="57" w:right="57"/>
              <w:rPr>
                <w:b/>
                <w:bCs/>
              </w:rPr>
            </w:pPr>
            <w:r>
              <w:rPr>
                <w:b/>
                <w:bCs/>
              </w:rPr>
              <w:t>Соисполнитель</w:t>
            </w:r>
            <w:r w:rsidRPr="00B43C7B">
              <w:rPr>
                <w:b/>
                <w:bCs/>
                <w:i/>
                <w:iCs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bCs/>
                <w:i/>
                <w:iCs/>
              </w:rPr>
              <w:t>Соисполнителя</w:t>
            </w:r>
            <w:r w:rsidRPr="00B43C7B">
              <w:rPr>
                <w:b/>
                <w:bCs/>
                <w:i/>
                <w:iCs/>
              </w:rPr>
              <w:t xml:space="preserve"> 1]</w:t>
            </w:r>
          </w:p>
        </w:tc>
      </w:tr>
      <w:tr w:rsidR="00D57E89" w:rsidRPr="00B43C7B">
        <w:trPr>
          <w:trHeight w:val="228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1"/>
                <w:numId w:val="49"/>
              </w:numPr>
              <w:spacing w:after="0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bCs/>
                <w:i/>
                <w:iCs/>
              </w:rPr>
              <w:t>Договор №А от дд.мм.гггг</w:t>
            </w:r>
          </w:p>
        </w:tc>
        <w:tc>
          <w:tcPr>
            <w:tcW w:w="2037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</w:tr>
      <w:tr w:rsidR="00D57E89" w:rsidRPr="00B43C7B">
        <w:trPr>
          <w:trHeight w:val="228"/>
        </w:trPr>
        <w:tc>
          <w:tcPr>
            <w:tcW w:w="817" w:type="dxa"/>
          </w:tcPr>
          <w:p w:rsidR="00D57E89" w:rsidRPr="00B43C7B" w:rsidRDefault="00D57E89" w:rsidP="007B41AF">
            <w:pPr>
              <w:pStyle w:val="ListParagraph"/>
              <w:numPr>
                <w:ilvl w:val="2"/>
                <w:numId w:val="49"/>
              </w:numPr>
              <w:spacing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5"/>
          </w:tcPr>
          <w:p w:rsidR="00D57E89" w:rsidRPr="00B43C7B" w:rsidRDefault="00D57E89" w:rsidP="008150D7">
            <w:pPr>
              <w:pStyle w:val="a8"/>
              <w:spacing w:before="0" w:after="0"/>
              <w:rPr>
                <w:i/>
                <w:iCs/>
              </w:rPr>
            </w:pPr>
            <w:r w:rsidRPr="00B43C7B">
              <w:rPr>
                <w:i/>
                <w:iCs/>
              </w:rPr>
              <w:t>Акт сдачи-приемки услуг № 1 от дд.мм.гггг к Договору №</w:t>
            </w:r>
            <w:r>
              <w:rPr>
                <w:i/>
                <w:iCs/>
              </w:rPr>
              <w:t>А</w:t>
            </w:r>
          </w:p>
        </w:tc>
        <w:tc>
          <w:tcPr>
            <w:tcW w:w="1004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</w:tr>
      <w:tr w:rsidR="00D57E89" w:rsidRPr="00B43C7B">
        <w:trPr>
          <w:trHeight w:val="228"/>
        </w:trPr>
        <w:tc>
          <w:tcPr>
            <w:tcW w:w="817" w:type="dxa"/>
          </w:tcPr>
          <w:p w:rsidR="00D57E89" w:rsidRPr="00B43C7B" w:rsidRDefault="00D57E89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2037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</w:tr>
      <w:tr w:rsidR="00D57E89" w:rsidRPr="00B43C7B">
        <w:trPr>
          <w:trHeight w:val="228"/>
        </w:trPr>
        <w:tc>
          <w:tcPr>
            <w:tcW w:w="817" w:type="dxa"/>
          </w:tcPr>
          <w:p w:rsidR="00D57E89" w:rsidRPr="00B43C7B" w:rsidRDefault="00D57E89" w:rsidP="008150D7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5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bCs/>
              </w:rPr>
              <w:t>ИТОГО:</w:t>
            </w:r>
          </w:p>
        </w:tc>
        <w:tc>
          <w:tcPr>
            <w:tcW w:w="1004" w:type="dxa"/>
          </w:tcPr>
          <w:p w:rsidR="00D57E89" w:rsidRPr="00B43C7B" w:rsidRDefault="00D57E89" w:rsidP="008150D7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57E89" w:rsidRPr="00B43C7B">
        <w:trPr>
          <w:trHeight w:val="228"/>
        </w:trPr>
        <w:tc>
          <w:tcPr>
            <w:tcW w:w="817" w:type="dxa"/>
          </w:tcPr>
          <w:p w:rsidR="00D57E89" w:rsidRPr="00B43C7B" w:rsidDel="002B43B5" w:rsidRDefault="00D57E89" w:rsidP="007B41AF">
            <w:pPr>
              <w:pStyle w:val="ListParagraph"/>
              <w:numPr>
                <w:ilvl w:val="0"/>
                <w:numId w:val="45"/>
              </w:numPr>
              <w:tabs>
                <w:tab w:val="left" w:pos="284"/>
              </w:tabs>
              <w:spacing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17" w:type="dxa"/>
            <w:gridSpan w:val="10"/>
          </w:tcPr>
          <w:p w:rsidR="00D57E89" w:rsidRPr="00B43C7B" w:rsidRDefault="00D57E89" w:rsidP="008150D7">
            <w:pPr>
              <w:ind w:left="57" w:right="57"/>
              <w:rPr>
                <w:b/>
                <w:bCs/>
              </w:rPr>
            </w:pPr>
            <w:r>
              <w:rPr>
                <w:b/>
                <w:bCs/>
              </w:rPr>
              <w:t>Соисполнитель</w:t>
            </w:r>
            <w:r w:rsidRPr="00B43C7B">
              <w:rPr>
                <w:b/>
                <w:bCs/>
                <w:i/>
                <w:iCs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bCs/>
                <w:i/>
                <w:iCs/>
              </w:rPr>
              <w:t>Соисполнителя</w:t>
            </w:r>
            <w:r w:rsidRPr="00B43C7B">
              <w:rPr>
                <w:b/>
                <w:bCs/>
                <w:i/>
                <w:iCs/>
              </w:rPr>
              <w:t xml:space="preserve"> 2]</w:t>
            </w:r>
          </w:p>
        </w:tc>
      </w:tr>
      <w:tr w:rsidR="00D57E89" w:rsidRPr="00B43C7B">
        <w:trPr>
          <w:trHeight w:val="228"/>
        </w:trPr>
        <w:tc>
          <w:tcPr>
            <w:tcW w:w="817" w:type="dxa"/>
          </w:tcPr>
          <w:p w:rsidR="00D57E89" w:rsidRPr="00B43C7B" w:rsidDel="002B43B5" w:rsidRDefault="00D57E89" w:rsidP="008150D7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26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2037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3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</w:p>
        </w:tc>
      </w:tr>
      <w:tr w:rsidR="00D57E89" w:rsidRPr="00B43C7B">
        <w:trPr>
          <w:trHeight w:val="228"/>
        </w:trPr>
        <w:tc>
          <w:tcPr>
            <w:tcW w:w="9249" w:type="dxa"/>
            <w:gridSpan w:val="8"/>
          </w:tcPr>
          <w:p w:rsidR="00D57E89" w:rsidRPr="00B43C7B" w:rsidRDefault="00D57E89" w:rsidP="008150D7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bCs/>
              </w:rPr>
              <w:t>ИТОГО:</w:t>
            </w:r>
          </w:p>
        </w:tc>
        <w:tc>
          <w:tcPr>
            <w:tcW w:w="1174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98" w:type="dxa"/>
          </w:tcPr>
          <w:p w:rsidR="00D57E89" w:rsidRPr="00B43C7B" w:rsidRDefault="00D57E89" w:rsidP="008150D7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57E89" w:rsidRDefault="00D57E89" w:rsidP="00A319E8">
      <w:pPr>
        <w:pStyle w:val="Times12"/>
        <w:ind w:firstLine="0"/>
        <w:jc w:val="left"/>
        <w:rPr>
          <w:sz w:val="28"/>
          <w:szCs w:val="28"/>
        </w:rPr>
      </w:pPr>
    </w:p>
    <w:p w:rsidR="00D57E89" w:rsidRPr="00FC009D" w:rsidRDefault="00D57E89" w:rsidP="00A319E8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57E89" w:rsidRPr="00FC009D" w:rsidRDefault="00D57E89" w:rsidP="00A319E8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A319E8" w:rsidRDefault="00D57E89" w:rsidP="00A319E8">
      <w:pPr>
        <w:pStyle w:val="Times12"/>
        <w:ind w:firstLine="709"/>
      </w:pPr>
      <w:r w:rsidRPr="00A319E8">
        <w:t>М.П.</w:t>
      </w:r>
    </w:p>
    <w:p w:rsidR="00D57E89" w:rsidRPr="00FC009D" w:rsidRDefault="00D57E89" w:rsidP="00A319E8">
      <w:pPr>
        <w:pStyle w:val="Times12"/>
        <w:tabs>
          <w:tab w:val="left" w:pos="709"/>
          <w:tab w:val="left" w:pos="1134"/>
        </w:tabs>
        <w:ind w:firstLine="709"/>
      </w:pPr>
    </w:p>
    <w:p w:rsidR="00D57E89" w:rsidRPr="00FC009D" w:rsidRDefault="00D57E89" w:rsidP="00A319E8">
      <w:pPr>
        <w:pStyle w:val="Times12"/>
        <w:tabs>
          <w:tab w:val="left" w:pos="709"/>
          <w:tab w:val="left" w:pos="1134"/>
          <w:tab w:val="left" w:pos="15136"/>
        </w:tabs>
        <w:ind w:firstLine="709"/>
      </w:pPr>
      <w:r w:rsidRPr="00FC009D">
        <w:t>ИНСТРУКЦИИ ПО ЗАПОЛНЕНИЮ</w:t>
      </w:r>
    </w:p>
    <w:p w:rsidR="00D57E89" w:rsidRPr="00FC009D" w:rsidRDefault="00D57E89" w:rsidP="007B41AF">
      <w:pPr>
        <w:pStyle w:val="Times12"/>
        <w:numPr>
          <w:ilvl w:val="0"/>
          <w:numId w:val="44"/>
        </w:numPr>
        <w:tabs>
          <w:tab w:val="left" w:pos="1134"/>
          <w:tab w:val="left" w:pos="15136"/>
        </w:tabs>
        <w:ind w:left="0" w:right="68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7E89" w:rsidRPr="00FC009D" w:rsidRDefault="00D57E89" w:rsidP="007B41AF">
      <w:pPr>
        <w:pStyle w:val="Times12"/>
        <w:numPr>
          <w:ilvl w:val="0"/>
          <w:numId w:val="44"/>
        </w:numPr>
        <w:tabs>
          <w:tab w:val="left" w:pos="1134"/>
          <w:tab w:val="left" w:pos="15136"/>
        </w:tabs>
        <w:ind w:left="0" w:right="68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D57E89" w:rsidRPr="00FC009D" w:rsidRDefault="00D57E89" w:rsidP="007B41AF">
      <w:pPr>
        <w:pStyle w:val="Times12"/>
        <w:numPr>
          <w:ilvl w:val="0"/>
          <w:numId w:val="44"/>
        </w:numPr>
        <w:tabs>
          <w:tab w:val="left" w:pos="1134"/>
          <w:tab w:val="left" w:pos="15136"/>
        </w:tabs>
        <w:ind w:left="0" w:right="680" w:firstLine="709"/>
      </w:pPr>
      <w:r w:rsidRPr="00FC009D">
        <w:t xml:space="preserve">Участник </w:t>
      </w:r>
      <w:r>
        <w:t>закупки</w:t>
      </w:r>
      <w:r w:rsidRPr="00FC009D">
        <w:t xml:space="preserve"> указывает свое фирменное наименование (в т.ч. организационно-правовую форму).</w:t>
      </w:r>
    </w:p>
    <w:p w:rsidR="00D57E89" w:rsidRPr="00FC009D" w:rsidRDefault="00D57E89" w:rsidP="007B41AF">
      <w:pPr>
        <w:pStyle w:val="Times12"/>
        <w:numPr>
          <w:ilvl w:val="0"/>
          <w:numId w:val="44"/>
        </w:numPr>
        <w:tabs>
          <w:tab w:val="left" w:pos="1134"/>
          <w:tab w:val="left" w:pos="15136"/>
        </w:tabs>
        <w:ind w:left="0" w:right="680" w:firstLine="709"/>
      </w:pPr>
      <w:r w:rsidRPr="00FC009D">
        <w:t xml:space="preserve">В данной форме участник </w:t>
      </w:r>
      <w:r>
        <w:t>закупки</w:t>
      </w:r>
      <w:r w:rsidRPr="00FC009D">
        <w:t xml:space="preserve"> указывает перечень и годовые объемы выполнения договоров, сопоставимого характера и объема с предметом </w:t>
      </w:r>
      <w:r>
        <w:t>закупки</w:t>
      </w:r>
      <w:r w:rsidRPr="00FC009D">
        <w:t>.</w:t>
      </w:r>
    </w:p>
    <w:p w:rsidR="00D57E89" w:rsidRDefault="00D57E89" w:rsidP="007B41AF">
      <w:pPr>
        <w:pStyle w:val="Times12"/>
        <w:numPr>
          <w:ilvl w:val="0"/>
          <w:numId w:val="44"/>
        </w:numPr>
        <w:tabs>
          <w:tab w:val="left" w:pos="1134"/>
          <w:tab w:val="left" w:pos="15136"/>
        </w:tabs>
        <w:ind w:left="0" w:right="680" w:firstLine="709"/>
      </w:pPr>
      <w:r w:rsidRPr="00FC009D"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t>тоимость оказанных услуг (столб</w:t>
      </w:r>
      <w:r w:rsidRPr="00FC009D">
        <w:t>ц</w:t>
      </w:r>
      <w:r>
        <w:t>ы</w:t>
      </w:r>
      <w:r w:rsidRPr="00FC009D">
        <w:t> 7</w:t>
      </w:r>
      <w:r>
        <w:t>, 8</w:t>
      </w:r>
      <w:r w:rsidRPr="00FC009D">
        <w:t>) и срок завершения оказания услуг (столбец </w:t>
      </w:r>
      <w:r>
        <w:t>9</w:t>
      </w:r>
      <w:r w:rsidRPr="00FC009D">
        <w:t>).</w:t>
      </w:r>
    </w:p>
    <w:p w:rsidR="00D57E89" w:rsidRPr="00FC009D" w:rsidRDefault="00D57E89" w:rsidP="007B41AF">
      <w:pPr>
        <w:pStyle w:val="Times12"/>
        <w:numPr>
          <w:ilvl w:val="0"/>
          <w:numId w:val="44"/>
        </w:numPr>
        <w:tabs>
          <w:tab w:val="left" w:pos="1134"/>
          <w:tab w:val="left" w:pos="15136"/>
        </w:tabs>
        <w:ind w:left="0" w:right="680" w:firstLine="709"/>
      </w:pPr>
      <w:r w:rsidRPr="000E3922">
        <w:t>В данной форме участнику</w:t>
      </w:r>
      <w:r>
        <w:t xml:space="preserve"> 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57E89" w:rsidRDefault="00D57E89" w:rsidP="00A319E8">
      <w:pPr>
        <w:pStyle w:val="Times12"/>
        <w:tabs>
          <w:tab w:val="left" w:pos="1134"/>
          <w:tab w:val="left" w:pos="15136"/>
        </w:tabs>
        <w:ind w:right="240" w:firstLine="0"/>
      </w:pPr>
      <w:r w:rsidRPr="00A319E8"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57E89" w:rsidRDefault="00D57E89" w:rsidP="009A3A04">
      <w:pPr>
        <w:jc w:val="center"/>
        <w:rPr>
          <w:b/>
          <w:bCs/>
          <w:i/>
          <w:iCs/>
        </w:rPr>
      </w:pPr>
    </w:p>
    <w:p w:rsidR="00D57E89" w:rsidRPr="00FC009D" w:rsidRDefault="00D57E89" w:rsidP="009A3A04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D57E89" w:rsidRPr="00FC009D" w:rsidRDefault="00D57E89" w:rsidP="009A3A04">
      <w:pPr>
        <w:pStyle w:val="Times12"/>
        <w:ind w:left="9923" w:firstLine="0"/>
        <w:jc w:val="left"/>
      </w:pPr>
      <w:r w:rsidRPr="00FC009D">
        <w:t xml:space="preserve">Приложение к заявке на участие в </w:t>
      </w:r>
      <w:r>
        <w:t>закупке</w:t>
      </w:r>
      <w:r w:rsidRPr="00FC009D">
        <w:t xml:space="preserve"> от «___» __________ 20___ г. № ______</w:t>
      </w:r>
    </w:p>
    <w:p w:rsidR="00D57E89" w:rsidRPr="00FC009D" w:rsidRDefault="00D57E89" w:rsidP="009A3A0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D57E89" w:rsidRPr="00B03ADB" w:rsidRDefault="00D57E89" w:rsidP="009A3A0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Pr="00FC009D" w:rsidRDefault="00D57E89" w:rsidP="009A3A04">
      <w:pPr>
        <w:pStyle w:val="Times12"/>
        <w:ind w:firstLine="0"/>
        <w:jc w:val="right"/>
        <w:rPr>
          <w:i/>
          <w:iCs/>
          <w:sz w:val="28"/>
          <w:szCs w:val="28"/>
        </w:rPr>
      </w:pPr>
      <w:r w:rsidRPr="00FC009D">
        <w:rPr>
          <w:b/>
          <w:bCs/>
          <w:i/>
          <w:iCs/>
        </w:rPr>
        <w:t>Лот</w:t>
      </w:r>
      <w:r w:rsidRPr="00FC009D">
        <w:rPr>
          <w:i/>
          <w:iCs/>
          <w:sz w:val="28"/>
          <w:szCs w:val="28"/>
        </w:rPr>
        <w:t xml:space="preserve"> __</w:t>
      </w:r>
    </w:p>
    <w:p w:rsidR="00D57E89" w:rsidRPr="00FC009D" w:rsidRDefault="00D57E89" w:rsidP="009A3A04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58" w:name="_Toc390267529"/>
      <w:bookmarkStart w:id="59" w:name="_Toc412201964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5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58"/>
      <w:bookmarkEnd w:id="59"/>
    </w:p>
    <w:p w:rsidR="00D57E89" w:rsidRPr="00FC009D" w:rsidRDefault="00D57E89" w:rsidP="009A3A04">
      <w:pPr>
        <w:pStyle w:val="Times12"/>
        <w:rPr>
          <w:sz w:val="28"/>
          <w:szCs w:val="28"/>
        </w:rPr>
      </w:pPr>
    </w:p>
    <w:p w:rsidR="00D57E89" w:rsidRPr="00FC009D" w:rsidRDefault="00D57E89" w:rsidP="009A3A04">
      <w:pPr>
        <w:pStyle w:val="Times12"/>
        <w:ind w:firstLine="0"/>
        <w:rPr>
          <w:i/>
          <w:iCs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D57E89" w:rsidRPr="00FC009D" w:rsidRDefault="00D57E89" w:rsidP="009A3A04">
      <w:pPr>
        <w:pStyle w:val="Times12"/>
        <w:ind w:firstLine="2520"/>
        <w:rPr>
          <w:sz w:val="28"/>
          <w:szCs w:val="28"/>
        </w:rPr>
      </w:pPr>
    </w:p>
    <w:p w:rsidR="00D57E89" w:rsidRPr="00FC009D" w:rsidRDefault="00D57E89" w:rsidP="009A3A04">
      <w:pPr>
        <w:rPr>
          <w:sz w:val="28"/>
          <w:szCs w:val="28"/>
        </w:rPr>
      </w:pPr>
      <w:r w:rsidRPr="00FC009D">
        <w:rPr>
          <w:sz w:val="28"/>
          <w:szCs w:val="28"/>
        </w:rPr>
        <w:t>Специалисты, привлекаемые для выполнения договора</w:t>
      </w:r>
    </w:p>
    <w:p w:rsidR="00D57E89" w:rsidRPr="00FC009D" w:rsidRDefault="00D57E89" w:rsidP="009A3A04"/>
    <w:tbl>
      <w:tblPr>
        <w:tblW w:w="13566" w:type="dxa"/>
        <w:tblInd w:w="-106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17"/>
        <w:gridCol w:w="1320"/>
        <w:gridCol w:w="2160"/>
        <w:gridCol w:w="2760"/>
        <w:gridCol w:w="1918"/>
        <w:gridCol w:w="3260"/>
      </w:tblGrid>
      <w:tr w:rsidR="00D57E89" w:rsidRPr="00FC009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Pr="00FC009D" w:rsidRDefault="00D57E89" w:rsidP="00D66C94">
            <w:pPr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br/>
              <w:t>п/п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Pr="00FC009D" w:rsidRDefault="00D57E89" w:rsidP="00D66C94">
            <w:pPr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Default="00D57E89" w:rsidP="00D66C94">
            <w:pPr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  <w:r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/</w:t>
            </w:r>
          </w:p>
          <w:p w:rsidR="00D57E89" w:rsidRPr="00FC009D" w:rsidRDefault="00D57E89" w:rsidP="00D66C94">
            <w:pPr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Pr="00FC009D" w:rsidRDefault="00D57E89" w:rsidP="00D66C94">
            <w:pPr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  <w:r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  <w:t>-</w:t>
            </w:r>
            <w:r>
              <w:t xml:space="preserve"> </w:t>
            </w:r>
            <w:r w:rsidRPr="007B41AF">
              <w:rPr>
                <w:sz w:val="20"/>
                <w:szCs w:val="20"/>
              </w:rPr>
              <w:t>Наименование организации, в штате которой состоит специалист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Pr="007B41AF" w:rsidRDefault="00D57E89" w:rsidP="007B41AF">
            <w:pPr>
              <w:tabs>
                <w:tab w:val="left" w:pos="635"/>
              </w:tabs>
              <w:suppressAutoHyphens/>
              <w:jc w:val="center"/>
              <w:rPr>
                <w:sz w:val="20"/>
                <w:szCs w:val="20"/>
              </w:rPr>
            </w:pPr>
            <w:r w:rsidRPr="007B41AF">
              <w:rPr>
                <w:sz w:val="20"/>
                <w:szCs w:val="20"/>
              </w:rPr>
              <w:t>документы, подтверждающие наличие у специалиста  квалификации (сертификаты, справки или иные подтверждающие документы):</w:t>
            </w:r>
          </w:p>
          <w:p w:rsidR="00D57E89" w:rsidRPr="00FC009D" w:rsidRDefault="00D57E89" w:rsidP="007B41AF">
            <w:pPr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</w:rPr>
            </w:pPr>
            <w:r w:rsidRPr="007B41AF">
              <w:rPr>
                <w:sz w:val="20"/>
                <w:szCs w:val="20"/>
              </w:rPr>
              <w:t xml:space="preserve">(наименование, номер, дата выдачи, срок действия) </w:t>
            </w:r>
            <w:r w:rsidRPr="007B41AF">
              <w:rPr>
                <w:sz w:val="20"/>
                <w:szCs w:val="20"/>
              </w:rPr>
              <w:br/>
              <w:t>(указанных документов)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Pr="00FC009D" w:rsidRDefault="00D57E89" w:rsidP="00D66C94">
            <w:pPr>
              <w:jc w:val="center"/>
            </w:pPr>
            <w:r>
              <w:t>Стаж работы в данной должности или аналогичной должности, лет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7E89" w:rsidRPr="00FC009D" w:rsidRDefault="00D57E89" w:rsidP="00D66C94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D57E89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57E89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57E89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57E89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E89" w:rsidRPr="00FC009D" w:rsidRDefault="00D57E89" w:rsidP="00D66C94">
            <w:pPr>
              <w:pStyle w:val="Style20"/>
              <w:widowControl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57E89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bCs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D57E89" w:rsidRPr="00FC009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89" w:rsidRPr="00FC009D" w:rsidRDefault="00D57E89" w:rsidP="00D66C94">
            <w:pPr>
              <w:pStyle w:val="Style20"/>
              <w:widowControl/>
              <w:jc w:val="center"/>
              <w:rPr>
                <w:rStyle w:val="FontStyle57"/>
                <w:b w:val="0"/>
                <w:bCs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D57E89" w:rsidRPr="00FC009D" w:rsidRDefault="00D57E89" w:rsidP="009A3A04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7E89" w:rsidRPr="00FC009D" w:rsidRDefault="00D57E89" w:rsidP="009A3A04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57E89" w:rsidRPr="00FC009D" w:rsidRDefault="00D57E89" w:rsidP="009A3A04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FC009D" w:rsidRDefault="00D57E89" w:rsidP="009A3A04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D57E89" w:rsidRPr="00FC009D" w:rsidRDefault="00D57E89" w:rsidP="009A3A04">
      <w:pPr>
        <w:pStyle w:val="af4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C009D">
        <w:rPr>
          <w:rFonts w:ascii="Times New Roman" w:hAnsi="Times New Roman" w:cs="Times New Roman"/>
        </w:rPr>
        <w:t>ИНСТРУКЦИИ ПО ЗАПОЛНЕНИЮ</w:t>
      </w:r>
    </w:p>
    <w:p w:rsidR="00D57E89" w:rsidRPr="00FC009D" w:rsidRDefault="00D57E89" w:rsidP="009A3A04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7E89" w:rsidRPr="00FC009D" w:rsidRDefault="00D57E89" w:rsidP="009A3A04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D57E89" w:rsidRPr="00FC009D" w:rsidRDefault="00D57E89" w:rsidP="009A3A04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D57E89" w:rsidRPr="00FC009D" w:rsidRDefault="00D57E89" w:rsidP="009A3A04">
      <w:pPr>
        <w:tabs>
          <w:tab w:val="left" w:pos="1134"/>
        </w:tabs>
        <w:suppressAutoHyphens/>
        <w:ind w:firstLine="709"/>
        <w:jc w:val="both"/>
      </w:pPr>
      <w:r>
        <w:t>4</w:t>
      </w:r>
      <w:r w:rsidRPr="00FC009D">
        <w:t>.</w:t>
      </w:r>
      <w:r w:rsidRPr="00FC009D">
        <w:tab/>
        <w:t xml:space="preserve">В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D57E89" w:rsidRPr="00FC009D" w:rsidRDefault="00D57E89" w:rsidP="009A3A04">
      <w:pPr>
        <w:pStyle w:val="Times12"/>
        <w:tabs>
          <w:tab w:val="left" w:pos="709"/>
        </w:tabs>
        <w:ind w:left="360" w:right="-179" w:firstLine="0"/>
      </w:pPr>
    </w:p>
    <w:p w:rsidR="00D57E89" w:rsidRDefault="00D57E89" w:rsidP="009A3A04">
      <w:pPr>
        <w:pStyle w:val="31"/>
        <w:ind w:left="0" w:right="421"/>
        <w:jc w:val="center"/>
        <w:rPr>
          <w:sz w:val="20"/>
          <w:szCs w:val="20"/>
        </w:rPr>
      </w:pPr>
    </w:p>
    <w:p w:rsidR="00D57E89" w:rsidRDefault="00D57E89" w:rsidP="009A3A04">
      <w:pPr>
        <w:pStyle w:val="31"/>
        <w:ind w:left="0" w:right="421"/>
        <w:jc w:val="center"/>
        <w:rPr>
          <w:sz w:val="20"/>
          <w:szCs w:val="20"/>
        </w:rPr>
        <w:sectPr w:rsidR="00D57E89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D57E89" w:rsidRPr="0038227A" w:rsidRDefault="00D57E89" w:rsidP="009A3A0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38227A">
        <w:rPr>
          <w:sz w:val="28"/>
          <w:szCs w:val="28"/>
        </w:rPr>
        <w:t xml:space="preserve">Форма </w:t>
      </w:r>
      <w:r>
        <w:rPr>
          <w:sz w:val="28"/>
          <w:szCs w:val="28"/>
        </w:rPr>
        <w:t>5.2</w:t>
      </w:r>
      <w:r w:rsidRPr="0038227A">
        <w:rPr>
          <w:sz w:val="28"/>
          <w:szCs w:val="28"/>
        </w:rPr>
        <w:t>.</w:t>
      </w:r>
    </w:p>
    <w:p w:rsidR="00D57E89" w:rsidRPr="0038227A" w:rsidRDefault="00D57E89" w:rsidP="009A3A04">
      <w:pPr>
        <w:overflowPunct w:val="0"/>
        <w:autoSpaceDE w:val="0"/>
        <w:autoSpaceDN w:val="0"/>
        <w:adjustRightInd w:val="0"/>
        <w:ind w:left="5103"/>
      </w:pPr>
      <w:r w:rsidRPr="0038227A">
        <w:t xml:space="preserve">Приложение к заявке на участие в </w:t>
      </w:r>
      <w:r>
        <w:t>закупке</w:t>
      </w:r>
    </w:p>
    <w:p w:rsidR="00D57E89" w:rsidRPr="0038227A" w:rsidRDefault="00D57E89" w:rsidP="009A3A04">
      <w:pPr>
        <w:overflowPunct w:val="0"/>
        <w:autoSpaceDE w:val="0"/>
        <w:autoSpaceDN w:val="0"/>
        <w:adjustRightInd w:val="0"/>
        <w:ind w:left="5103"/>
      </w:pPr>
      <w:r w:rsidRPr="0038227A">
        <w:t>от «___» __________ 20___ г. № ______</w:t>
      </w:r>
    </w:p>
    <w:p w:rsidR="00D57E89" w:rsidRPr="0038227A" w:rsidRDefault="00D57E89" w:rsidP="009A3A04">
      <w:pPr>
        <w:overflowPunct w:val="0"/>
        <w:autoSpaceDE w:val="0"/>
        <w:autoSpaceDN w:val="0"/>
        <w:adjustRightInd w:val="0"/>
        <w:ind w:firstLine="567"/>
        <w:jc w:val="center"/>
        <w:rPr>
          <w:b/>
          <w:bCs/>
          <w:snapToGrid w:val="0"/>
        </w:rPr>
      </w:pPr>
    </w:p>
    <w:p w:rsidR="00D57E89" w:rsidRPr="0038227A" w:rsidRDefault="00D57E89" w:rsidP="009A3A04">
      <w:pPr>
        <w:overflowPunct w:val="0"/>
        <w:autoSpaceDE w:val="0"/>
        <w:autoSpaceDN w:val="0"/>
        <w:adjustRightInd w:val="0"/>
        <w:ind w:firstLine="567"/>
        <w:jc w:val="right"/>
        <w:rPr>
          <w:b/>
          <w:bCs/>
          <w:sz w:val="22"/>
          <w:szCs w:val="22"/>
        </w:rPr>
      </w:pPr>
    </w:p>
    <w:p w:rsidR="00D57E89" w:rsidRPr="00B03ADB" w:rsidRDefault="00D57E89" w:rsidP="009A3A0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Pr="0038227A" w:rsidRDefault="00D57E89" w:rsidP="009A3A04">
      <w:pPr>
        <w:ind w:firstLine="709"/>
        <w:jc w:val="right"/>
        <w:rPr>
          <w:lang w:eastAsia="en-US"/>
        </w:rPr>
      </w:pPr>
    </w:p>
    <w:p w:rsidR="00D57E89" w:rsidRPr="00427F44" w:rsidRDefault="00D57E89" w:rsidP="009A3A04">
      <w:pPr>
        <w:pStyle w:val="Heading2"/>
        <w:numPr>
          <w:ilvl w:val="0"/>
          <w:numId w:val="0"/>
        </w:numPr>
        <w:spacing w:before="0" w:after="0"/>
        <w:jc w:val="center"/>
      </w:pPr>
      <w:bookmarkStart w:id="60" w:name="_СОГЛАСИЕ_НА_ПРИВЛЕЧЕНИЕ"/>
      <w:bookmarkStart w:id="61" w:name="_Toc402520618"/>
      <w:bookmarkStart w:id="62" w:name="_Toc412201965"/>
      <w:bookmarkEnd w:id="60"/>
      <w:r w:rsidRPr="00427F44">
        <w:rPr>
          <w:rFonts w:ascii="Times New Roman" w:hAnsi="Times New Roman" w:cs="Times New Roman"/>
          <w:b w:val="0"/>
          <w:bCs w:val="0"/>
          <w:i w:val="0"/>
          <w:iCs w:val="0"/>
        </w:rPr>
        <w:t>СОГЛАСИЕ НА ПРИВЛЕЧЕНИЕ К ОКАЗЫВАЕМЫМ УСЛУГАМ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5.2)</w:t>
      </w:r>
      <w:bookmarkEnd w:id="61"/>
      <w:bookmarkEnd w:id="62"/>
    </w:p>
    <w:p w:rsidR="00D57E89" w:rsidRDefault="00D57E89" w:rsidP="009A3A04">
      <w:pPr>
        <w:jc w:val="right"/>
        <w:rPr>
          <w:b/>
          <w:bCs/>
          <w:i/>
          <w:iCs/>
        </w:rPr>
      </w:pPr>
    </w:p>
    <w:p w:rsidR="00D57E89" w:rsidRPr="0038227A" w:rsidRDefault="00D57E89" w:rsidP="009A3A04">
      <w:pPr>
        <w:jc w:val="right"/>
        <w:rPr>
          <w:b/>
          <w:bCs/>
          <w:i/>
          <w:iCs/>
        </w:rPr>
      </w:pPr>
      <w:r w:rsidRPr="0038227A">
        <w:rPr>
          <w:b/>
          <w:bCs/>
          <w:i/>
          <w:iCs/>
        </w:rPr>
        <w:t>Лот __</w:t>
      </w:r>
    </w:p>
    <w:p w:rsidR="00D57E89" w:rsidRPr="0038227A" w:rsidRDefault="00D57E89" w:rsidP="009A3A04">
      <w:pPr>
        <w:ind w:firstLine="709"/>
        <w:jc w:val="both"/>
        <w:rPr>
          <w:b/>
          <w:bCs/>
          <w:color w:val="000000"/>
          <w:sz w:val="20"/>
          <w:szCs w:val="20"/>
          <w:lang w:eastAsia="en-US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D57E89" w:rsidRPr="0038227A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E89" w:rsidRPr="0038227A" w:rsidRDefault="00D57E89" w:rsidP="00D66C94">
            <w:pPr>
              <w:jc w:val="right"/>
              <w:rPr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38227A"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D57E89" w:rsidRPr="0038227A" w:rsidRDefault="00D57E89" w:rsidP="00D66C94">
            <w:pPr>
              <w:ind w:firstLine="67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D57E89" w:rsidRPr="0038227A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E89" w:rsidRPr="0038227A" w:rsidRDefault="00D57E89" w:rsidP="00D66C94">
            <w:pPr>
              <w:ind w:firstLine="709"/>
              <w:jc w:val="both"/>
              <w:rPr>
                <w:sz w:val="28"/>
                <w:szCs w:val="28"/>
                <w:lang w:eastAsia="en-US"/>
              </w:rPr>
            </w:pPr>
            <w:r w:rsidRPr="0038227A">
              <w:rPr>
                <w:sz w:val="28"/>
                <w:szCs w:val="28"/>
                <w:lang w:eastAsia="en-US"/>
              </w:rPr>
              <w:t xml:space="preserve">даю согласие ____________ </w:t>
            </w:r>
            <w:r w:rsidRPr="0038227A">
              <w:rPr>
                <w:b/>
                <w:bCs/>
                <w:i/>
                <w:iCs/>
                <w:lang w:eastAsia="en-US"/>
              </w:rPr>
              <w:t xml:space="preserve">[указывается организационно-правовая форма и наименование участника </w:t>
            </w:r>
            <w:r>
              <w:rPr>
                <w:b/>
                <w:bCs/>
                <w:i/>
                <w:iCs/>
                <w:lang w:eastAsia="en-US"/>
              </w:rPr>
              <w:t>закупки</w:t>
            </w:r>
            <w:r w:rsidRPr="0038227A">
              <w:rPr>
                <w:b/>
                <w:bCs/>
                <w:i/>
                <w:iCs/>
                <w:lang w:eastAsia="en-US"/>
              </w:rPr>
              <w:t>]</w:t>
            </w:r>
            <w:r w:rsidRPr="0038227A">
              <w:rPr>
                <w:i/>
                <w:iCs/>
                <w:lang w:eastAsia="en-US"/>
              </w:rPr>
              <w:t xml:space="preserve"> </w:t>
            </w:r>
            <w:r w:rsidRPr="0038227A">
              <w:rPr>
                <w:sz w:val="28"/>
                <w:szCs w:val="28"/>
                <w:lang w:eastAsia="en-US"/>
              </w:rPr>
              <w:t xml:space="preserve">на привлечение меня к оказанию услуг по договору, </w:t>
            </w:r>
            <w:r>
              <w:rPr>
                <w:sz w:val="28"/>
                <w:szCs w:val="28"/>
                <w:lang w:eastAsia="en-US"/>
              </w:rPr>
              <w:t>являющихся предметом настоящей закупки</w:t>
            </w:r>
            <w:r w:rsidRPr="0038227A">
              <w:rPr>
                <w:sz w:val="28"/>
                <w:szCs w:val="28"/>
                <w:lang w:eastAsia="en-US"/>
              </w:rPr>
              <w:t xml:space="preserve">, в случае признания данного участника победителем </w:t>
            </w:r>
            <w:r>
              <w:rPr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sz w:val="28"/>
                <w:szCs w:val="28"/>
                <w:lang w:eastAsia="en-US"/>
              </w:rPr>
              <w:t xml:space="preserve">, заключении с ним договора по результатам </w:t>
            </w:r>
            <w:r>
              <w:rPr>
                <w:sz w:val="28"/>
                <w:szCs w:val="28"/>
                <w:lang w:eastAsia="en-US"/>
              </w:rPr>
              <w:t>процедуры закупки</w:t>
            </w:r>
            <w:r w:rsidRPr="0038227A">
              <w:rPr>
                <w:sz w:val="28"/>
                <w:szCs w:val="28"/>
                <w:lang w:eastAsia="en-US"/>
              </w:rPr>
              <w:t xml:space="preserve"> на право заключения договора ______________________________________________ в соответствии с извещением о проведении </w:t>
            </w:r>
            <w:r>
              <w:rPr>
                <w:sz w:val="28"/>
                <w:szCs w:val="28"/>
                <w:lang w:eastAsia="en-US"/>
              </w:rPr>
              <w:t>закупки</w:t>
            </w:r>
            <w:r w:rsidRPr="0038227A">
              <w:rPr>
                <w:sz w:val="28"/>
                <w:szCs w:val="28"/>
                <w:lang w:eastAsia="en-US"/>
              </w:rPr>
              <w:t xml:space="preserve">, опубликованным «__» _________ на </w:t>
            </w:r>
            <w:r>
              <w:rPr>
                <w:sz w:val="28"/>
                <w:szCs w:val="28"/>
                <w:lang w:eastAsia="en-US"/>
              </w:rPr>
              <w:t xml:space="preserve">______________________ </w:t>
            </w:r>
            <w:r w:rsidRPr="00FC009D">
              <w:rPr>
                <w:b/>
                <w:bCs/>
                <w:i/>
                <w:iCs/>
              </w:rPr>
              <w:t xml:space="preserve">[указывается </w:t>
            </w:r>
            <w:r>
              <w:rPr>
                <w:b/>
                <w:bCs/>
                <w:i/>
                <w:iCs/>
              </w:rPr>
              <w:t>сайт, на котором опубликована закупка</w:t>
            </w:r>
            <w:r w:rsidRPr="00FC009D">
              <w:rPr>
                <w:b/>
                <w:bCs/>
                <w:i/>
                <w:iCs/>
              </w:rPr>
              <w:t>]</w:t>
            </w:r>
            <w:r w:rsidRPr="0038227A">
              <w:rPr>
                <w:sz w:val="28"/>
                <w:szCs w:val="28"/>
                <w:lang w:eastAsia="en-US"/>
              </w:rPr>
              <w:t>.</w:t>
            </w:r>
          </w:p>
        </w:tc>
      </w:tr>
    </w:tbl>
    <w:p w:rsidR="00D57E89" w:rsidRPr="0038227A" w:rsidRDefault="00D57E89" w:rsidP="009A3A04">
      <w:pPr>
        <w:ind w:firstLine="709"/>
        <w:jc w:val="both"/>
        <w:rPr>
          <w:b/>
          <w:bCs/>
          <w:color w:val="000000"/>
          <w:sz w:val="20"/>
          <w:szCs w:val="20"/>
          <w:lang w:eastAsia="en-US"/>
        </w:rPr>
      </w:pPr>
    </w:p>
    <w:p w:rsidR="00D57E89" w:rsidRPr="0038227A" w:rsidRDefault="00D57E89" w:rsidP="009A3A04">
      <w:pPr>
        <w:rPr>
          <w:b/>
          <w:bCs/>
          <w:color w:val="000000"/>
          <w:sz w:val="20"/>
          <w:szCs w:val="20"/>
          <w:lang w:eastAsia="en-US"/>
        </w:rPr>
      </w:pPr>
    </w:p>
    <w:p w:rsidR="00D57E89" w:rsidRPr="0038227A" w:rsidRDefault="00D57E89" w:rsidP="009A3A04">
      <w:pPr>
        <w:autoSpaceDE w:val="0"/>
        <w:autoSpaceDN w:val="0"/>
        <w:jc w:val="both"/>
        <w:rPr>
          <w:snapToGrid w:val="0"/>
          <w:sz w:val="28"/>
          <w:szCs w:val="28"/>
        </w:rPr>
      </w:pPr>
      <w:r w:rsidRPr="0038227A">
        <w:rPr>
          <w:snapToGrid w:val="0"/>
          <w:sz w:val="28"/>
          <w:szCs w:val="28"/>
        </w:rPr>
        <w:t>__________________________</w:t>
      </w:r>
      <w:r w:rsidRPr="0038227A">
        <w:rPr>
          <w:snapToGrid w:val="0"/>
          <w:sz w:val="28"/>
          <w:szCs w:val="28"/>
        </w:rPr>
        <w:tab/>
      </w:r>
      <w:r w:rsidRPr="0038227A">
        <w:rPr>
          <w:snapToGrid w:val="0"/>
          <w:sz w:val="28"/>
          <w:szCs w:val="28"/>
        </w:rPr>
        <w:tab/>
        <w:t>/________________________/</w:t>
      </w:r>
    </w:p>
    <w:p w:rsidR="00D57E89" w:rsidRPr="0038227A" w:rsidRDefault="00D57E89" w:rsidP="009A3A04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sz w:val="20"/>
          <w:szCs w:val="20"/>
        </w:rPr>
      </w:pPr>
      <w:r w:rsidRPr="0038227A">
        <w:rPr>
          <w:b/>
          <w:bCs/>
          <w:i/>
          <w:iCs/>
          <w:sz w:val="20"/>
          <w:szCs w:val="20"/>
        </w:rPr>
        <w:t>(Подпись лица, давшего данное согласие)</w:t>
      </w:r>
      <w:r w:rsidRPr="0038227A">
        <w:rPr>
          <w:snapToGrid w:val="0"/>
          <w:sz w:val="20"/>
          <w:szCs w:val="20"/>
        </w:rPr>
        <w:tab/>
      </w:r>
      <w:r w:rsidRPr="0038227A">
        <w:rPr>
          <w:snapToGrid w:val="0"/>
          <w:sz w:val="20"/>
          <w:szCs w:val="20"/>
        </w:rPr>
        <w:tab/>
      </w:r>
      <w:r w:rsidRPr="0038227A">
        <w:rPr>
          <w:snapToGrid w:val="0"/>
          <w:sz w:val="20"/>
          <w:szCs w:val="20"/>
        </w:rPr>
        <w:tab/>
      </w:r>
      <w:r w:rsidRPr="0038227A">
        <w:rPr>
          <w:b/>
          <w:bCs/>
          <w:i/>
          <w:iCs/>
          <w:sz w:val="20"/>
          <w:szCs w:val="20"/>
        </w:rPr>
        <w:t>(расшифровка подписи)</w:t>
      </w:r>
    </w:p>
    <w:p w:rsidR="00D57E89" w:rsidRDefault="00D57E89" w:rsidP="009A3A04">
      <w:pPr>
        <w:pStyle w:val="Times12"/>
        <w:tabs>
          <w:tab w:val="left" w:pos="709"/>
        </w:tabs>
        <w:ind w:left="360" w:right="-179" w:firstLine="0"/>
      </w:pPr>
    </w:p>
    <w:p w:rsidR="00D57E89" w:rsidRDefault="00D57E89" w:rsidP="009A3A04">
      <w:pPr>
        <w:pStyle w:val="Times12"/>
        <w:tabs>
          <w:tab w:val="left" w:pos="709"/>
        </w:tabs>
        <w:ind w:left="360" w:right="-179" w:firstLine="0"/>
      </w:pPr>
    </w:p>
    <w:p w:rsidR="00D57E89" w:rsidRPr="00FC009D" w:rsidRDefault="00D57E89" w:rsidP="009A3A04">
      <w:pPr>
        <w:pStyle w:val="af4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C009D">
        <w:rPr>
          <w:rFonts w:ascii="Times New Roman" w:hAnsi="Times New Roman" w:cs="Times New Roman"/>
        </w:rPr>
        <w:t>ИНСТРУКЦИИ ПО ЗАПОЛНЕНИЮ</w:t>
      </w:r>
    </w:p>
    <w:p w:rsidR="00D57E89" w:rsidRDefault="00D57E89" w:rsidP="007B41AF">
      <w:pPr>
        <w:numPr>
          <w:ilvl w:val="3"/>
          <w:numId w:val="35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7E89" w:rsidRPr="00FC009D" w:rsidRDefault="00D57E89" w:rsidP="007B41AF">
      <w:pPr>
        <w:numPr>
          <w:ilvl w:val="3"/>
          <w:numId w:val="35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>
        <w:t xml:space="preserve">Данная форма заполняется работниками, привлекаемыми участником закупки </w:t>
      </w:r>
      <w:r w:rsidRPr="00E63D47">
        <w:t>к оказываемым услугам по договору</w:t>
      </w:r>
      <w:r>
        <w:t>, не состоящими в штате участника закупки (соисполнителя), и предоставляется участником закупки в составе заявки.</w:t>
      </w:r>
    </w:p>
    <w:p w:rsidR="00D57E89" w:rsidRPr="00FC009D" w:rsidRDefault="00D57E89" w:rsidP="007B41AF">
      <w:pPr>
        <w:numPr>
          <w:ilvl w:val="3"/>
          <w:numId w:val="35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 xml:space="preserve">, приложением к которой является </w:t>
      </w:r>
      <w:r w:rsidRPr="00E63D47">
        <w:t>письменное согласие</w:t>
      </w:r>
      <w:r>
        <w:t xml:space="preserve"> работников </w:t>
      </w:r>
      <w:r w:rsidRPr="00E63D47">
        <w:t xml:space="preserve">на привлечение к оказываемым услугам по договору, являющихся предметом </w:t>
      </w:r>
      <w:r>
        <w:t>закупки,</w:t>
      </w:r>
      <w:r w:rsidRPr="00E63D47">
        <w:t xml:space="preserve"> в случае если привлекаемые кадровые ресурсы не состоят в штате участника </w:t>
      </w:r>
      <w:r>
        <w:t>закупки (соисполнителя).</w:t>
      </w:r>
    </w:p>
    <w:p w:rsidR="00D57E89" w:rsidRDefault="00D57E89" w:rsidP="009A3A04">
      <w:pPr>
        <w:pStyle w:val="Times12"/>
        <w:tabs>
          <w:tab w:val="left" w:pos="709"/>
        </w:tabs>
        <w:ind w:left="360" w:right="-179" w:firstLine="0"/>
      </w:pPr>
    </w:p>
    <w:p w:rsidR="00D57E89" w:rsidRDefault="00D57E89" w:rsidP="009A3A04">
      <w:pPr>
        <w:pStyle w:val="31"/>
        <w:ind w:left="0" w:right="421"/>
        <w:jc w:val="center"/>
        <w:rPr>
          <w:sz w:val="20"/>
          <w:szCs w:val="20"/>
        </w:rPr>
      </w:pPr>
    </w:p>
    <w:p w:rsidR="00D57E89" w:rsidRDefault="00D57E89" w:rsidP="009A3A04">
      <w:pPr>
        <w:pStyle w:val="31"/>
        <w:ind w:left="0" w:right="421"/>
        <w:jc w:val="center"/>
        <w:rPr>
          <w:sz w:val="20"/>
          <w:szCs w:val="20"/>
        </w:rPr>
      </w:pPr>
    </w:p>
    <w:p w:rsidR="00D57E89" w:rsidRPr="00FC009D" w:rsidRDefault="00D57E89" w:rsidP="009A3A04">
      <w:pPr>
        <w:pStyle w:val="31"/>
        <w:ind w:left="0" w:right="421"/>
        <w:jc w:val="center"/>
        <w:rPr>
          <w:sz w:val="20"/>
          <w:szCs w:val="20"/>
        </w:rPr>
        <w:sectPr w:rsidR="00D57E89" w:rsidRPr="00FC009D" w:rsidSect="009D1F19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D57E89" w:rsidRDefault="00D57E89" w:rsidP="009A3A04">
      <w:pPr>
        <w:jc w:val="center"/>
        <w:rPr>
          <w:b/>
          <w:bCs/>
          <w:i/>
          <w:iCs/>
        </w:rPr>
      </w:pPr>
    </w:p>
    <w:p w:rsidR="00D57E89" w:rsidRPr="007F50C9" w:rsidRDefault="00D57E89" w:rsidP="009A3A04">
      <w:pPr>
        <w:pStyle w:val="Times12"/>
        <w:ind w:left="360" w:firstLine="0"/>
        <w:jc w:val="right"/>
      </w:pPr>
      <w:r w:rsidRPr="007F50C9">
        <w:t>Форма 6.</w:t>
      </w:r>
    </w:p>
    <w:p w:rsidR="00D57E89" w:rsidRPr="007F50C9" w:rsidRDefault="00D57E89" w:rsidP="009A3A04">
      <w:pPr>
        <w:pStyle w:val="Times12"/>
        <w:ind w:left="5387" w:firstLine="0"/>
        <w:jc w:val="right"/>
      </w:pPr>
      <w:r w:rsidRPr="007F50C9">
        <w:t>Приложение к заявке на участие в закупке</w:t>
      </w:r>
    </w:p>
    <w:p w:rsidR="00D57E89" w:rsidRPr="007F50C9" w:rsidRDefault="00D57E89" w:rsidP="009A3A04">
      <w:pPr>
        <w:pStyle w:val="Times12"/>
        <w:ind w:left="5387" w:firstLine="0"/>
        <w:jc w:val="right"/>
      </w:pPr>
      <w:r w:rsidRPr="007F50C9">
        <w:t>от «___» __________ 20___ г. № ______</w:t>
      </w:r>
    </w:p>
    <w:p w:rsidR="00D57E89" w:rsidRPr="00FC009D" w:rsidRDefault="00D57E89" w:rsidP="009A3A04">
      <w:pPr>
        <w:pStyle w:val="Times12"/>
        <w:jc w:val="right"/>
        <w:rPr>
          <w:b/>
          <w:bCs/>
          <w:sz w:val="22"/>
          <w:szCs w:val="22"/>
        </w:rPr>
      </w:pPr>
    </w:p>
    <w:p w:rsidR="00D57E89" w:rsidRDefault="00D57E89" w:rsidP="009A3A04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D57E89" w:rsidRPr="00B03ADB" w:rsidRDefault="00D57E89" w:rsidP="009A3A04">
      <w:pPr>
        <w:jc w:val="center"/>
        <w:rPr>
          <w:sz w:val="28"/>
          <w:szCs w:val="28"/>
        </w:rPr>
      </w:pPr>
    </w:p>
    <w:p w:rsidR="00D57E89" w:rsidRPr="007F50C9" w:rsidRDefault="00D57E89" w:rsidP="009A3A04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iCs w:val="0"/>
          <w:sz w:val="24"/>
          <w:szCs w:val="24"/>
        </w:rPr>
      </w:pPr>
      <w:bookmarkStart w:id="63" w:name="_План_распределения_выполнения"/>
      <w:bookmarkStart w:id="64" w:name="_План_распределения_выполнения_объем"/>
      <w:bookmarkStart w:id="65" w:name="_Toc255987085"/>
      <w:bookmarkStart w:id="66" w:name="_Toc390267531"/>
      <w:bookmarkStart w:id="67" w:name="_Toc412201966"/>
      <w:bookmarkStart w:id="68" w:name="_Toc419283282"/>
      <w:bookmarkEnd w:id="63"/>
      <w:bookmarkEnd w:id="64"/>
      <w:r w:rsidRPr="007F50C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ПЛАН РАСПРЕДЕЛЕНИЯ ВИДОВ И ОБЪЕМОВ </w:t>
      </w:r>
      <w:r w:rsidRPr="007F50C9">
        <w:rPr>
          <w:rFonts w:ascii="Times New Roman" w:hAnsi="Times New Roman" w:cs="Times New Roman"/>
          <w:sz w:val="24"/>
          <w:szCs w:val="24"/>
        </w:rPr>
        <w:t xml:space="preserve">выполнения работ/ оказания услуг </w:t>
      </w:r>
      <w:r w:rsidRPr="007F50C9">
        <w:rPr>
          <w:rFonts w:ascii="Times New Roman" w:hAnsi="Times New Roman" w:cs="Times New Roman"/>
          <w:i w:val="0"/>
          <w:iCs w:val="0"/>
          <w:sz w:val="24"/>
          <w:szCs w:val="24"/>
        </w:rPr>
        <w:t>МЕЖДУ УЧАСТНИКОМ ЗАКУПКИ И</w:t>
      </w:r>
      <w:r w:rsidRPr="007F50C9">
        <w:rPr>
          <w:rFonts w:ascii="Times New Roman" w:hAnsi="Times New Roman" w:cs="Times New Roman"/>
          <w:sz w:val="24"/>
          <w:szCs w:val="24"/>
        </w:rPr>
        <w:t>субподрядчиками/ соисполнителями</w:t>
      </w:r>
      <w:r w:rsidRPr="007F50C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6</w:t>
      </w:r>
      <w:r w:rsidRPr="007F50C9"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bookmarkEnd w:id="65"/>
      <w:bookmarkEnd w:id="66"/>
      <w:bookmarkEnd w:id="67"/>
      <w:bookmarkEnd w:id="68"/>
    </w:p>
    <w:p w:rsidR="00D57E89" w:rsidRDefault="00D57E89" w:rsidP="009A3A04">
      <w:pPr>
        <w:pStyle w:val="Times12"/>
        <w:ind w:firstLine="0"/>
      </w:pPr>
    </w:p>
    <w:p w:rsidR="00D57E89" w:rsidRPr="007F50C9" w:rsidRDefault="00D57E89" w:rsidP="009A3A04">
      <w:pPr>
        <w:pStyle w:val="Times12"/>
        <w:ind w:firstLine="0"/>
        <w:rPr>
          <w:i/>
          <w:iCs/>
        </w:rPr>
      </w:pPr>
      <w:r w:rsidRPr="007F50C9">
        <w:t xml:space="preserve">Участник закупки </w:t>
      </w:r>
      <w:r w:rsidRPr="007F50C9">
        <w:rPr>
          <w:b/>
          <w:bCs/>
          <w:i/>
          <w:iCs/>
        </w:rPr>
        <w:t>(подрядчик/исполнитель):</w:t>
      </w:r>
      <w:r w:rsidRPr="007F50C9">
        <w:t xml:space="preserve"> ______________________________ </w:t>
      </w:r>
    </w:p>
    <w:p w:rsidR="00D57E89" w:rsidRPr="007F50C9" w:rsidRDefault="00D57E89" w:rsidP="009A3A04">
      <w:pPr>
        <w:pStyle w:val="Times12"/>
        <w:ind w:firstLine="0"/>
        <w:rPr>
          <w:b/>
          <w:bCs/>
          <w:i/>
          <w:iCs/>
        </w:rPr>
      </w:pPr>
      <w:r w:rsidRPr="007F50C9">
        <w:rPr>
          <w:b/>
          <w:bCs/>
          <w:i/>
          <w:iCs/>
        </w:rPr>
        <w:t xml:space="preserve">Субподрядчики/соисполнители </w:t>
      </w:r>
    </w:p>
    <w:p w:rsidR="00D57E89" w:rsidRPr="007F50C9" w:rsidRDefault="00D57E89" w:rsidP="009A3A04">
      <w:pPr>
        <w:pStyle w:val="Times12"/>
        <w:tabs>
          <w:tab w:val="left" w:pos="2520"/>
        </w:tabs>
        <w:ind w:firstLine="0"/>
      </w:pPr>
      <w:r w:rsidRPr="007F50C9">
        <w:t>1. ________________________________________________________</w:t>
      </w:r>
    </w:p>
    <w:p w:rsidR="00D57E89" w:rsidRPr="007F50C9" w:rsidRDefault="00D57E89" w:rsidP="009A3A04">
      <w:pPr>
        <w:pStyle w:val="Times12"/>
        <w:ind w:firstLine="0"/>
      </w:pPr>
      <w:r w:rsidRPr="007F50C9">
        <w:t>2. ________________________________________________________</w:t>
      </w:r>
    </w:p>
    <w:p w:rsidR="00D57E89" w:rsidRPr="007F50C9" w:rsidRDefault="00D57E89" w:rsidP="009A3A04">
      <w:pPr>
        <w:pStyle w:val="Times12"/>
        <w:ind w:firstLine="0"/>
      </w:pPr>
      <w:r w:rsidRPr="007F50C9">
        <w:t>…</w:t>
      </w:r>
    </w:p>
    <w:tbl>
      <w:tblPr>
        <w:tblW w:w="1541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2092"/>
        <w:gridCol w:w="2127"/>
        <w:gridCol w:w="1842"/>
      </w:tblGrid>
      <w:tr w:rsidR="00D57E89" w:rsidRPr="00FC009D">
        <w:tc>
          <w:tcPr>
            <w:tcW w:w="426" w:type="dxa"/>
            <w:vMerge w:val="restart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>выполняющей/оказывающей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>работ</w:t>
            </w:r>
            <w:r>
              <w:rPr>
                <w:b/>
                <w:bCs/>
                <w:i/>
                <w:iCs/>
                <w:sz w:val="24"/>
                <w:szCs w:val="24"/>
              </w:rPr>
              <w:t>/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D57E89" w:rsidRPr="00FC009D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218" w:type="dxa"/>
            <w:gridSpan w:val="2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>работ, услуг</w:t>
            </w:r>
          </w:p>
        </w:tc>
        <w:tc>
          <w:tcPr>
            <w:tcW w:w="2127" w:type="dxa"/>
            <w:vMerge w:val="restart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842" w:type="dxa"/>
            <w:vMerge w:val="restart"/>
            <w:vAlign w:val="center"/>
          </w:tcPr>
          <w:p w:rsidR="00D57E89" w:rsidRPr="00FC009D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D57E89" w:rsidRPr="00FC009D">
        <w:tc>
          <w:tcPr>
            <w:tcW w:w="426" w:type="dxa"/>
            <w:vMerge/>
            <w:vAlign w:val="center"/>
          </w:tcPr>
          <w:p w:rsidR="00D57E89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D57E89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D57E89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D57E89" w:rsidRPr="00FC009D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D57E89" w:rsidRPr="00FC009D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2092" w:type="dxa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bCs/>
                <w:i/>
                <w:iCs/>
                <w:sz w:val="24"/>
                <w:szCs w:val="24"/>
              </w:rPr>
              <w:t>работ и услуг</w:t>
            </w:r>
          </w:p>
        </w:tc>
        <w:tc>
          <w:tcPr>
            <w:tcW w:w="2127" w:type="dxa"/>
            <w:vMerge/>
            <w:vAlign w:val="center"/>
          </w:tcPr>
          <w:p w:rsidR="00D57E89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D57E89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D57E89" w:rsidRPr="00FC009D">
        <w:trPr>
          <w:cantSplit/>
        </w:trPr>
        <w:tc>
          <w:tcPr>
            <w:tcW w:w="426" w:type="dxa"/>
            <w:vAlign w:val="center"/>
          </w:tcPr>
          <w:p w:rsidR="00D57E89" w:rsidRDefault="00D57E89" w:rsidP="00D66C94">
            <w:pPr>
              <w:pStyle w:val="a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D57E89" w:rsidRDefault="00D57E89" w:rsidP="00D66C94">
            <w:pPr>
              <w:pStyle w:val="a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D57E89" w:rsidRDefault="00D57E89" w:rsidP="00D66C94">
            <w:pPr>
              <w:pStyle w:val="a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D57E89" w:rsidRDefault="00D57E89" w:rsidP="00D66C94">
            <w:pPr>
              <w:pStyle w:val="a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92" w:type="dxa"/>
            <w:vAlign w:val="center"/>
          </w:tcPr>
          <w:p w:rsidR="00D57E89" w:rsidRDefault="00D57E89" w:rsidP="00D66C94">
            <w:pPr>
              <w:pStyle w:val="a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7" w:type="dxa"/>
            <w:vAlign w:val="center"/>
          </w:tcPr>
          <w:p w:rsidR="00D57E89" w:rsidRPr="00FC009D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D57E89" w:rsidRDefault="00D57E89" w:rsidP="00D66C94">
            <w:pPr>
              <w:pStyle w:val="a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57E89" w:rsidRPr="00FC009D">
        <w:tc>
          <w:tcPr>
            <w:tcW w:w="426" w:type="dxa"/>
          </w:tcPr>
          <w:p w:rsidR="00D57E89" w:rsidRPr="00FC009D" w:rsidRDefault="00D57E89" w:rsidP="00D66C94">
            <w:pPr>
              <w:pStyle w:val="a8"/>
              <w:tabs>
                <w:tab w:val="num" w:pos="0"/>
              </w:tabs>
              <w:ind w:left="0"/>
            </w:pPr>
          </w:p>
        </w:tc>
        <w:tc>
          <w:tcPr>
            <w:tcW w:w="1722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531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551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126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092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127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1842" w:type="dxa"/>
          </w:tcPr>
          <w:p w:rsidR="00D57E89" w:rsidRPr="00FC009D" w:rsidRDefault="00D57E89" w:rsidP="00D66C94">
            <w:pPr>
              <w:pStyle w:val="a8"/>
            </w:pPr>
          </w:p>
        </w:tc>
      </w:tr>
      <w:tr w:rsidR="00D57E89" w:rsidRPr="00FC009D">
        <w:tc>
          <w:tcPr>
            <w:tcW w:w="426" w:type="dxa"/>
          </w:tcPr>
          <w:p w:rsidR="00D57E89" w:rsidRDefault="00D57E89" w:rsidP="00D66C94">
            <w:pPr>
              <w:pStyle w:val="a8"/>
              <w:tabs>
                <w:tab w:val="num" w:pos="0"/>
              </w:tabs>
              <w:ind w:left="0"/>
            </w:pPr>
          </w:p>
        </w:tc>
        <w:tc>
          <w:tcPr>
            <w:tcW w:w="1722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531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551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126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092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127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1842" w:type="dxa"/>
          </w:tcPr>
          <w:p w:rsidR="00D57E89" w:rsidRPr="00FC009D" w:rsidRDefault="00D57E89" w:rsidP="00D66C94">
            <w:pPr>
              <w:pStyle w:val="a8"/>
            </w:pPr>
          </w:p>
        </w:tc>
      </w:tr>
      <w:tr w:rsidR="00D57E89" w:rsidRPr="00FC009D">
        <w:tc>
          <w:tcPr>
            <w:tcW w:w="426" w:type="dxa"/>
          </w:tcPr>
          <w:p w:rsidR="00D57E89" w:rsidRPr="00FC009D" w:rsidRDefault="00D57E89" w:rsidP="00D66C94">
            <w:pPr>
              <w:pStyle w:val="a8"/>
              <w:ind w:left="0"/>
            </w:pPr>
            <w:r w:rsidRPr="00FC009D">
              <w:t>…</w:t>
            </w:r>
          </w:p>
        </w:tc>
        <w:tc>
          <w:tcPr>
            <w:tcW w:w="1722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531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551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126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092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2127" w:type="dxa"/>
          </w:tcPr>
          <w:p w:rsidR="00D57E89" w:rsidRPr="00FC009D" w:rsidRDefault="00D57E89" w:rsidP="00D66C94">
            <w:pPr>
              <w:pStyle w:val="a8"/>
            </w:pPr>
          </w:p>
        </w:tc>
        <w:tc>
          <w:tcPr>
            <w:tcW w:w="1842" w:type="dxa"/>
          </w:tcPr>
          <w:p w:rsidR="00D57E89" w:rsidRPr="00FC009D" w:rsidRDefault="00D57E89" w:rsidP="00D66C94">
            <w:pPr>
              <w:pStyle w:val="a8"/>
            </w:pPr>
          </w:p>
        </w:tc>
      </w:tr>
      <w:tr w:rsidR="00D57E89" w:rsidRPr="00FC009D">
        <w:tc>
          <w:tcPr>
            <w:tcW w:w="7230" w:type="dxa"/>
            <w:gridSpan w:val="4"/>
          </w:tcPr>
          <w:p w:rsidR="00D57E89" w:rsidRDefault="00D57E89" w:rsidP="00D66C94">
            <w:pPr>
              <w:pStyle w:val="a8"/>
            </w:pPr>
            <w:r w:rsidRPr="00FC009D">
              <w:t>ИТОГО</w:t>
            </w:r>
          </w:p>
        </w:tc>
        <w:tc>
          <w:tcPr>
            <w:tcW w:w="2126" w:type="dxa"/>
          </w:tcPr>
          <w:p w:rsidR="00D57E89" w:rsidRPr="00FC009D" w:rsidRDefault="00D57E89" w:rsidP="00D66C94">
            <w:pPr>
              <w:pStyle w:val="a8"/>
              <w:jc w:val="center"/>
            </w:pPr>
          </w:p>
        </w:tc>
        <w:tc>
          <w:tcPr>
            <w:tcW w:w="2092" w:type="dxa"/>
          </w:tcPr>
          <w:p w:rsidR="00D57E89" w:rsidRPr="00FC009D" w:rsidRDefault="00D57E89" w:rsidP="00D66C94">
            <w:pPr>
              <w:pStyle w:val="a8"/>
              <w:jc w:val="center"/>
            </w:pPr>
            <w:r w:rsidRPr="00FC009D">
              <w:t>100%</w:t>
            </w:r>
          </w:p>
        </w:tc>
        <w:tc>
          <w:tcPr>
            <w:tcW w:w="2127" w:type="dxa"/>
          </w:tcPr>
          <w:p w:rsidR="00D57E89" w:rsidRPr="00FC009D" w:rsidRDefault="00D57E89" w:rsidP="00D66C94">
            <w:pPr>
              <w:pStyle w:val="a8"/>
              <w:jc w:val="center"/>
            </w:pPr>
            <w:r w:rsidRPr="00FC009D">
              <w:t>Х</w:t>
            </w:r>
          </w:p>
        </w:tc>
        <w:tc>
          <w:tcPr>
            <w:tcW w:w="1842" w:type="dxa"/>
          </w:tcPr>
          <w:p w:rsidR="00D57E89" w:rsidRPr="00FC009D" w:rsidRDefault="00D57E89" w:rsidP="00D66C94">
            <w:pPr>
              <w:pStyle w:val="a8"/>
              <w:jc w:val="center"/>
            </w:pPr>
            <w:r>
              <w:t>Х</w:t>
            </w:r>
          </w:p>
        </w:tc>
      </w:tr>
    </w:tbl>
    <w:p w:rsidR="00D57E89" w:rsidRPr="00FC009D" w:rsidRDefault="00D57E89" w:rsidP="009A3A04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57E89" w:rsidRPr="00FC009D" w:rsidRDefault="00D57E89" w:rsidP="009A3A04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57E89" w:rsidRPr="00FC009D" w:rsidRDefault="00D57E89" w:rsidP="009A3A04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D57E89" w:rsidRPr="007F50C9" w:rsidRDefault="00D57E89" w:rsidP="009A3A04">
      <w:pPr>
        <w:pStyle w:val="Times12"/>
        <w:ind w:firstLine="709"/>
      </w:pPr>
      <w:r w:rsidRPr="007F50C9">
        <w:t>М.П.</w:t>
      </w:r>
    </w:p>
    <w:p w:rsidR="00D57E89" w:rsidRPr="007F50C9" w:rsidRDefault="00D57E89" w:rsidP="009A3A04">
      <w:pPr>
        <w:pStyle w:val="Times12"/>
      </w:pPr>
    </w:p>
    <w:p w:rsidR="00D57E89" w:rsidRDefault="00D57E89" w:rsidP="009A3A04">
      <w:pPr>
        <w:pStyle w:val="Times12"/>
        <w:tabs>
          <w:tab w:val="left" w:pos="1134"/>
        </w:tabs>
        <w:ind w:right="-179" w:firstLine="709"/>
      </w:pPr>
    </w:p>
    <w:p w:rsidR="00D57E89" w:rsidRPr="00FC009D" w:rsidRDefault="00D57E89" w:rsidP="009A3A04">
      <w:pPr>
        <w:pStyle w:val="Times12"/>
        <w:tabs>
          <w:tab w:val="left" w:pos="1134"/>
        </w:tabs>
        <w:ind w:right="-179" w:firstLine="709"/>
      </w:pPr>
      <w:r w:rsidRPr="00FC009D">
        <w:t>ИНСТРУКЦИИ ПО ЗАПОЛНЕНИЮ</w:t>
      </w:r>
    </w:p>
    <w:p w:rsidR="00D57E89" w:rsidRPr="00FC009D" w:rsidRDefault="00D57E89" w:rsidP="007B41AF">
      <w:pPr>
        <w:pStyle w:val="Times12"/>
        <w:numPr>
          <w:ilvl w:val="0"/>
          <w:numId w:val="37"/>
        </w:numPr>
        <w:tabs>
          <w:tab w:val="num" w:pos="720"/>
          <w:tab w:val="left" w:pos="1134"/>
        </w:tabs>
        <w:ind w:left="0" w:right="-179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D57E89" w:rsidRPr="00FC009D" w:rsidRDefault="00D57E89" w:rsidP="007B41AF">
      <w:pPr>
        <w:pStyle w:val="Times12"/>
        <w:numPr>
          <w:ilvl w:val="0"/>
          <w:numId w:val="37"/>
        </w:numPr>
        <w:tabs>
          <w:tab w:val="num" w:pos="720"/>
          <w:tab w:val="left" w:pos="1134"/>
        </w:tabs>
        <w:ind w:left="0" w:right="-179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D57E89" w:rsidRPr="00FC009D" w:rsidRDefault="00D57E89" w:rsidP="007B41AF">
      <w:pPr>
        <w:pStyle w:val="Times12"/>
        <w:numPr>
          <w:ilvl w:val="0"/>
          <w:numId w:val="37"/>
        </w:numPr>
        <w:tabs>
          <w:tab w:val="num" w:pos="720"/>
          <w:tab w:val="left" w:pos="1134"/>
        </w:tabs>
        <w:ind w:left="0" w:right="-179" w:firstLine="709"/>
      </w:pPr>
      <w:r w:rsidRPr="00FC009D"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FC009D">
        <w:rPr>
          <w:b/>
          <w:bCs/>
          <w:i/>
          <w:iCs/>
        </w:rPr>
        <w:t>субподрядчиков/соисполнителей.</w:t>
      </w:r>
    </w:p>
    <w:p w:rsidR="00D57E89" w:rsidRPr="00FC009D" w:rsidRDefault="00D57E89" w:rsidP="007B41AF">
      <w:pPr>
        <w:pStyle w:val="Times12"/>
        <w:numPr>
          <w:ilvl w:val="0"/>
          <w:numId w:val="37"/>
        </w:numPr>
        <w:tabs>
          <w:tab w:val="num" w:pos="720"/>
          <w:tab w:val="left" w:pos="1134"/>
        </w:tabs>
        <w:ind w:left="0" w:right="-179" w:firstLine="709"/>
      </w:pPr>
      <w:r w:rsidRPr="00FC009D">
        <w:t xml:space="preserve">В данной форме участник </w:t>
      </w:r>
      <w:r>
        <w:t>закупки</w:t>
      </w:r>
      <w:r w:rsidRPr="00FC009D">
        <w:t xml:space="preserve"> указывает:</w:t>
      </w:r>
    </w:p>
    <w:p w:rsidR="00D57E89" w:rsidRPr="0076483D" w:rsidRDefault="00D57E89" w:rsidP="007B41AF">
      <w:pPr>
        <w:pStyle w:val="Times12"/>
        <w:numPr>
          <w:ilvl w:val="0"/>
          <w:numId w:val="36"/>
        </w:numPr>
        <w:tabs>
          <w:tab w:val="clear" w:pos="1919"/>
          <w:tab w:val="left" w:pos="0"/>
          <w:tab w:val="num" w:pos="1134"/>
        </w:tabs>
        <w:ind w:left="0" w:firstLine="709"/>
      </w:pPr>
      <w:r w:rsidRPr="00FC009D">
        <w:t xml:space="preserve">перечень </w:t>
      </w:r>
      <w:r w:rsidRPr="00FC009D">
        <w:rPr>
          <w:b/>
          <w:bCs/>
          <w:i/>
          <w:iCs/>
        </w:rPr>
        <w:t>выполняемых/оказываемых</w:t>
      </w:r>
      <w:r w:rsidRPr="00FC009D">
        <w:t xml:space="preserve"> участником </w:t>
      </w:r>
      <w:r w:rsidRPr="00FC009D">
        <w:rPr>
          <w:b/>
          <w:bCs/>
          <w:i/>
          <w:iCs/>
        </w:rPr>
        <w:t>(подрядчиком</w:t>
      </w:r>
      <w:r>
        <w:rPr>
          <w:b/>
          <w:bCs/>
          <w:i/>
          <w:iCs/>
        </w:rPr>
        <w:t>/исполнителем</w:t>
      </w:r>
      <w:r w:rsidRPr="00FC009D">
        <w:rPr>
          <w:b/>
          <w:bCs/>
          <w:i/>
          <w:iCs/>
        </w:rPr>
        <w:t>)</w:t>
      </w:r>
      <w:r w:rsidRPr="00FC009D">
        <w:t xml:space="preserve"> и каждым </w:t>
      </w:r>
      <w:r w:rsidRPr="00FC009D">
        <w:rPr>
          <w:b/>
          <w:bCs/>
          <w:i/>
          <w:iCs/>
        </w:rPr>
        <w:t xml:space="preserve">субподрядчиком/соисполнителем работ и услуг. </w:t>
      </w:r>
      <w:r w:rsidRPr="00FC009D">
        <w:t>В данной форме указываются</w:t>
      </w:r>
      <w:r>
        <w:t xml:space="preserve"> </w:t>
      </w:r>
      <w:r w:rsidRPr="00FC009D">
        <w:t xml:space="preserve">все </w:t>
      </w:r>
      <w:r w:rsidRPr="00FC009D">
        <w:rPr>
          <w:b/>
          <w:bCs/>
          <w:i/>
          <w:iCs/>
        </w:rPr>
        <w:t>субподрядчики/соисполнители</w:t>
      </w:r>
      <w:r w:rsidRPr="00FC009D">
        <w:t xml:space="preserve">, привлекаемые для </w:t>
      </w:r>
      <w:r w:rsidRPr="00FC009D">
        <w:rPr>
          <w:b/>
          <w:bCs/>
          <w:i/>
          <w:iCs/>
        </w:rPr>
        <w:t>выполнения/оказания</w:t>
      </w:r>
      <w:r>
        <w:rPr>
          <w:b/>
          <w:bCs/>
          <w:i/>
          <w:iCs/>
        </w:rPr>
        <w:t xml:space="preserve"> </w:t>
      </w:r>
      <w:r w:rsidRPr="00FC009D">
        <w:rPr>
          <w:b/>
          <w:bCs/>
          <w:i/>
          <w:iCs/>
        </w:rPr>
        <w:t>работ / услуг</w:t>
      </w:r>
      <w:r w:rsidRPr="00FC009D">
        <w:t xml:space="preserve"> по договору, независимо от объема </w:t>
      </w:r>
      <w:r w:rsidRPr="00FC009D">
        <w:rPr>
          <w:b/>
          <w:bCs/>
          <w:i/>
          <w:iCs/>
        </w:rPr>
        <w:t>выполняемых/оказываемых</w:t>
      </w:r>
      <w:r>
        <w:rPr>
          <w:b/>
          <w:bCs/>
          <w:i/>
          <w:iCs/>
        </w:rPr>
        <w:t xml:space="preserve"> </w:t>
      </w:r>
      <w:r w:rsidRPr="00FC009D">
        <w:rPr>
          <w:b/>
          <w:bCs/>
          <w:i/>
          <w:iCs/>
        </w:rPr>
        <w:t>работ / услуг</w:t>
      </w:r>
      <w:r>
        <w:rPr>
          <w:b/>
          <w:bCs/>
          <w:i/>
          <w:iCs/>
        </w:rPr>
        <w:t xml:space="preserve"> </w:t>
      </w:r>
      <w:r w:rsidRPr="0076483D">
        <w:t xml:space="preserve">данными </w:t>
      </w:r>
      <w:r w:rsidRPr="00CE72B5">
        <w:rPr>
          <w:b/>
          <w:bCs/>
          <w:i/>
          <w:iCs/>
        </w:rPr>
        <w:t>субподрядчиками/соисполнителями</w:t>
      </w:r>
      <w:r w:rsidRPr="0076483D">
        <w:rPr>
          <w:b/>
          <w:bCs/>
          <w:i/>
          <w:iCs/>
        </w:rPr>
        <w:t>;</w:t>
      </w:r>
      <w:r w:rsidRPr="00012898">
        <w:rPr>
          <w:b/>
          <w:bCs/>
          <w:i/>
          <w:iCs/>
        </w:rPr>
        <w:t xml:space="preserve">[далее указывается для СМР] </w:t>
      </w:r>
      <w:r w:rsidRPr="0076483D">
        <w:rPr>
          <w:b/>
          <w:bCs/>
          <w:i/>
          <w:iCs/>
        </w:rPr>
        <w:t>В случае</w:t>
      </w:r>
      <w:r w:rsidRPr="00012898">
        <w:rPr>
          <w:b/>
          <w:bCs/>
          <w:i/>
          <w:iCs/>
        </w:rPr>
        <w:t xml:space="preserve">, если участник </w:t>
      </w:r>
      <w:r>
        <w:rPr>
          <w:b/>
          <w:bCs/>
          <w:i/>
          <w:iCs/>
        </w:rPr>
        <w:t>закупки</w:t>
      </w:r>
      <w:r w:rsidRPr="00012898">
        <w:rPr>
          <w:b/>
          <w:bCs/>
          <w:i/>
          <w:iCs/>
        </w:rPr>
        <w:t>/субподрядчики выполняют одинаковый вид</w:t>
      </w:r>
      <w:r w:rsidRPr="0076483D">
        <w:rPr>
          <w:b/>
          <w:bCs/>
          <w:i/>
          <w:iCs/>
        </w:rPr>
        <w:t xml:space="preserve"> работ</w:t>
      </w:r>
      <w:r w:rsidRPr="00012898">
        <w:rPr>
          <w:b/>
          <w:bCs/>
          <w:i/>
          <w:iCs/>
        </w:rPr>
        <w:t xml:space="preserve">, то в столбце 2 участнику </w:t>
      </w:r>
      <w:r>
        <w:rPr>
          <w:b/>
          <w:bCs/>
          <w:i/>
          <w:iCs/>
        </w:rPr>
        <w:t>закупки</w:t>
      </w:r>
      <w:r w:rsidRPr="00012898">
        <w:rPr>
          <w:b/>
          <w:bCs/>
          <w:i/>
          <w:iCs/>
        </w:rPr>
        <w:t xml:space="preserve"> необходимо детализировать виды работ</w:t>
      </w:r>
      <w:r w:rsidRPr="0076483D">
        <w:rPr>
          <w:b/>
          <w:bCs/>
          <w:i/>
          <w:iCs/>
        </w:rPr>
        <w:t xml:space="preserve">, выполняемые </w:t>
      </w:r>
      <w:r w:rsidRPr="00012898">
        <w:rPr>
          <w:b/>
          <w:bCs/>
          <w:i/>
          <w:iCs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D57E89" w:rsidRPr="00FC009D" w:rsidRDefault="00D57E89" w:rsidP="007B41AF">
      <w:pPr>
        <w:pStyle w:val="Times12"/>
        <w:numPr>
          <w:ilvl w:val="0"/>
          <w:numId w:val="36"/>
        </w:numPr>
        <w:tabs>
          <w:tab w:val="clear" w:pos="1919"/>
          <w:tab w:val="left" w:pos="0"/>
          <w:tab w:val="num" w:pos="1134"/>
        </w:tabs>
        <w:ind w:left="0" w:firstLine="709"/>
      </w:pPr>
      <w:r w:rsidRPr="00012898">
        <w:t xml:space="preserve">стоимость </w:t>
      </w:r>
      <w:r w:rsidRPr="0076483D">
        <w:rPr>
          <w:b/>
          <w:bCs/>
          <w:i/>
          <w:iCs/>
        </w:rPr>
        <w:t>работ/ услуг</w:t>
      </w:r>
      <w:r w:rsidRPr="0076483D">
        <w:t xml:space="preserve"> по участнику </w:t>
      </w:r>
      <w:r w:rsidRPr="0076483D">
        <w:rPr>
          <w:b/>
          <w:bCs/>
          <w:i/>
          <w:iCs/>
        </w:rPr>
        <w:t>(подрядчику</w:t>
      </w:r>
      <w:r>
        <w:rPr>
          <w:b/>
          <w:bCs/>
          <w:i/>
          <w:iCs/>
        </w:rPr>
        <w:t>/исполнителю</w:t>
      </w:r>
      <w:r w:rsidRPr="0076483D">
        <w:rPr>
          <w:b/>
          <w:bCs/>
          <w:i/>
          <w:iCs/>
        </w:rPr>
        <w:t xml:space="preserve">) </w:t>
      </w:r>
      <w:r w:rsidRPr="0076483D">
        <w:t>и</w:t>
      </w:r>
      <w:r>
        <w:t xml:space="preserve"> </w:t>
      </w:r>
      <w:r w:rsidRPr="00FC009D">
        <w:rPr>
          <w:b/>
          <w:bCs/>
          <w:i/>
          <w:iCs/>
        </w:rPr>
        <w:t>субподрядчикам/соисполнителям</w:t>
      </w:r>
      <w:r w:rsidRPr="00FC009D">
        <w:t xml:space="preserve"> в денежном и процентном выражении в соответствии со Сводной таблицей стоимости (Форма </w:t>
      </w:r>
      <w:r>
        <w:t>3</w:t>
      </w:r>
      <w:r w:rsidRPr="00FC009D">
        <w:t>);</w:t>
      </w:r>
    </w:p>
    <w:p w:rsidR="00D57E89" w:rsidRDefault="00D57E89" w:rsidP="007B41AF">
      <w:pPr>
        <w:pStyle w:val="Times12"/>
        <w:numPr>
          <w:ilvl w:val="0"/>
          <w:numId w:val="36"/>
        </w:numPr>
        <w:tabs>
          <w:tab w:val="clear" w:pos="1919"/>
          <w:tab w:val="left" w:pos="0"/>
          <w:tab w:val="num" w:pos="1134"/>
        </w:tabs>
        <w:ind w:left="0" w:firstLine="709"/>
      </w:pPr>
      <w:r w:rsidRPr="00FC009D">
        <w:t>сроки</w:t>
      </w:r>
      <w:r>
        <w:t xml:space="preserve"> </w:t>
      </w:r>
      <w:r w:rsidRPr="00FC009D">
        <w:rPr>
          <w:b/>
          <w:bCs/>
          <w:i/>
          <w:iCs/>
        </w:rPr>
        <w:t>выполнения работ/оказания услуг</w:t>
      </w:r>
      <w:r w:rsidRPr="00FC009D">
        <w:t xml:space="preserve"> участником (</w:t>
      </w:r>
      <w:r w:rsidRPr="00FC009D">
        <w:rPr>
          <w:b/>
          <w:bCs/>
          <w:i/>
          <w:iCs/>
        </w:rPr>
        <w:t>подрядчиком</w:t>
      </w:r>
      <w:r>
        <w:rPr>
          <w:b/>
          <w:bCs/>
          <w:i/>
          <w:iCs/>
        </w:rPr>
        <w:t>/исполнителем</w:t>
      </w:r>
      <w:r w:rsidRPr="00FC009D">
        <w:rPr>
          <w:b/>
          <w:bCs/>
          <w:i/>
          <w:iCs/>
        </w:rPr>
        <w:t>)</w:t>
      </w:r>
      <w:r w:rsidRPr="00FC009D">
        <w:t xml:space="preserve"> и каждым </w:t>
      </w:r>
      <w:r w:rsidRPr="00FC009D">
        <w:rPr>
          <w:b/>
          <w:bCs/>
          <w:i/>
          <w:iCs/>
        </w:rPr>
        <w:t>субподрядчиком/соисполнителем</w:t>
      </w:r>
      <w:r w:rsidRPr="00FC009D">
        <w:t xml:space="preserve"> в соответствии с Графиком </w:t>
      </w:r>
      <w:r w:rsidRPr="00FC009D">
        <w:rPr>
          <w:b/>
          <w:bCs/>
          <w:i/>
          <w:iCs/>
        </w:rPr>
        <w:t>выполнения работ/ оказания услуг (</w:t>
      </w:r>
      <w:r w:rsidRPr="00FC009D">
        <w:t xml:space="preserve">Форма </w:t>
      </w:r>
      <w:r>
        <w:t>4</w:t>
      </w:r>
      <w:r w:rsidRPr="00FC009D">
        <w:t>)</w:t>
      </w:r>
      <w:r>
        <w:t>;</w:t>
      </w:r>
    </w:p>
    <w:p w:rsidR="00D57E89" w:rsidRDefault="00D57E89" w:rsidP="007B41AF">
      <w:pPr>
        <w:pStyle w:val="Times12"/>
        <w:numPr>
          <w:ilvl w:val="0"/>
          <w:numId w:val="36"/>
        </w:numPr>
        <w:tabs>
          <w:tab w:val="clear" w:pos="1919"/>
          <w:tab w:val="left" w:pos="0"/>
          <w:tab w:val="num" w:pos="1134"/>
        </w:tabs>
        <w:ind w:left="0" w:firstLine="709"/>
      </w:pPr>
      <w:r w:rsidRPr="003F0381">
        <w:t xml:space="preserve">принадлежность привлекаемых </w:t>
      </w:r>
      <w:r w:rsidRPr="003F0381">
        <w:rPr>
          <w:b/>
          <w:bCs/>
          <w:i/>
          <w:iCs/>
        </w:rPr>
        <w:t>субподрядчиков/соисполнителей</w:t>
      </w:r>
      <w:r w:rsidRPr="003F0381">
        <w:t xml:space="preserve"> к субъектам малого и среднего предпринимательства, либо указать слово «нет»</w:t>
      </w:r>
      <w:r>
        <w:t xml:space="preserve"> (столбец 4);</w:t>
      </w:r>
    </w:p>
    <w:p w:rsidR="00D57E89" w:rsidRPr="00AA711D" w:rsidRDefault="00D57E89" w:rsidP="007B41AF">
      <w:pPr>
        <w:pStyle w:val="Times12"/>
        <w:numPr>
          <w:ilvl w:val="0"/>
          <w:numId w:val="36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/>
          <w:i/>
          <w:iCs/>
        </w:rPr>
      </w:pPr>
      <w:r w:rsidRPr="00AA711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при закупке </w:t>
      </w:r>
      <w:r w:rsidRPr="00AA711D">
        <w:rPr>
          <w:b/>
          <w:bCs/>
          <w:i/>
          <w:iCs/>
        </w:rPr>
        <w:t xml:space="preserve">строительно-монтажных работ на территории Российской Федерации] </w:t>
      </w:r>
      <w:r w:rsidRPr="00AA711D"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t xml:space="preserve"> подпункта 2.1) пункта 2.1.1 подраздела 2.1 закупочной документации</w:t>
      </w:r>
      <w:r w:rsidRPr="00AA711D">
        <w:t>.</w:t>
      </w:r>
    </w:p>
    <w:p w:rsidR="00D57E89" w:rsidRPr="00FC009D" w:rsidRDefault="00D57E89" w:rsidP="007B41AF">
      <w:pPr>
        <w:pStyle w:val="Times12"/>
        <w:numPr>
          <w:ilvl w:val="0"/>
          <w:numId w:val="37"/>
        </w:numPr>
        <w:tabs>
          <w:tab w:val="num" w:pos="720"/>
          <w:tab w:val="left" w:pos="1134"/>
        </w:tabs>
        <w:ind w:left="0" w:right="-179" w:firstLine="709"/>
      </w:pPr>
      <w:r w:rsidRPr="00FC009D">
        <w:t xml:space="preserve">Данная форма заполняется как в случае привлечения участником </w:t>
      </w:r>
      <w:r>
        <w:t xml:space="preserve">закупки </w:t>
      </w:r>
      <w:r w:rsidRPr="00FC009D">
        <w:rPr>
          <w:b/>
          <w:bCs/>
          <w:i/>
          <w:iCs/>
        </w:rPr>
        <w:t>субподрядчиков/соисполнителей,</w:t>
      </w:r>
      <w:r w:rsidRPr="00FC009D"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/>
          <w:i/>
          <w:iCs/>
        </w:rPr>
        <w:t>«</w:t>
      </w:r>
      <w:r>
        <w:rPr>
          <w:b/>
          <w:bCs/>
          <w:i/>
          <w:iCs/>
        </w:rPr>
        <w:t>С</w:t>
      </w:r>
      <w:r w:rsidRPr="00FC009D">
        <w:rPr>
          <w:b/>
          <w:bCs/>
          <w:i/>
          <w:iCs/>
        </w:rPr>
        <w:t xml:space="preserve">убподрядчики/соисполнители </w:t>
      </w:r>
      <w:r w:rsidRPr="00FC009D">
        <w:t>не планируются к привлечению».</w:t>
      </w:r>
    </w:p>
    <w:p w:rsidR="00D57E89" w:rsidRDefault="00D57E89" w:rsidP="009A3A04">
      <w:pPr>
        <w:pStyle w:val="Times12"/>
        <w:ind w:firstLine="0"/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bCs/>
          <w:i/>
          <w:iCs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bCs/>
          <w:i/>
          <w:iCs/>
        </w:rPr>
        <w:t>выполняющих/оказывающих</w:t>
      </w:r>
      <w:r w:rsidRPr="00FC009D">
        <w:t xml:space="preserve"> указанные объемы</w:t>
      </w:r>
      <w:r>
        <w:t xml:space="preserve"> </w:t>
      </w:r>
      <w:r w:rsidRPr="00FC009D">
        <w:rPr>
          <w:b/>
          <w:bCs/>
          <w:i/>
          <w:iCs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>
        <w:t xml:space="preserve"> </w:t>
      </w:r>
      <w:r w:rsidRPr="00FC009D">
        <w:t xml:space="preserve">бюджетное учреждение прикладывает гарантийное письмо, содержащее обязательство в случае выбора его победителем, </w:t>
      </w:r>
      <w:r>
        <w:t xml:space="preserve">определить </w:t>
      </w:r>
      <w:r w:rsidRPr="00FC009D">
        <w:rPr>
          <w:b/>
          <w:bCs/>
          <w:i/>
          <w:iCs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FC009D">
        <w:rPr>
          <w:b/>
          <w:bCs/>
          <w:i/>
          <w:iCs/>
        </w:rPr>
        <w:t>субподрядчиков/ соисполнителей</w:t>
      </w:r>
      <w:r>
        <w:rPr>
          <w:b/>
          <w:bCs/>
          <w:i/>
          <w:iCs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bCs/>
          <w:i/>
          <w:iCs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t xml:space="preserve">по </w:t>
      </w:r>
      <w:r>
        <w:t xml:space="preserve">определению </w:t>
      </w:r>
      <w:r w:rsidRPr="00FC009D">
        <w:rPr>
          <w:b/>
          <w:bCs/>
          <w:i/>
          <w:iCs/>
        </w:rPr>
        <w:t>субподрядчиков/ соисполнителей</w:t>
      </w:r>
      <w:r w:rsidRPr="00FC009D">
        <w:t>.</w:t>
      </w:r>
    </w:p>
    <w:p w:rsidR="00D57E89" w:rsidRPr="00A319E8" w:rsidRDefault="00D57E89" w:rsidP="00A319E8">
      <w:pPr>
        <w:pStyle w:val="Times12"/>
        <w:tabs>
          <w:tab w:val="left" w:pos="1134"/>
          <w:tab w:val="left" w:pos="15136"/>
        </w:tabs>
        <w:ind w:right="240" w:firstLine="0"/>
        <w:rPr>
          <w:sz w:val="22"/>
          <w:szCs w:val="22"/>
        </w:rPr>
      </w:pPr>
      <w:r w:rsidRPr="00A319E8">
        <w:t xml:space="preserve"> </w:t>
      </w:r>
    </w:p>
    <w:sectPr w:rsidR="00D57E89" w:rsidRPr="00A319E8" w:rsidSect="009A3A04">
      <w:pgSz w:w="16840" w:h="11907" w:orient="landscape" w:code="9"/>
      <w:pgMar w:top="567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7E89" w:rsidRDefault="00D57E89">
      <w:r>
        <w:separator/>
      </w:r>
    </w:p>
  </w:endnote>
  <w:endnote w:type="continuationSeparator" w:id="1">
    <w:p w:rsidR="00D57E89" w:rsidRDefault="00D57E89">
      <w:r>
        <w:continuationSeparator/>
      </w:r>
    </w:p>
  </w:endnote>
  <w:endnote w:type="continuationNotice" w:id="2">
    <w:p w:rsidR="00D57E89" w:rsidRDefault="00D57E8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E89" w:rsidRPr="00FE6219" w:rsidRDefault="00D57E89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7E89" w:rsidRDefault="00D57E89">
      <w:r>
        <w:separator/>
      </w:r>
    </w:p>
  </w:footnote>
  <w:footnote w:type="continuationSeparator" w:id="1">
    <w:p w:rsidR="00D57E89" w:rsidRDefault="00D57E89">
      <w:r>
        <w:continuationSeparator/>
      </w:r>
    </w:p>
  </w:footnote>
  <w:footnote w:type="continuationNotice" w:id="2">
    <w:p w:rsidR="00D57E89" w:rsidRDefault="00D57E8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E89" w:rsidRPr="00C81ECE" w:rsidRDefault="00D57E89" w:rsidP="00C81ECE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C81ECE">
      <w:rPr>
        <w:rFonts w:ascii="Times New Roman" w:hAnsi="Times New Roman" w:cs="Times New Roman"/>
        <w:sz w:val="28"/>
        <w:szCs w:val="28"/>
      </w:rPr>
      <w:fldChar w:fldCharType="begin"/>
    </w:r>
    <w:r w:rsidRPr="00C81ECE">
      <w:rPr>
        <w:rFonts w:ascii="Times New Roman" w:hAnsi="Times New Roman" w:cs="Times New Roman"/>
        <w:sz w:val="28"/>
        <w:szCs w:val="28"/>
      </w:rPr>
      <w:instrText>PAGE   \* MERGEFORMAT</w:instrText>
    </w:r>
    <w:r w:rsidRPr="00C81ECE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10</w:t>
    </w:r>
    <w:r w:rsidRPr="00C81ECE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E89" w:rsidRPr="00F429FC" w:rsidRDefault="00D57E89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cs="Arial (WT)" w:hint="default"/>
      </w:rPr>
    </w:lvl>
    <w:lvl w:ilvl="2" w:tplc="FAE4A70C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cs="Symbol" w:hint="default"/>
      </w:rPr>
    </w:lvl>
    <w:lvl w:ilvl="3" w:tplc="2B747F06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cs="Symbol" w:hint="default"/>
      </w:rPr>
    </w:lvl>
    <w:lvl w:ilvl="4" w:tplc="A880B3A0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cs="Arial (WT)" w:hint="default"/>
      </w:rPr>
    </w:lvl>
    <w:lvl w:ilvl="5" w:tplc="AEEAB854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cs="Symbol" w:hint="default"/>
      </w:rPr>
    </w:lvl>
    <w:lvl w:ilvl="6" w:tplc="F3D014F8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cs="Symbol" w:hint="default"/>
      </w:rPr>
    </w:lvl>
    <w:lvl w:ilvl="7" w:tplc="CB762120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cs="Arial (WT)" w:hint="default"/>
      </w:rPr>
    </w:lvl>
    <w:lvl w:ilvl="8" w:tplc="20DCF64C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cs="Symbol" w:hint="default"/>
      </w:r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3"/>
  </w:num>
  <w:num w:numId="20">
    <w:abstractNumId w:val="2"/>
  </w:num>
  <w:num w:numId="21">
    <w:abstractNumId w:val="30"/>
  </w:num>
  <w:num w:numId="22">
    <w:abstractNumId w:val="23"/>
  </w:num>
  <w:num w:numId="23">
    <w:abstractNumId w:val="21"/>
  </w:num>
  <w:num w:numId="24">
    <w:abstractNumId w:val="1"/>
  </w:num>
  <w:num w:numId="25">
    <w:abstractNumId w:val="0"/>
  </w:num>
  <w:num w:numId="26">
    <w:abstractNumId w:val="20"/>
  </w:num>
  <w:num w:numId="27">
    <w:abstractNumId w:val="17"/>
  </w:num>
  <w:num w:numId="28">
    <w:abstractNumId w:val="3"/>
  </w:num>
  <w:num w:numId="29">
    <w:abstractNumId w:val="13"/>
  </w:num>
  <w:num w:numId="30">
    <w:abstractNumId w:val="12"/>
  </w:num>
  <w:num w:numId="31">
    <w:abstractNumId w:val="2"/>
  </w:num>
  <w:num w:numId="32">
    <w:abstractNumId w:val="24"/>
  </w:num>
  <w:num w:numId="33">
    <w:abstractNumId w:val="31"/>
  </w:num>
  <w:num w:numId="34">
    <w:abstractNumId w:val="27"/>
  </w:num>
  <w:num w:numId="35">
    <w:abstractNumId w:val="11"/>
  </w:num>
  <w:num w:numId="36">
    <w:abstractNumId w:val="10"/>
  </w:num>
  <w:num w:numId="37">
    <w:abstractNumId w:val="26"/>
  </w:num>
  <w:num w:numId="38">
    <w:abstractNumId w:val="15"/>
  </w:num>
  <w:num w:numId="39">
    <w:abstractNumId w:val="28"/>
  </w:num>
  <w:num w:numId="40">
    <w:abstractNumId w:val="14"/>
  </w:num>
  <w:num w:numId="41">
    <w:abstractNumId w:val="29"/>
  </w:num>
  <w:num w:numId="42">
    <w:abstractNumId w:val="6"/>
  </w:num>
  <w:num w:numId="43">
    <w:abstractNumId w:val="8"/>
  </w:num>
  <w:num w:numId="44">
    <w:abstractNumId w:val="5"/>
  </w:num>
  <w:num w:numId="45">
    <w:abstractNumId w:val="9"/>
  </w:num>
  <w:num w:numId="46">
    <w:abstractNumId w:val="19"/>
  </w:num>
  <w:num w:numId="47">
    <w:abstractNumId w:val="18"/>
  </w:num>
  <w:num w:numId="48">
    <w:abstractNumId w:val="22"/>
  </w:num>
  <w:num w:numId="49">
    <w:abstractNumId w:val="7"/>
  </w:num>
  <w:num w:numId="50">
    <w:abstractNumId w:val="4"/>
  </w:num>
  <w:num w:numId="5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  <w:footnote w:id="2"/>
  </w:footnotePr>
  <w:endnotePr>
    <w:endnote w:id="0"/>
    <w:endnote w:id="1"/>
    <w:endnote w:id="2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323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12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0970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8D8"/>
    <w:rsid w:val="00220D51"/>
    <w:rsid w:val="0022116F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1B8D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E6"/>
    <w:rsid w:val="00260EF2"/>
    <w:rsid w:val="00261A2A"/>
    <w:rsid w:val="0026204B"/>
    <w:rsid w:val="00263D82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303E"/>
    <w:rsid w:val="002B43B5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9D7"/>
    <w:rsid w:val="00380F9D"/>
    <w:rsid w:val="003817DF"/>
    <w:rsid w:val="0038227A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C7B1A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7F44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45C71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9BA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385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0BDF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473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3171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31A0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697E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2A17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3E41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1AF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4712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50C9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05C9"/>
    <w:rsid w:val="008123A4"/>
    <w:rsid w:val="008125E9"/>
    <w:rsid w:val="00813472"/>
    <w:rsid w:val="00814F6C"/>
    <w:rsid w:val="008150D7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0FDE"/>
    <w:rsid w:val="008B2097"/>
    <w:rsid w:val="008B254F"/>
    <w:rsid w:val="008B398B"/>
    <w:rsid w:val="008B3E51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41AB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1DAE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C2E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3A04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C7ED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19E8"/>
    <w:rsid w:val="00A330AA"/>
    <w:rsid w:val="00A338BB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3ADB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1378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4694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57E89"/>
    <w:rsid w:val="00D630E8"/>
    <w:rsid w:val="00D64190"/>
    <w:rsid w:val="00D65600"/>
    <w:rsid w:val="00D6583B"/>
    <w:rsid w:val="00D66789"/>
    <w:rsid w:val="00D66C94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38"/>
    <w:rsid w:val="00EC02F0"/>
    <w:rsid w:val="00EC14CD"/>
    <w:rsid w:val="00EC2C6D"/>
    <w:rsid w:val="00EC5239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9FC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16EF2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26"/>
      </w:numPr>
      <w:jc w:val="right"/>
      <w:outlineLvl w:val="0"/>
    </w:p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7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7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445C71"/>
    <w:rPr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4D69B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4D69BA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D69B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D69BA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D69BA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D69BA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D69BA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D69BA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445C71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D69BA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D69BA"/>
    <w:rPr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D69BA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D69BA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69BA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D69BA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4D69BA"/>
    <w:rPr>
      <w:sz w:val="16"/>
      <w:szCs w:val="16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D69BA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4D69BA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6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4D69BA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D69BA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D69BA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1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2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2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23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D69BA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9A3A04"/>
    <w:pPr>
      <w:tabs>
        <w:tab w:val="left" w:pos="426"/>
        <w:tab w:val="right" w:pos="9923"/>
      </w:tabs>
    </w:pPr>
    <w:rPr>
      <w:noProof/>
    </w:rPr>
  </w:style>
  <w:style w:type="character" w:customStyle="1" w:styleId="23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semiHidden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D69BA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445C71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445C71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445C71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4">
    <w:name w:val="Пункт_2"/>
    <w:basedOn w:val="Normal"/>
    <w:uiPriority w:val="99"/>
    <w:rsid w:val="00445C71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445C71"/>
    <w:pPr>
      <w:numPr>
        <w:ilvl w:val="2"/>
        <w:numId w:val="21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445C71"/>
    <w:pPr>
      <w:tabs>
        <w:tab w:val="num" w:pos="643"/>
        <w:tab w:val="num" w:pos="926"/>
      </w:tabs>
      <w:ind w:left="926" w:hanging="360"/>
    </w:pPr>
  </w:style>
  <w:style w:type="paragraph" w:styleId="ListNumber3">
    <w:name w:val="List Number 3"/>
    <w:basedOn w:val="Normal"/>
    <w:uiPriority w:val="99"/>
    <w:rsid w:val="00445C71"/>
    <w:pPr>
      <w:tabs>
        <w:tab w:val="num" w:pos="926"/>
      </w:tabs>
      <w:ind w:left="926" w:hanging="360"/>
    </w:pPr>
  </w:style>
  <w:style w:type="paragraph" w:styleId="ListContinue">
    <w:name w:val="List Continue"/>
    <w:basedOn w:val="Normal"/>
    <w:uiPriority w:val="99"/>
    <w:rsid w:val="00445C71"/>
    <w:pPr>
      <w:spacing w:after="120"/>
      <w:ind w:left="283"/>
    </w:pPr>
  </w:style>
  <w:style w:type="paragraph" w:styleId="ListNumber">
    <w:name w:val="List Number"/>
    <w:basedOn w:val="Normal"/>
    <w:uiPriority w:val="99"/>
    <w:rsid w:val="00445C71"/>
    <w:pPr>
      <w:tabs>
        <w:tab w:val="num" w:pos="926"/>
      </w:tabs>
      <w:ind w:left="360" w:hanging="360"/>
    </w:pPr>
  </w:style>
  <w:style w:type="paragraph" w:customStyle="1" w:styleId="ConsNonformat">
    <w:name w:val="ConsNonformat"/>
    <w:uiPriority w:val="99"/>
    <w:rsid w:val="00445C71"/>
    <w:pPr>
      <w:widowControl w:val="0"/>
    </w:pPr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445C71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445C71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445C71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445C71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445C71"/>
    <w:pPr>
      <w:numPr>
        <w:numId w:val="29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445C71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445C7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445C71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445C7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445C71"/>
    <w:pPr>
      <w:tabs>
        <w:tab w:val="num" w:pos="567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445C71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5">
    <w:name w:val="Пункт б/н"/>
    <w:basedOn w:val="Normal"/>
    <w:uiPriority w:val="99"/>
    <w:rsid w:val="00445C71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0">
    <w:name w:val="Обычный11"/>
    <w:link w:val="14"/>
    <w:uiPriority w:val="99"/>
    <w:rsid w:val="00445C71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0"/>
    <w:uiPriority w:val="99"/>
    <w:locked/>
    <w:rsid w:val="00445C71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445C7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445C71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445C71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445C7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4D69BA"/>
    <w:rPr>
      <w:sz w:val="20"/>
      <w:szCs w:val="20"/>
    </w:rPr>
  </w:style>
  <w:style w:type="table" w:styleId="TableGrid">
    <w:name w:val="Table Grid"/>
    <w:basedOn w:val="TableNormal"/>
    <w:uiPriority w:val="99"/>
    <w:rsid w:val="00445C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445C71"/>
  </w:style>
  <w:style w:type="character" w:customStyle="1" w:styleId="afa">
    <w:name w:val="Подпункт Знак"/>
    <w:uiPriority w:val="99"/>
    <w:rsid w:val="00445C71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445C71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445C71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445C71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445C71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445C71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445C71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445C71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445C7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445C71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445C71"/>
    <w:pPr>
      <w:numPr>
        <w:ilvl w:val="3"/>
        <w:numId w:val="22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445C71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1">
    <w:name w:val="Стиль1"/>
    <w:rsid w:val="00422649"/>
    <w:pPr>
      <w:numPr>
        <w:numId w:val="38"/>
      </w:numPr>
    </w:pPr>
  </w:style>
  <w:style w:type="numbering" w:customStyle="1" w:styleId="2">
    <w:name w:val="Стиль2"/>
    <w:rsid w:val="00422649"/>
    <w:pPr>
      <w:numPr>
        <w:numId w:val="39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5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757</TotalTime>
  <Pages>22</Pages>
  <Words>5337</Words>
  <Characters>30424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yaamitukevich</cp:lastModifiedBy>
  <cp:revision>82</cp:revision>
  <cp:lastPrinted>2015-04-21T10:07:00Z</cp:lastPrinted>
  <dcterms:created xsi:type="dcterms:W3CDTF">2014-06-11T04:26:00Z</dcterms:created>
  <dcterms:modified xsi:type="dcterms:W3CDTF">2015-06-25T10:28:00Z</dcterms:modified>
</cp:coreProperties>
</file>