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885B13" w:rsidRDefault="00885B13" w:rsidP="00885B13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</w:t>
      </w:r>
      <w:r>
        <w:rPr>
          <w:b/>
          <w:bCs/>
          <w:color w:val="000000"/>
          <w:sz w:val="28"/>
          <w:szCs w:val="28"/>
        </w:rPr>
        <w:t xml:space="preserve">заключения договора на поставку спецодежды, </w:t>
      </w:r>
      <w:proofErr w:type="spellStart"/>
      <w:r>
        <w:rPr>
          <w:b/>
          <w:bCs/>
          <w:color w:val="000000"/>
          <w:sz w:val="28"/>
          <w:szCs w:val="28"/>
        </w:rPr>
        <w:t>спецобуви</w:t>
      </w:r>
      <w:proofErr w:type="spellEnd"/>
      <w:r>
        <w:rPr>
          <w:b/>
          <w:bCs/>
          <w:color w:val="000000"/>
          <w:sz w:val="28"/>
          <w:szCs w:val="28"/>
        </w:rPr>
        <w:t xml:space="preserve"> и СИЗ общего назначения для нужд Челябинского отделения филиала «Уральский территориальный округ» ФГУП «РосРАО».</w:t>
      </w:r>
    </w:p>
    <w:p w:rsidR="0030315B" w:rsidRPr="00E70E51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64018B" w:rsidRDefault="0064018B" w:rsidP="0064018B">
      <w:pPr>
        <w:jc w:val="center"/>
        <w:rPr>
          <w:sz w:val="28"/>
          <w:szCs w:val="28"/>
        </w:rPr>
      </w:pPr>
    </w:p>
    <w:p w:rsidR="00E70E51" w:rsidRDefault="00E70E51" w:rsidP="00E70E51">
      <w:pPr>
        <w:jc w:val="center"/>
        <w:rPr>
          <w:lang w:val="en-US"/>
        </w:rPr>
      </w:pPr>
    </w:p>
    <w:p w:rsidR="00885B13" w:rsidRPr="00885B13" w:rsidRDefault="00885B13" w:rsidP="00885B13">
      <w:pPr>
        <w:jc w:val="center"/>
      </w:pPr>
      <w:r w:rsidRPr="00885B13">
        <w:lastRenderedPageBreak/>
        <w:t xml:space="preserve">Техническое задание </w:t>
      </w:r>
    </w:p>
    <w:p w:rsidR="00885B13" w:rsidRPr="00885B13" w:rsidRDefault="00885B13" w:rsidP="00885B13">
      <w:pPr>
        <w:jc w:val="center"/>
      </w:pPr>
      <w:r w:rsidRPr="00885B13">
        <w:t xml:space="preserve">на поставку групп товаров, </w:t>
      </w:r>
    </w:p>
    <w:p w:rsidR="00885B13" w:rsidRPr="00885B13" w:rsidRDefault="00885B13" w:rsidP="00885B13">
      <w:pPr>
        <w:jc w:val="center"/>
      </w:pPr>
      <w:r w:rsidRPr="00885B13">
        <w:t>за исключением нестандартного технологического оборудования</w:t>
      </w:r>
    </w:p>
    <w:p w:rsidR="00885B13" w:rsidRPr="00885B13" w:rsidRDefault="00885B13" w:rsidP="00885B13">
      <w:pPr>
        <w:jc w:val="center"/>
        <w:rPr>
          <w:i/>
        </w:rPr>
      </w:pPr>
      <w:r w:rsidRPr="00885B13">
        <w:t xml:space="preserve"> для  объекта: Челябинское отделение филиала «Уральский территориальный округ» ФГУП «РосРАО»</w:t>
      </w:r>
    </w:p>
    <w:p w:rsidR="00885B13" w:rsidRPr="00885B13" w:rsidRDefault="00885B13" w:rsidP="00885B13">
      <w:pPr>
        <w:ind w:left="-284" w:right="-286"/>
        <w:jc w:val="center"/>
      </w:pPr>
    </w:p>
    <w:p w:rsidR="00885B13" w:rsidRPr="00885B13" w:rsidRDefault="00885B13" w:rsidP="00885B13">
      <w:pPr>
        <w:jc w:val="center"/>
      </w:pPr>
      <w:r w:rsidRPr="00885B13">
        <w:t>СОДЕРЖАНИЕ</w:t>
      </w:r>
    </w:p>
    <w:p w:rsidR="00885B13" w:rsidRPr="00885B13" w:rsidRDefault="00885B13" w:rsidP="00885B13">
      <w:pPr>
        <w:jc w:val="center"/>
      </w:pPr>
    </w:p>
    <w:p w:rsidR="00885B13" w:rsidRPr="00885B13" w:rsidRDefault="00885B13" w:rsidP="00885B13">
      <w:r w:rsidRPr="00885B13">
        <w:t>РАЗДЕЛ 1. ПЕРЕЧЕНЬ ТОВАРОВ И ОБЩИХ ТРЕБОВАНИЙ</w:t>
      </w:r>
    </w:p>
    <w:p w:rsidR="00885B13" w:rsidRPr="00885B13" w:rsidRDefault="00885B13" w:rsidP="00885B13">
      <w:r w:rsidRPr="00885B13">
        <w:t>РАЗДЕЛ 2. СВЕДЕНИЯ О НОВИЗНЕ</w:t>
      </w:r>
    </w:p>
    <w:p w:rsidR="00885B13" w:rsidRPr="00885B13" w:rsidRDefault="00885B13" w:rsidP="00885B13">
      <w:r w:rsidRPr="00885B13">
        <w:t>РАЗДЕЛ 3. ТРЕБОВАНИЯ К МАРКИРОВКЕ</w:t>
      </w:r>
    </w:p>
    <w:p w:rsidR="00885B13" w:rsidRPr="00885B13" w:rsidRDefault="00885B13" w:rsidP="00885B13">
      <w:r w:rsidRPr="00885B13">
        <w:t>РАЗДЕЛ 4. ТРЕБОВАНИЯ К УПАКОВКЕ</w:t>
      </w:r>
    </w:p>
    <w:p w:rsidR="00885B13" w:rsidRPr="00885B13" w:rsidRDefault="00885B13" w:rsidP="00885B13">
      <w:r w:rsidRPr="00885B13">
        <w:t>РАЗДЕЛ 5. ТРЕБОВАНИЯ ПО ПРАВИЛАМ СДАЧИ И ПРИЕМКИ</w:t>
      </w:r>
    </w:p>
    <w:p w:rsidR="00885B13" w:rsidRPr="00885B13" w:rsidRDefault="00885B13" w:rsidP="00885B13">
      <w:pPr>
        <w:tabs>
          <w:tab w:val="left" w:pos="851"/>
        </w:tabs>
        <w:ind w:left="851"/>
      </w:pPr>
      <w:r w:rsidRPr="00885B13">
        <w:t>Подраздел 5.1 Порядок сдачи и приемки</w:t>
      </w:r>
    </w:p>
    <w:p w:rsidR="00885B13" w:rsidRPr="00885B13" w:rsidRDefault="00885B13" w:rsidP="00885B13">
      <w:pPr>
        <w:tabs>
          <w:tab w:val="left" w:pos="851"/>
        </w:tabs>
        <w:ind w:left="851"/>
      </w:pPr>
      <w:r w:rsidRPr="00885B13">
        <w:t>Подраздел 5.2 Требования по передаче заказчику технических и иных документов</w:t>
      </w:r>
    </w:p>
    <w:p w:rsidR="00885B13" w:rsidRPr="00885B13" w:rsidRDefault="00885B13" w:rsidP="00885B13">
      <w:r w:rsidRPr="00885B13">
        <w:t>РАЗДЕЛ 6. ТРЕБОВАНИЯ К ТРАНСПОРТИРОВАНИЮ</w:t>
      </w:r>
    </w:p>
    <w:p w:rsidR="00885B13" w:rsidRPr="00885B13" w:rsidRDefault="00885B13" w:rsidP="00885B13">
      <w:r w:rsidRPr="00885B13">
        <w:t>РАЗДЕЛ 7. ТРЕБОВАНИЯ К ХРАНЕНИЮ</w:t>
      </w:r>
    </w:p>
    <w:p w:rsidR="00885B13" w:rsidRPr="00885B13" w:rsidRDefault="00885B13" w:rsidP="00885B13">
      <w:r w:rsidRPr="00885B13">
        <w:t>РАЗДЕЛ 8. ТРЕБОВАНИЯ К ОБСЛУЖИВАНИЮ</w:t>
      </w:r>
    </w:p>
    <w:p w:rsidR="00885B13" w:rsidRPr="00885B13" w:rsidRDefault="00885B13" w:rsidP="00885B13">
      <w:r w:rsidRPr="00885B13">
        <w:t>РАЗДЕЛ 9. ЭКОЛОГИЧЕСКИЕ ТРЕБОВАНИЯ</w:t>
      </w:r>
    </w:p>
    <w:p w:rsidR="00885B13" w:rsidRPr="00885B13" w:rsidRDefault="00885B13" w:rsidP="00885B13">
      <w:r w:rsidRPr="00885B13">
        <w:t>РАЗДЕЛ 10. ТРЕБОВАНИЯ ПО БЕЗОПАСНОСТИ</w:t>
      </w:r>
    </w:p>
    <w:p w:rsidR="00885B13" w:rsidRPr="00885B13" w:rsidRDefault="00885B13" w:rsidP="00885B13">
      <w:r w:rsidRPr="00885B13">
        <w:t>РАЗДЕЛ 11. ТРЕБОВАНИЯ К КАЧЕСТВУ</w:t>
      </w:r>
    </w:p>
    <w:p w:rsidR="00885B13" w:rsidRPr="00885B13" w:rsidRDefault="00885B13" w:rsidP="00885B13">
      <w:pPr>
        <w:ind w:left="1418" w:hanging="1418"/>
      </w:pPr>
      <w:r w:rsidRPr="00885B13">
        <w:t>РАЗДЕЛ 12. ТЕХНИЧЕСКОЕ СОПРОВОЖДЕНИЕ ГРУПП ТОВАРОВ, ЗА ИСКЛЮЧЕНИЕМ НЕСТАНДАРТНОГО ОБОРУДОВАНИЯ</w:t>
      </w:r>
    </w:p>
    <w:p w:rsidR="00885B13" w:rsidRPr="00885B13" w:rsidRDefault="00885B13" w:rsidP="00885B13">
      <w:r w:rsidRPr="00885B13">
        <w:t>РАЗДЕЛ 13. ДОПОЛНИТЕЛЬНЫЕ (ИНЫЕ) ТРЕБОВАНИЯ</w:t>
      </w:r>
    </w:p>
    <w:p w:rsidR="00885B13" w:rsidRPr="00885B13" w:rsidRDefault="00885B13" w:rsidP="00885B13">
      <w:r w:rsidRPr="00885B13">
        <w:t>РАЗДЕЛ 14. ТРЕБОВАНИЕ К ФОРМЕ ПРЕДСТАВЛЯЕМОЙ ИНФОРМАЦИИ</w:t>
      </w:r>
    </w:p>
    <w:p w:rsidR="00885B13" w:rsidRPr="00885B13" w:rsidRDefault="00885B13" w:rsidP="00885B13">
      <w:r w:rsidRPr="00885B13">
        <w:t>РАЗДЕЛ 15. ТРЕБОВАНИЯ К ТЕХНИЧЕСКОМУ ОБУЧЕНИЮ ПЕРСОНАЛА ЗАКАЗЧИКА</w:t>
      </w:r>
    </w:p>
    <w:p w:rsidR="00885B13" w:rsidRPr="00885B13" w:rsidRDefault="00885B13" w:rsidP="00885B13">
      <w:r w:rsidRPr="00885B13">
        <w:t>РАЗДЕЛ 16. ЦЕЛЬ ЗАКУПКИ</w:t>
      </w:r>
    </w:p>
    <w:p w:rsidR="00885B13" w:rsidRPr="00885B13" w:rsidRDefault="00885B13" w:rsidP="00885B13">
      <w:r w:rsidRPr="00885B13">
        <w:t>РАЗДЕЛ 17. ПЕРЕЧЕНЬ ПРИЛОЖЕНИЙ</w:t>
      </w:r>
    </w:p>
    <w:p w:rsidR="00885B13" w:rsidRPr="00885B13" w:rsidRDefault="00885B13" w:rsidP="00885B13"/>
    <w:p w:rsidR="00885B13" w:rsidRPr="00885B13" w:rsidRDefault="00885B13" w:rsidP="00885B13">
      <w:pPr>
        <w:sectPr w:rsidR="00885B13" w:rsidRPr="00885B13" w:rsidSect="000062FB">
          <w:headerReference w:type="default" r:id="rId12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885B13" w:rsidRPr="00885B13" w:rsidRDefault="00885B13" w:rsidP="00885B13">
      <w:pPr>
        <w:jc w:val="center"/>
      </w:pPr>
      <w:r w:rsidRPr="00885B13">
        <w:lastRenderedPageBreak/>
        <w:t>РАЗДЕЛ 1. ПЕРЕЧЕНЬ ТОВАРОВ И ОБЩИХ ТРЕБОВАНИЙ</w:t>
      </w:r>
    </w:p>
    <w:tbl>
      <w:tblPr>
        <w:tblW w:w="15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2409"/>
        <w:gridCol w:w="1985"/>
        <w:gridCol w:w="1701"/>
        <w:gridCol w:w="1134"/>
        <w:gridCol w:w="1417"/>
        <w:gridCol w:w="1418"/>
        <w:gridCol w:w="1417"/>
        <w:gridCol w:w="1417"/>
      </w:tblGrid>
      <w:tr w:rsidR="00885B13" w:rsidRPr="00885B13" w:rsidTr="004B630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B13" w:rsidRPr="00885B13" w:rsidRDefault="00885B13" w:rsidP="004B6302">
            <w:pPr>
              <w:jc w:val="center"/>
            </w:pPr>
            <w:r w:rsidRPr="00885B13">
              <w:t>№</w:t>
            </w:r>
          </w:p>
          <w:p w:rsidR="00885B13" w:rsidRPr="00885B13" w:rsidRDefault="00885B13" w:rsidP="004B6302">
            <w:pPr>
              <w:jc w:val="center"/>
            </w:pPr>
            <w:proofErr w:type="gramStart"/>
            <w:r w:rsidRPr="00885B13">
              <w:t>п</w:t>
            </w:r>
            <w:proofErr w:type="gramEnd"/>
            <w:r w:rsidRPr="00885B13"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B13" w:rsidRPr="00885B13" w:rsidRDefault="00885B13" w:rsidP="004B6302">
            <w:r w:rsidRPr="00885B13">
              <w:t>Наименование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B13" w:rsidRPr="00885B13" w:rsidRDefault="00885B13" w:rsidP="004B6302">
            <w:r w:rsidRPr="00885B13">
              <w:t>Основные технические характеристики товара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B13" w:rsidRPr="00885B13" w:rsidRDefault="00885B13" w:rsidP="004B6302">
            <w:r w:rsidRPr="00885B13"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B13" w:rsidRPr="00885B13" w:rsidRDefault="00885B13" w:rsidP="004B6302">
            <w:r w:rsidRPr="00885B13">
              <w:t>Комплектность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B13" w:rsidRPr="00885B13" w:rsidRDefault="00885B13" w:rsidP="004B6302">
            <w:r w:rsidRPr="00885B13"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B13" w:rsidRPr="00885B13" w:rsidRDefault="00885B13" w:rsidP="004B6302">
            <w:r w:rsidRPr="00885B13">
              <w:t>Количество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B13" w:rsidRPr="00885B13" w:rsidRDefault="00885B13" w:rsidP="004B6302">
            <w:r w:rsidRPr="00885B13">
              <w:t>Срок поставки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5B13" w:rsidRPr="00885B13" w:rsidRDefault="00885B13" w:rsidP="004B6302">
            <w:r w:rsidRPr="00885B13">
              <w:t>Объем гарантий  и гарантийный срок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B13" w:rsidRPr="00885B13" w:rsidRDefault="00885B13" w:rsidP="004B6302">
            <w:r w:rsidRPr="00885B13">
              <w:t xml:space="preserve">Данные </w:t>
            </w:r>
            <w:proofErr w:type="gramStart"/>
            <w:r w:rsidRPr="00885B13">
              <w:t>из</w:t>
            </w:r>
            <w:proofErr w:type="gramEnd"/>
            <w:r w:rsidRPr="00885B13">
              <w:t xml:space="preserve"> ниже</w:t>
            </w:r>
          </w:p>
          <w:p w:rsidR="00885B13" w:rsidRPr="00885B13" w:rsidRDefault="00885B13" w:rsidP="004B6302">
            <w:r w:rsidRPr="00885B13">
              <w:t>приведенного перечня</w:t>
            </w:r>
          </w:p>
        </w:tc>
      </w:tr>
      <w:tr w:rsidR="00885B13" w:rsidRPr="00885B13" w:rsidTr="004B6302">
        <w:tc>
          <w:tcPr>
            <w:tcW w:w="108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B13" w:rsidRPr="00885B13" w:rsidRDefault="00885B13" w:rsidP="004B6302">
            <w:r w:rsidRPr="00885B13">
              <w:t xml:space="preserve">Спецодежда, </w:t>
            </w:r>
            <w:proofErr w:type="spellStart"/>
            <w:r w:rsidRPr="00885B13">
              <w:t>спецобувь</w:t>
            </w:r>
            <w:proofErr w:type="spellEnd"/>
            <w:r w:rsidRPr="00885B13">
              <w:t xml:space="preserve"> и </w:t>
            </w:r>
            <w:proofErr w:type="gramStart"/>
            <w:r w:rsidRPr="00885B13">
              <w:t>СИЗ</w:t>
            </w:r>
            <w:proofErr w:type="gramEnd"/>
            <w:r w:rsidRPr="00885B13">
              <w:t xml:space="preserve"> общего назначения согласно Приложения №1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B13" w:rsidRPr="00885B13" w:rsidRDefault="00885B13" w:rsidP="004B6302">
            <w:r>
              <w:t xml:space="preserve">не позднее </w:t>
            </w:r>
            <w:r>
              <w:rPr>
                <w:lang w:val="en-US"/>
              </w:rPr>
              <w:t>26</w:t>
            </w:r>
            <w:r w:rsidRPr="00885B13">
              <w:t>.12.2014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B13" w:rsidRPr="00885B13" w:rsidRDefault="00885B13" w:rsidP="004B6302">
            <w:r w:rsidRPr="00885B13">
              <w:t>Гарантийный срок определяется  в соответствии с установленными сроками производителя, указанными в паспорте на изделие, а также действующими требованиями законодате</w:t>
            </w:r>
            <w:r w:rsidRPr="00885B13">
              <w:lastRenderedPageBreak/>
              <w:t>льства РФ,  но не менее 12 (двенадцати) месяцев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B13" w:rsidRPr="00885B13" w:rsidRDefault="00885B13" w:rsidP="004B6302"/>
        </w:tc>
      </w:tr>
    </w:tbl>
    <w:p w:rsidR="00885B13" w:rsidRPr="00885B13" w:rsidRDefault="00885B13" w:rsidP="00885B13">
      <w:pPr>
        <w:sectPr w:rsidR="00885B13" w:rsidRPr="00885B13" w:rsidSect="00B24FE0">
          <w:pgSz w:w="16838" w:h="11906" w:orient="landscape"/>
          <w:pgMar w:top="851" w:right="1134" w:bottom="851" w:left="851" w:header="709" w:footer="709" w:gutter="0"/>
          <w:cols w:space="720"/>
        </w:sectPr>
      </w:pPr>
    </w:p>
    <w:p w:rsidR="00885B13" w:rsidRPr="00885B13" w:rsidRDefault="00885B13" w:rsidP="00885B13"/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885B13" w:rsidRPr="00885B13" w:rsidTr="004B6302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85B13" w:rsidRPr="00885B13" w:rsidRDefault="00885B13" w:rsidP="004B6302">
            <w:pPr>
              <w:jc w:val="center"/>
            </w:pPr>
            <w:r w:rsidRPr="00885B13">
              <w:t>РАЗДЕЛ 2. СВЕДЕНИЯ О НОВИЗНЕ</w:t>
            </w:r>
          </w:p>
        </w:tc>
      </w:tr>
      <w:tr w:rsidR="00885B13" w:rsidRPr="00885B13" w:rsidTr="004B630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B13" w:rsidRPr="00885B13" w:rsidRDefault="00885B13" w:rsidP="004B6302">
            <w:pPr>
              <w:jc w:val="both"/>
            </w:pPr>
            <w:proofErr w:type="gramStart"/>
            <w:r w:rsidRPr="00885B13">
              <w:t>Поставляемый товар должен быть новым, выпуска не ранее 2014 года, (не бывшим в употреблении, не восстановленным, не являться выставочными образцами, свободным от прав третьих лиц.</w:t>
            </w:r>
            <w:proofErr w:type="gramEnd"/>
          </w:p>
        </w:tc>
      </w:tr>
      <w:tr w:rsidR="00885B13" w:rsidRPr="00885B13" w:rsidTr="004B6302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85B13" w:rsidRPr="00885B13" w:rsidRDefault="00885B13" w:rsidP="004B6302">
            <w:pPr>
              <w:jc w:val="center"/>
            </w:pPr>
            <w:r w:rsidRPr="00885B13">
              <w:t>РАЗДЕЛ 3. ТРЕБОВАНИЯ К МАРКИРОВКЕ</w:t>
            </w:r>
          </w:p>
        </w:tc>
      </w:tr>
      <w:tr w:rsidR="00885B13" w:rsidRPr="00885B13" w:rsidTr="004B6302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B13" w:rsidRPr="00885B13" w:rsidRDefault="00885B13" w:rsidP="004B6302">
            <w:pPr>
              <w:jc w:val="both"/>
            </w:pPr>
            <w:r w:rsidRPr="00885B13">
              <w:t>Поставляемый товар должен быть промышленного (заводского) производства, иметь соответствующую маркировку.</w:t>
            </w:r>
          </w:p>
        </w:tc>
      </w:tr>
      <w:tr w:rsidR="00885B13" w:rsidRPr="00885B13" w:rsidTr="004B6302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85B13" w:rsidRPr="00885B13" w:rsidRDefault="00885B13" w:rsidP="004B6302">
            <w:pPr>
              <w:jc w:val="center"/>
            </w:pPr>
            <w:r w:rsidRPr="00885B13">
              <w:t>РАЗДЕЛ 4. ТРЕБОВАНИЯ К УПАКОВКЕ</w:t>
            </w:r>
          </w:p>
        </w:tc>
      </w:tr>
      <w:tr w:rsidR="00885B13" w:rsidRPr="00885B13" w:rsidTr="004B6302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B13" w:rsidRPr="00885B13" w:rsidRDefault="00885B13" w:rsidP="004B6302">
            <w:pPr>
              <w:jc w:val="both"/>
            </w:pPr>
            <w:r w:rsidRPr="00885B13">
              <w:t>Поставляемый товар должен быть упакован в специальную упаковку, соответствующую стандартам, ТУ, обязательным правилами требованиям для тары и упаковки. Упаковка должна обеспечивать полную сохранность Товара на весь срок их транспортировки с учетом перегрузки и длительного хранения.</w:t>
            </w:r>
          </w:p>
        </w:tc>
      </w:tr>
      <w:tr w:rsidR="00885B13" w:rsidRPr="00885B13" w:rsidTr="004B6302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85B13" w:rsidRPr="00885B13" w:rsidRDefault="00885B13" w:rsidP="004B6302">
            <w:pPr>
              <w:jc w:val="center"/>
            </w:pPr>
            <w:r w:rsidRPr="00885B13">
              <w:t>РАЗДЕЛ 5. ТРЕБОВАНИЯ ПО ПРАВИЛАМ СДАЧИ И ПРИЕМКИ</w:t>
            </w:r>
          </w:p>
        </w:tc>
      </w:tr>
      <w:tr w:rsidR="00885B13" w:rsidRPr="00885B13" w:rsidTr="004B630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B13" w:rsidRPr="00885B13" w:rsidRDefault="00885B13" w:rsidP="004B6302">
            <w:pPr>
              <w:jc w:val="center"/>
            </w:pPr>
            <w:r w:rsidRPr="00885B13">
              <w:t>Подраздел 5.1 Порядок сдачи и приемки</w:t>
            </w:r>
          </w:p>
        </w:tc>
      </w:tr>
      <w:tr w:rsidR="00885B13" w:rsidRPr="00885B13" w:rsidTr="004B630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B13" w:rsidRPr="00885B13" w:rsidRDefault="00885B13" w:rsidP="004B6302">
            <w:r w:rsidRPr="00885B13">
              <w:t>Место поставки товара: 454080, г. Челябинск, ул. Сони Кривой, 45 (Челябинское отделение филиала «Уральский территориальный округ» ФГУП «РосРАО»).</w:t>
            </w:r>
          </w:p>
          <w:p w:rsidR="00885B13" w:rsidRPr="00885B13" w:rsidRDefault="00885B13" w:rsidP="004B6302">
            <w:r w:rsidRPr="00885B13">
              <w:t>Поставка, разгрузка товара производится силами Поставщика и за счет Поставщика до склада Заказчика.</w:t>
            </w:r>
          </w:p>
          <w:p w:rsidR="00885B13" w:rsidRPr="00885B13" w:rsidRDefault="00885B13" w:rsidP="004B6302">
            <w:r w:rsidRPr="00885B13">
              <w:t>Образцы продукции предоставляются на согласование Заказчику до подписания договора.</w:t>
            </w:r>
          </w:p>
          <w:p w:rsidR="00885B13" w:rsidRPr="00885B13" w:rsidRDefault="00885B13" w:rsidP="004B6302">
            <w:r w:rsidRPr="00885B13">
              <w:t>Приемка товара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  <w:p w:rsidR="00885B13" w:rsidRPr="00885B13" w:rsidRDefault="00885B13" w:rsidP="004B6302">
            <w:r w:rsidRPr="00885B13">
              <w:t>Обязательства Поставщика по поставке товара считаются исполненными с момента приёмки товара Покупателем на своём складе.</w:t>
            </w:r>
          </w:p>
        </w:tc>
      </w:tr>
      <w:tr w:rsidR="00885B13" w:rsidRPr="00885B13" w:rsidTr="004B630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B13" w:rsidRPr="00885B13" w:rsidRDefault="00885B13" w:rsidP="004B6302">
            <w:pPr>
              <w:jc w:val="center"/>
            </w:pPr>
            <w:r w:rsidRPr="00885B13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85B13" w:rsidRPr="00885B13" w:rsidTr="004B630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B13" w:rsidRPr="00885B13" w:rsidRDefault="00885B13" w:rsidP="004B6302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885B13">
              <w:t>Поставляемый товар должен соответствовать наименованию и характеристикам, ГОСТ или ТУ, указанным в перечне (Приложение 1).</w:t>
            </w:r>
          </w:p>
          <w:p w:rsidR="00885B13" w:rsidRPr="00885B13" w:rsidRDefault="00885B13" w:rsidP="004B6302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885B13">
              <w:t xml:space="preserve">Допускается поставка эквивалентного товара, при условии, что произведенные замены будут полностью совместимы между собой, по существу равноценны (эквиваленты) или превосходят по качеству товар, указанный в технических условиях. Что подтверждается документально (заверенными копиями) сертификатом либо декларацией о соответствия, выпиской </w:t>
            </w:r>
            <w:proofErr w:type="gramStart"/>
            <w:r w:rsidRPr="00885B13">
              <w:t>из</w:t>
            </w:r>
            <w:proofErr w:type="gramEnd"/>
            <w:r w:rsidRPr="00885B13">
              <w:t xml:space="preserve"> </w:t>
            </w:r>
            <w:proofErr w:type="gramStart"/>
            <w:r w:rsidRPr="00885B13">
              <w:t>ТУ</w:t>
            </w:r>
            <w:proofErr w:type="gramEnd"/>
            <w:r w:rsidRPr="00885B13">
              <w:t>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требованиям Заказчика.</w:t>
            </w:r>
          </w:p>
          <w:p w:rsidR="00885B13" w:rsidRPr="00885B13" w:rsidRDefault="00885B13" w:rsidP="004B6302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885B13">
              <w:t>Товар, подлежащий обязательной сертификации, должен иметь сертификат соответствия и должен быть предъявлен заказчику при поставке товара.</w:t>
            </w:r>
          </w:p>
        </w:tc>
      </w:tr>
      <w:tr w:rsidR="00885B13" w:rsidRPr="00885B13" w:rsidTr="004B6302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85B13" w:rsidRPr="00885B13" w:rsidRDefault="00885B13" w:rsidP="004B6302">
            <w:pPr>
              <w:jc w:val="center"/>
              <w:rPr>
                <w:i/>
              </w:rPr>
            </w:pPr>
            <w:r w:rsidRPr="00885B13">
              <w:rPr>
                <w:i/>
              </w:rPr>
              <w:t>РАЗДЕЛ 6. ТРЕБОВАНИЯ К ТРАНСПОРТИРОВАНИЮ</w:t>
            </w:r>
          </w:p>
        </w:tc>
      </w:tr>
      <w:tr w:rsidR="00885B13" w:rsidRPr="00885B13" w:rsidTr="004B630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B13" w:rsidRPr="00885B13" w:rsidRDefault="00885B13" w:rsidP="004B6302">
            <w:r w:rsidRPr="00885B13">
              <w:t>Поставляемый товар должен быть доставлен на склад заказчика по адресу: 454080, г. Челябинск, ул. Сони Кривой, 45 Челябинское отделение</w:t>
            </w:r>
          </w:p>
        </w:tc>
      </w:tr>
      <w:tr w:rsidR="00885B13" w:rsidRPr="00885B13" w:rsidTr="004B6302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85B13" w:rsidRPr="00885B13" w:rsidRDefault="00885B13" w:rsidP="004B6302">
            <w:pPr>
              <w:jc w:val="center"/>
            </w:pPr>
            <w:r w:rsidRPr="00885B13">
              <w:t>РАЗДЕЛ 7. ТРЕБОВАНИЯ К ХРАНЕНИЮ</w:t>
            </w:r>
          </w:p>
        </w:tc>
      </w:tr>
      <w:tr w:rsidR="00885B13" w:rsidRPr="00885B13" w:rsidTr="004B630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B13" w:rsidRPr="00885B13" w:rsidRDefault="00885B13" w:rsidP="004B6302">
            <w:r w:rsidRPr="00885B13">
              <w:t>Поставляемый товар должен храниться в сухом помещении.</w:t>
            </w:r>
          </w:p>
        </w:tc>
      </w:tr>
      <w:tr w:rsidR="00885B13" w:rsidRPr="00885B13" w:rsidTr="004B6302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85B13" w:rsidRPr="00885B13" w:rsidRDefault="00885B13" w:rsidP="004B6302">
            <w:pPr>
              <w:jc w:val="center"/>
            </w:pPr>
            <w:r w:rsidRPr="00885B13">
              <w:t>РАЗДЕЛ 8. ТРЕБОВАНИЯ К ОБСЛУЖИВАНИЮ</w:t>
            </w:r>
          </w:p>
        </w:tc>
      </w:tr>
      <w:tr w:rsidR="00885B13" w:rsidRPr="00885B13" w:rsidTr="004B630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B13" w:rsidRPr="00885B13" w:rsidRDefault="00885B13" w:rsidP="004B6302">
            <w:r w:rsidRPr="00885B13">
              <w:t>Отсутствуют</w:t>
            </w:r>
          </w:p>
        </w:tc>
      </w:tr>
      <w:tr w:rsidR="00885B13" w:rsidRPr="00885B13" w:rsidTr="004B6302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85B13" w:rsidRPr="00885B13" w:rsidRDefault="00885B13" w:rsidP="004B6302">
            <w:pPr>
              <w:jc w:val="center"/>
            </w:pPr>
            <w:r w:rsidRPr="00885B13">
              <w:t>РАЗДЕЛ 9. ЭКОЛОГИЧЕСКИЕ ТРЕБОВАНИЯ</w:t>
            </w:r>
          </w:p>
        </w:tc>
      </w:tr>
      <w:tr w:rsidR="00885B13" w:rsidRPr="00885B13" w:rsidTr="004B630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B13" w:rsidRPr="00885B13" w:rsidRDefault="00885B13" w:rsidP="004B6302">
            <w:r w:rsidRPr="00885B13">
              <w:t>Отсутствуют</w:t>
            </w:r>
          </w:p>
        </w:tc>
      </w:tr>
      <w:tr w:rsidR="00885B13" w:rsidRPr="00885B13" w:rsidTr="004B6302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85B13" w:rsidRPr="00885B13" w:rsidRDefault="00885B13" w:rsidP="004B6302">
            <w:pPr>
              <w:jc w:val="center"/>
            </w:pPr>
            <w:r w:rsidRPr="00885B13">
              <w:t>РАЗДЕЛ 10. ТРЕБОВАНИЯ ПО БЕЗОПАСНОСТИ</w:t>
            </w:r>
          </w:p>
        </w:tc>
      </w:tr>
      <w:tr w:rsidR="00885B13" w:rsidRPr="00885B13" w:rsidTr="004B630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B13" w:rsidRPr="00885B13" w:rsidRDefault="00885B13" w:rsidP="004B6302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885B13">
              <w:t xml:space="preserve">Вся специальная одежда, специальная обувь и средства защиты должны соответствовать </w:t>
            </w:r>
            <w:r w:rsidRPr="00885B13">
              <w:lastRenderedPageBreak/>
              <w:t>ГОСТам и ТУ указанным в Приложении</w:t>
            </w:r>
            <w:proofErr w:type="gramStart"/>
            <w:r w:rsidRPr="00885B13">
              <w:t>1</w:t>
            </w:r>
            <w:proofErr w:type="gramEnd"/>
          </w:p>
        </w:tc>
      </w:tr>
      <w:tr w:rsidR="00885B13" w:rsidRPr="00885B13" w:rsidTr="004B6302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85B13" w:rsidRPr="00885B13" w:rsidRDefault="00885B13" w:rsidP="004B6302">
            <w:pPr>
              <w:jc w:val="center"/>
            </w:pPr>
            <w:r w:rsidRPr="00885B13">
              <w:lastRenderedPageBreak/>
              <w:t>РАЗДЕЛ 11. ТРЕБОВАНИЯ К КАЧЕСТВУ</w:t>
            </w:r>
          </w:p>
        </w:tc>
      </w:tr>
      <w:tr w:rsidR="00885B13" w:rsidRPr="00885B13" w:rsidTr="004B630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B13" w:rsidRPr="00885B13" w:rsidRDefault="00885B13" w:rsidP="004B6302">
            <w:pPr>
              <w:jc w:val="both"/>
            </w:pPr>
            <w:r w:rsidRPr="00885B13">
              <w:t>Товар, подлежащий обязательной сертификации, должен иметь сертификат соответствия.</w:t>
            </w:r>
          </w:p>
        </w:tc>
      </w:tr>
      <w:tr w:rsidR="00885B13" w:rsidRPr="00885B13" w:rsidTr="004B630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5B13" w:rsidRPr="00885B13" w:rsidRDefault="00885B13" w:rsidP="004B6302">
            <w:pPr>
              <w:jc w:val="both"/>
              <w:rPr>
                <w:i/>
              </w:rPr>
            </w:pPr>
            <w:r w:rsidRPr="00885B13">
              <w:t>РАЗДЕЛ 12. ТЕХНИЧЕСКОЕ СОПРОВОЖДЕНИЕ ГРУПП ТОВАРОВ, ЗА ИСКЛЮЧЕНИЕМ НЕСТАНДАРТНОГО ОБОРУДОВАНИЯ</w:t>
            </w:r>
          </w:p>
        </w:tc>
      </w:tr>
      <w:tr w:rsidR="00885B13" w:rsidRPr="00885B13" w:rsidTr="004B630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B13" w:rsidRPr="00885B13" w:rsidRDefault="00885B13" w:rsidP="004B6302">
            <w:pPr>
              <w:jc w:val="both"/>
            </w:pPr>
            <w:r w:rsidRPr="00885B13">
              <w:t>Не требуется</w:t>
            </w:r>
          </w:p>
        </w:tc>
      </w:tr>
      <w:tr w:rsidR="00885B13" w:rsidRPr="00885B13" w:rsidTr="004B6302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85B13" w:rsidRPr="00885B13" w:rsidRDefault="00885B13" w:rsidP="004B6302">
            <w:pPr>
              <w:jc w:val="center"/>
            </w:pPr>
            <w:r w:rsidRPr="00885B13">
              <w:t>РАЗДЕЛ 13. ДОПОЛНИТЕЛЬНЫЕ (ИНЫЕ) ТРЕБОВАНИЯ</w:t>
            </w:r>
          </w:p>
        </w:tc>
      </w:tr>
      <w:tr w:rsidR="00885B13" w:rsidRPr="00885B13" w:rsidTr="004B630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B13" w:rsidRPr="00885B13" w:rsidRDefault="00885B13" w:rsidP="004B6302">
            <w:pPr>
              <w:jc w:val="both"/>
            </w:pPr>
            <w:r w:rsidRPr="00885B13">
              <w:t>Не требуется</w:t>
            </w:r>
          </w:p>
        </w:tc>
      </w:tr>
      <w:tr w:rsidR="00885B13" w:rsidRPr="00885B13" w:rsidTr="004B6302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85B13" w:rsidRPr="00885B13" w:rsidRDefault="00885B13" w:rsidP="004B6302">
            <w:pPr>
              <w:jc w:val="center"/>
            </w:pPr>
            <w:r w:rsidRPr="00885B13">
              <w:t>РАЗДЕЛ 14. ТРЕБОВАНИЕ К ФОРМЕ ПРЕДСТАВЛЯЕМОЙ ИНФОРМАЦИИ</w:t>
            </w:r>
          </w:p>
        </w:tc>
      </w:tr>
      <w:tr w:rsidR="00885B13" w:rsidRPr="00885B13" w:rsidTr="004B630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B13" w:rsidRPr="00885B13" w:rsidRDefault="00885B13" w:rsidP="004B6302">
            <w:pPr>
              <w:jc w:val="both"/>
            </w:pPr>
            <w:r w:rsidRPr="00885B13">
              <w:t>Нет</w:t>
            </w:r>
          </w:p>
        </w:tc>
      </w:tr>
      <w:tr w:rsidR="00885B13" w:rsidRPr="00885B13" w:rsidTr="004B630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85B13" w:rsidRPr="00885B13" w:rsidRDefault="00885B13" w:rsidP="004B6302">
            <w:pPr>
              <w:jc w:val="center"/>
            </w:pPr>
            <w:r w:rsidRPr="00885B13">
              <w:t>РАЗДЕЛ 15. ТРЕБОВАНИЯ К ТЕХНИЧЕСКОМУ ОБУЧЕНИЮ ПЕРСОНАЛА ЗАКАЗЧИКА</w:t>
            </w:r>
          </w:p>
        </w:tc>
      </w:tr>
      <w:tr w:rsidR="00885B13" w:rsidRPr="00885B13" w:rsidTr="004B630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B13" w:rsidRPr="00885B13" w:rsidRDefault="00885B13" w:rsidP="004B6302">
            <w:pPr>
              <w:jc w:val="both"/>
            </w:pPr>
            <w:r w:rsidRPr="00885B13">
              <w:t>Не требуется</w:t>
            </w:r>
          </w:p>
        </w:tc>
      </w:tr>
      <w:tr w:rsidR="00885B13" w:rsidRPr="00885B13" w:rsidTr="004B630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85B13" w:rsidRPr="00885B13" w:rsidRDefault="00885B13" w:rsidP="004B6302">
            <w:pPr>
              <w:jc w:val="center"/>
            </w:pPr>
            <w:r w:rsidRPr="00885B13">
              <w:t>РАЗДЕЛ 16. ЦЕЛЬ ЗАКУПКИ</w:t>
            </w:r>
          </w:p>
        </w:tc>
      </w:tr>
      <w:tr w:rsidR="00885B13" w:rsidRPr="00885B13" w:rsidTr="004B6302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B13" w:rsidRPr="00885B13" w:rsidRDefault="00885B13" w:rsidP="004B6302">
            <w:pPr>
              <w:jc w:val="both"/>
            </w:pPr>
            <w:r w:rsidRPr="00885B13">
              <w:t xml:space="preserve">Обеспечение работников Челябинского отделения филиала «Уральский территориальный округ» ФГУП «РосРАО» специальной одеждой, </w:t>
            </w:r>
            <w:proofErr w:type="spellStart"/>
            <w:r w:rsidRPr="00885B13">
              <w:t>спецобувью</w:t>
            </w:r>
            <w:proofErr w:type="spellEnd"/>
            <w:r w:rsidRPr="00885B13">
              <w:t xml:space="preserve"> и </w:t>
            </w:r>
            <w:proofErr w:type="gramStart"/>
            <w:r w:rsidRPr="00885B13">
              <w:t>СИЗ</w:t>
            </w:r>
            <w:proofErr w:type="gramEnd"/>
            <w:r w:rsidRPr="00885B13">
              <w:t xml:space="preserve"> общего назначения в соответствии со ст.212, 219, 221 ТК РФ, Коллективным договором ФГУП «РосРАО» от 30.01.2013 и «Правилами обеспечения работников специальной одеждой, специальной обувью и другими СИЗ»</w:t>
            </w:r>
          </w:p>
        </w:tc>
      </w:tr>
    </w:tbl>
    <w:p w:rsidR="00885B13" w:rsidRPr="00885B13" w:rsidRDefault="00885B13" w:rsidP="00885B13">
      <w:pPr>
        <w:jc w:val="center"/>
      </w:pPr>
      <w:r w:rsidRPr="00885B13">
        <w:t>РАЗДЕЛ 17. ПЕРЕЧЕНЬ ПРИЛОЖЕНИЙ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080"/>
        <w:gridCol w:w="1418"/>
      </w:tblGrid>
      <w:tr w:rsidR="00885B13" w:rsidRPr="00885B13" w:rsidTr="004B630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B13" w:rsidRPr="00885B13" w:rsidRDefault="00885B13" w:rsidP="004B6302">
            <w:pPr>
              <w:jc w:val="center"/>
            </w:pPr>
            <w:r w:rsidRPr="00885B13">
              <w:t xml:space="preserve">№ </w:t>
            </w:r>
            <w:proofErr w:type="gramStart"/>
            <w:r w:rsidRPr="00885B13">
              <w:t>п</w:t>
            </w:r>
            <w:proofErr w:type="gramEnd"/>
            <w:r w:rsidRPr="00885B13">
              <w:t>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B13" w:rsidRPr="00885B13" w:rsidRDefault="00885B13" w:rsidP="004B6302">
            <w:pPr>
              <w:autoSpaceDE w:val="0"/>
              <w:autoSpaceDN w:val="0"/>
              <w:adjustRightInd w:val="0"/>
              <w:jc w:val="center"/>
            </w:pPr>
            <w:r w:rsidRPr="00885B13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B13" w:rsidRPr="00885B13" w:rsidRDefault="00885B13" w:rsidP="004B6302">
            <w:pPr>
              <w:jc w:val="center"/>
            </w:pPr>
            <w:r w:rsidRPr="00885B13">
              <w:t>Номер страницы</w:t>
            </w:r>
          </w:p>
        </w:tc>
      </w:tr>
      <w:tr w:rsidR="00885B13" w:rsidRPr="00885B13" w:rsidTr="004B630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B13" w:rsidRPr="00885B13" w:rsidRDefault="00885B13" w:rsidP="004B6302">
            <w:pPr>
              <w:jc w:val="both"/>
            </w:pPr>
            <w:r w:rsidRPr="00885B13">
              <w:t>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B13" w:rsidRPr="00885B13" w:rsidRDefault="00885B13" w:rsidP="004B6302">
            <w:pPr>
              <w:autoSpaceDE w:val="0"/>
              <w:autoSpaceDN w:val="0"/>
              <w:adjustRightInd w:val="0"/>
            </w:pPr>
            <w:r w:rsidRPr="00885B13">
              <w:t xml:space="preserve">Перечень, основные требования, количество поставки специальной одежды, </w:t>
            </w:r>
            <w:proofErr w:type="spellStart"/>
            <w:r w:rsidRPr="00885B13">
              <w:t>спецобуви</w:t>
            </w:r>
            <w:proofErr w:type="spellEnd"/>
            <w:r w:rsidRPr="00885B13">
              <w:t xml:space="preserve"> и СИЗ общего назначения для нужд Челябинского отделения филиала «Уральский территориальный округ» ФГУП «РосРАО» на 2014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B13" w:rsidRPr="00885B13" w:rsidRDefault="00885B13" w:rsidP="004B6302">
            <w:pPr>
              <w:jc w:val="both"/>
            </w:pPr>
            <w:r w:rsidRPr="00885B13">
              <w:t>1-5</w:t>
            </w:r>
          </w:p>
        </w:tc>
      </w:tr>
    </w:tbl>
    <w:p w:rsidR="00885B13" w:rsidRPr="00885B13" w:rsidRDefault="00885B13" w:rsidP="00885B13"/>
    <w:p w:rsidR="00885B13" w:rsidRPr="00885B13" w:rsidRDefault="00885B13" w:rsidP="00885B13"/>
    <w:p w:rsidR="00885B13" w:rsidRPr="00885B13" w:rsidRDefault="00885B13" w:rsidP="00885B13"/>
    <w:p w:rsidR="00885B13" w:rsidRPr="00885B13" w:rsidRDefault="00885B13" w:rsidP="00885B13"/>
    <w:p w:rsidR="00885B13" w:rsidRPr="00885B13" w:rsidRDefault="00885B13" w:rsidP="00885B13"/>
    <w:p w:rsidR="00885B13" w:rsidRPr="00885B13" w:rsidRDefault="00885B13" w:rsidP="00885B13"/>
    <w:p w:rsidR="00622732" w:rsidRDefault="00622732" w:rsidP="00885B13">
      <w:pPr>
        <w:keepNext/>
        <w:keepLines/>
        <w:tabs>
          <w:tab w:val="left" w:pos="7513"/>
        </w:tabs>
        <w:spacing w:after="234" w:line="270" w:lineRule="exact"/>
        <w:ind w:left="7513"/>
        <w:outlineLvl w:val="1"/>
        <w:rPr>
          <w:rFonts w:eastAsia="Arial Unicode MS"/>
          <w:lang w:val="en-US"/>
        </w:rPr>
      </w:pPr>
      <w:bookmarkStart w:id="0" w:name="bookmark11"/>
    </w:p>
    <w:p w:rsidR="00622732" w:rsidRDefault="00622732" w:rsidP="00885B13">
      <w:pPr>
        <w:keepNext/>
        <w:keepLines/>
        <w:tabs>
          <w:tab w:val="left" w:pos="7513"/>
        </w:tabs>
        <w:spacing w:after="234" w:line="270" w:lineRule="exact"/>
        <w:ind w:left="7513"/>
        <w:outlineLvl w:val="1"/>
        <w:rPr>
          <w:rFonts w:eastAsia="Arial Unicode MS"/>
          <w:lang w:val="en-US"/>
        </w:rPr>
      </w:pPr>
    </w:p>
    <w:p w:rsidR="00622732" w:rsidRDefault="00622732" w:rsidP="00885B13">
      <w:pPr>
        <w:keepNext/>
        <w:keepLines/>
        <w:tabs>
          <w:tab w:val="left" w:pos="7513"/>
        </w:tabs>
        <w:spacing w:after="234" w:line="270" w:lineRule="exact"/>
        <w:ind w:left="7513"/>
        <w:outlineLvl w:val="1"/>
        <w:rPr>
          <w:rFonts w:eastAsia="Arial Unicode MS"/>
          <w:lang w:val="en-US"/>
        </w:rPr>
      </w:pPr>
    </w:p>
    <w:p w:rsidR="00622732" w:rsidRDefault="00622732" w:rsidP="00885B13">
      <w:pPr>
        <w:keepNext/>
        <w:keepLines/>
        <w:tabs>
          <w:tab w:val="left" w:pos="7513"/>
        </w:tabs>
        <w:spacing w:after="234" w:line="270" w:lineRule="exact"/>
        <w:ind w:left="7513"/>
        <w:outlineLvl w:val="1"/>
        <w:rPr>
          <w:rFonts w:eastAsia="Arial Unicode MS"/>
          <w:lang w:val="en-US"/>
        </w:rPr>
      </w:pPr>
    </w:p>
    <w:p w:rsidR="00622732" w:rsidRDefault="00622732" w:rsidP="00885B13">
      <w:pPr>
        <w:keepNext/>
        <w:keepLines/>
        <w:tabs>
          <w:tab w:val="left" w:pos="7513"/>
        </w:tabs>
        <w:spacing w:after="234" w:line="270" w:lineRule="exact"/>
        <w:ind w:left="7513"/>
        <w:outlineLvl w:val="1"/>
        <w:rPr>
          <w:rFonts w:eastAsia="Arial Unicode MS"/>
          <w:lang w:val="en-US"/>
        </w:rPr>
      </w:pPr>
    </w:p>
    <w:p w:rsidR="00622732" w:rsidRDefault="00622732" w:rsidP="00885B13">
      <w:pPr>
        <w:keepNext/>
        <w:keepLines/>
        <w:tabs>
          <w:tab w:val="left" w:pos="7513"/>
        </w:tabs>
        <w:spacing w:after="234" w:line="270" w:lineRule="exact"/>
        <w:ind w:left="7513"/>
        <w:outlineLvl w:val="1"/>
        <w:rPr>
          <w:rFonts w:eastAsia="Arial Unicode MS"/>
          <w:lang w:val="en-US"/>
        </w:rPr>
      </w:pPr>
    </w:p>
    <w:p w:rsidR="00622732" w:rsidRDefault="00622732" w:rsidP="00885B13">
      <w:pPr>
        <w:keepNext/>
        <w:keepLines/>
        <w:tabs>
          <w:tab w:val="left" w:pos="7513"/>
        </w:tabs>
        <w:spacing w:after="234" w:line="270" w:lineRule="exact"/>
        <w:ind w:left="7513"/>
        <w:outlineLvl w:val="1"/>
        <w:rPr>
          <w:rFonts w:eastAsia="Arial Unicode MS"/>
          <w:lang w:val="en-US"/>
        </w:rPr>
      </w:pPr>
      <w:bookmarkStart w:id="1" w:name="_GoBack"/>
      <w:bookmarkEnd w:id="1"/>
    </w:p>
    <w:p w:rsidR="00885B13" w:rsidRPr="00885B13" w:rsidRDefault="00885B13" w:rsidP="00885B13">
      <w:pPr>
        <w:keepNext/>
        <w:keepLines/>
        <w:tabs>
          <w:tab w:val="left" w:pos="7513"/>
        </w:tabs>
        <w:spacing w:after="234" w:line="270" w:lineRule="exact"/>
        <w:ind w:left="7513"/>
        <w:outlineLvl w:val="1"/>
        <w:rPr>
          <w:rFonts w:eastAsia="Arial Unicode MS"/>
        </w:rPr>
      </w:pPr>
      <w:r w:rsidRPr="00885B13">
        <w:rPr>
          <w:rFonts w:eastAsia="Arial Unicode MS"/>
        </w:rPr>
        <w:t>Приложение 1</w:t>
      </w:r>
      <w:bookmarkEnd w:id="0"/>
    </w:p>
    <w:p w:rsidR="00885B13" w:rsidRPr="00885B13" w:rsidRDefault="00885B13" w:rsidP="00885B13">
      <w:pPr>
        <w:ind w:left="79"/>
        <w:jc w:val="center"/>
        <w:rPr>
          <w:rFonts w:eastAsia="Arial Unicode MS"/>
          <w:b/>
          <w:bCs/>
        </w:rPr>
      </w:pPr>
      <w:bookmarkStart w:id="2" w:name="bookmark12"/>
      <w:r w:rsidRPr="00885B13">
        <w:rPr>
          <w:rFonts w:eastAsia="Arial Unicode MS"/>
          <w:b/>
          <w:bCs/>
        </w:rPr>
        <w:t xml:space="preserve">Перечень, основные требования, количество поставки специальной одежды, </w:t>
      </w:r>
      <w:proofErr w:type="spellStart"/>
      <w:r w:rsidRPr="00885B13">
        <w:rPr>
          <w:rFonts w:eastAsia="Arial Unicode MS"/>
          <w:b/>
          <w:bCs/>
        </w:rPr>
        <w:t>спецобуви</w:t>
      </w:r>
      <w:proofErr w:type="spellEnd"/>
      <w:r w:rsidRPr="00885B13">
        <w:rPr>
          <w:rFonts w:eastAsia="Arial Unicode MS"/>
          <w:b/>
          <w:bCs/>
        </w:rPr>
        <w:t xml:space="preserve"> и СИЗ общего назначения для нужд Челябинского отделения филиала «Уральский территориальный округ» ФГУП «РосРАО» на 2014 год</w:t>
      </w:r>
      <w:bookmarkEnd w:id="2"/>
    </w:p>
    <w:p w:rsidR="00885B13" w:rsidRPr="00885B13" w:rsidRDefault="00885B13" w:rsidP="00885B13">
      <w:pPr>
        <w:ind w:left="79"/>
        <w:jc w:val="center"/>
        <w:rPr>
          <w:rFonts w:eastAsia="Arial Unicode MS"/>
          <w:b/>
          <w:bCs/>
        </w:rPr>
      </w:pPr>
    </w:p>
    <w:tbl>
      <w:tblPr>
        <w:tblW w:w="10348" w:type="dxa"/>
        <w:tblInd w:w="-7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1627"/>
        <w:gridCol w:w="4458"/>
        <w:gridCol w:w="715"/>
        <w:gridCol w:w="1163"/>
        <w:gridCol w:w="1665"/>
      </w:tblGrid>
      <w:tr w:rsidR="00885B13" w:rsidRPr="00885B13" w:rsidTr="004B6302">
        <w:trPr>
          <w:trHeight w:val="89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spacing w:line="288" w:lineRule="exact"/>
              <w:ind w:left="160"/>
              <w:jc w:val="center"/>
              <w:rPr>
                <w:rFonts w:eastAsia="Arial Unicode MS"/>
                <w:b/>
                <w:bCs/>
              </w:rPr>
            </w:pPr>
            <w:r w:rsidRPr="00885B13">
              <w:rPr>
                <w:rFonts w:eastAsia="Arial Unicode MS"/>
                <w:b/>
                <w:bCs/>
              </w:rPr>
              <w:t xml:space="preserve">№ </w:t>
            </w:r>
            <w:proofErr w:type="gramStart"/>
            <w:r w:rsidRPr="00885B13">
              <w:rPr>
                <w:rFonts w:eastAsia="Arial Unicode MS"/>
                <w:b/>
                <w:bCs/>
              </w:rPr>
              <w:t>п</w:t>
            </w:r>
            <w:proofErr w:type="gramEnd"/>
            <w:r w:rsidRPr="00885B13">
              <w:rPr>
                <w:rFonts w:eastAsia="Arial Unicode MS"/>
                <w:b/>
                <w:bCs/>
              </w:rPr>
              <w:t>/п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spacing w:line="292" w:lineRule="exact"/>
              <w:ind w:right="300"/>
              <w:jc w:val="center"/>
              <w:rPr>
                <w:rFonts w:eastAsia="Arial Unicode MS"/>
                <w:b/>
                <w:bCs/>
              </w:rPr>
            </w:pPr>
            <w:r w:rsidRPr="00885B13">
              <w:rPr>
                <w:rFonts w:eastAsia="Arial Unicode MS"/>
                <w:b/>
                <w:bCs/>
              </w:rPr>
              <w:t>Наименование и характер товара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spacing w:line="292" w:lineRule="exact"/>
              <w:ind w:left="63" w:right="173"/>
              <w:jc w:val="center"/>
              <w:rPr>
                <w:rFonts w:eastAsia="Arial Unicode MS"/>
                <w:b/>
                <w:bCs/>
              </w:rPr>
            </w:pPr>
            <w:r w:rsidRPr="00885B13">
              <w:rPr>
                <w:rFonts w:eastAsia="Arial Unicode MS"/>
                <w:b/>
                <w:bCs/>
              </w:rPr>
              <w:t>Качественные характеристики/описание товара *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spacing w:line="288" w:lineRule="exact"/>
              <w:jc w:val="center"/>
              <w:rPr>
                <w:rFonts w:eastAsia="Arial Unicode MS"/>
                <w:b/>
                <w:bCs/>
              </w:rPr>
            </w:pPr>
            <w:r w:rsidRPr="00885B13">
              <w:rPr>
                <w:rFonts w:eastAsia="Arial Unicode MS"/>
                <w:b/>
                <w:bCs/>
              </w:rPr>
              <w:t>Ед. изм.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240"/>
              <w:jc w:val="center"/>
              <w:rPr>
                <w:rFonts w:eastAsia="Arial Unicode MS"/>
                <w:b/>
                <w:bCs/>
              </w:rPr>
            </w:pPr>
            <w:r w:rsidRPr="00885B13">
              <w:rPr>
                <w:rFonts w:eastAsia="Arial Unicode MS"/>
                <w:b/>
                <w:bCs/>
              </w:rPr>
              <w:t>Кол-во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480"/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</w:t>
            </w:r>
          </w:p>
        </w:tc>
      </w:tr>
      <w:tr w:rsidR="00885B13" w:rsidRPr="00885B13" w:rsidTr="004B6302">
        <w:trPr>
          <w:trHeight w:val="196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right="30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Костюм мужской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  <w:i/>
                <w:iCs/>
              </w:rPr>
            </w:pPr>
            <w:proofErr w:type="gramStart"/>
            <w:r w:rsidRPr="00885B13">
              <w:rPr>
                <w:rFonts w:eastAsia="Arial Unicode MS"/>
              </w:rPr>
              <w:t>Комплектация: куртка, брюки Ткань: 100% хлопок или смесовая (65%</w:t>
            </w:r>
            <w:proofErr w:type="gramEnd"/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полиэфир, 35% хлопок), пл. 220 г/м</w:t>
            </w:r>
            <w:proofErr w:type="gramStart"/>
            <w:r w:rsidRPr="00885B13">
              <w:rPr>
                <w:rFonts w:eastAsia="Arial Unicode MS"/>
              </w:rPr>
              <w:t xml:space="preserve"> ,</w:t>
            </w:r>
            <w:proofErr w:type="gramEnd"/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Цвет: синий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Размер:</w:t>
            </w:r>
          </w:p>
          <w:p w:rsidR="00885B13" w:rsidRPr="00885B13" w:rsidRDefault="00885B13" w:rsidP="004B6302">
            <w:pPr>
              <w:ind w:left="63" w:right="173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 xml:space="preserve">52-54 рост 170-176 (9 </w:t>
            </w:r>
            <w:proofErr w:type="spellStart"/>
            <w:proofErr w:type="gramStart"/>
            <w:r w:rsidRPr="00885B13">
              <w:rPr>
                <w:rFonts w:eastAsia="Arial Unicode MS"/>
              </w:rPr>
              <w:t>шт</w:t>
            </w:r>
            <w:proofErr w:type="spellEnd"/>
            <w:proofErr w:type="gramEnd"/>
            <w:r w:rsidRPr="00885B13">
              <w:rPr>
                <w:rFonts w:eastAsia="Arial Unicode MS"/>
              </w:rPr>
              <w:t xml:space="preserve">) 52-54 рост 182-188 (8 </w:t>
            </w:r>
            <w:proofErr w:type="spellStart"/>
            <w:r w:rsidRPr="00885B13">
              <w:rPr>
                <w:rFonts w:eastAsia="Arial Unicode MS"/>
              </w:rPr>
              <w:t>шт</w:t>
            </w:r>
            <w:proofErr w:type="spellEnd"/>
            <w:r w:rsidRPr="00885B13">
              <w:rPr>
                <w:rFonts w:eastAsia="Arial Unicode MS"/>
              </w:rPr>
              <w:t xml:space="preserve">) 56-58 рост 170-176 (4 </w:t>
            </w:r>
            <w:proofErr w:type="spellStart"/>
            <w:r w:rsidRPr="00885B13">
              <w:rPr>
                <w:rFonts w:eastAsia="Arial Unicode MS"/>
              </w:rPr>
              <w:t>шт</w:t>
            </w:r>
            <w:proofErr w:type="spellEnd"/>
            <w:r w:rsidRPr="00885B13">
              <w:rPr>
                <w:rFonts w:eastAsia="Arial Unicode MS"/>
              </w:rPr>
              <w:t xml:space="preserve">) 56-58 рост 182-188 (2 </w:t>
            </w:r>
            <w:proofErr w:type="spellStart"/>
            <w:r w:rsidRPr="00885B13">
              <w:rPr>
                <w:rFonts w:eastAsia="Arial Unicode MS"/>
              </w:rPr>
              <w:t>шт</w:t>
            </w:r>
            <w:proofErr w:type="spellEnd"/>
            <w:r w:rsidRPr="00885B13">
              <w:rPr>
                <w:rFonts w:eastAsia="Arial Unicode MS"/>
              </w:rPr>
              <w:t xml:space="preserve">) 60-62 рост 170-176 (3 </w:t>
            </w:r>
            <w:proofErr w:type="spellStart"/>
            <w:r w:rsidRPr="00885B13">
              <w:rPr>
                <w:rFonts w:eastAsia="Arial Unicode MS"/>
              </w:rPr>
              <w:t>шт</w:t>
            </w:r>
            <w:proofErr w:type="spellEnd"/>
            <w:r w:rsidRPr="00885B13">
              <w:rPr>
                <w:rFonts w:eastAsia="Arial Unicode MS"/>
              </w:rPr>
              <w:t>)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885B13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</w:t>
            </w:r>
          </w:p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27575-87.</w:t>
            </w:r>
          </w:p>
        </w:tc>
      </w:tr>
      <w:tr w:rsidR="00885B13" w:rsidRPr="00885B13" w:rsidTr="004B6302">
        <w:trPr>
          <w:trHeight w:val="176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right="30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Костюм женский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Комплектация: блуза, брюки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proofErr w:type="gramStart"/>
            <w:r w:rsidRPr="00885B13">
              <w:rPr>
                <w:rFonts w:eastAsia="Arial Unicode MS"/>
              </w:rPr>
              <w:t>Ткань: смесовая «</w:t>
            </w:r>
            <w:proofErr w:type="spellStart"/>
            <w:r w:rsidRPr="00885B13">
              <w:rPr>
                <w:rFonts w:eastAsia="Arial Unicode MS"/>
              </w:rPr>
              <w:t>Тиси</w:t>
            </w:r>
            <w:proofErr w:type="spellEnd"/>
            <w:r w:rsidRPr="00885B13">
              <w:rPr>
                <w:rFonts w:eastAsia="Arial Unicode MS"/>
              </w:rPr>
              <w:t>» (65% полиэфир,</w:t>
            </w:r>
            <w:proofErr w:type="gramEnd"/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35% хлопок), пл. 120 г/м</w:t>
            </w:r>
            <w:proofErr w:type="gramStart"/>
            <w:r w:rsidRPr="00885B13">
              <w:rPr>
                <w:rFonts w:eastAsia="Arial Unicode MS"/>
                <w:vertAlign w:val="superscript"/>
              </w:rPr>
              <w:t>2</w:t>
            </w:r>
            <w:proofErr w:type="gramEnd"/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Цвет: васильковый.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Размер:</w:t>
            </w:r>
          </w:p>
          <w:p w:rsidR="00885B13" w:rsidRPr="00885B13" w:rsidRDefault="00885B13" w:rsidP="004B6302">
            <w:pPr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46-48 рост 170-176 (2) 48-50 рост 170-176 (2) 50-52 рост 170-176(1) 52-54 рост: 170-176 (4)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885B13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ГОСТ: 9896- 88</w:t>
            </w:r>
          </w:p>
        </w:tc>
      </w:tr>
      <w:tr w:rsidR="00885B13" w:rsidRPr="00885B13" w:rsidTr="004B6302">
        <w:trPr>
          <w:trHeight w:val="254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3.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Костюм</w:t>
            </w:r>
          </w:p>
          <w:p w:rsidR="00885B13" w:rsidRPr="00885B13" w:rsidRDefault="00885B13" w:rsidP="004B6302">
            <w:pPr>
              <w:ind w:right="30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утепленный,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мужской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Комплектация: куртка, брюки с капюшоном.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Ткань: основная: смесовая, пл.215 г/м</w:t>
            </w:r>
            <w:proofErr w:type="gramStart"/>
            <w:r w:rsidRPr="00885B13">
              <w:rPr>
                <w:rFonts w:eastAsia="Arial Unicode MS"/>
              </w:rPr>
              <w:t>2</w:t>
            </w:r>
            <w:proofErr w:type="gramEnd"/>
            <w:r w:rsidRPr="00885B13">
              <w:rPr>
                <w:rFonts w:eastAsia="Arial Unicode MS"/>
              </w:rPr>
              <w:t>;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подкладка: 100% полиэфир; утеплитель: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синтепон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Цвет: зеленый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Размер:</w:t>
            </w:r>
          </w:p>
          <w:p w:rsidR="00885B13" w:rsidRPr="00885B13" w:rsidRDefault="00885B13" w:rsidP="004B6302">
            <w:pPr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 xml:space="preserve">48-50 рост 170-176 (8 </w:t>
            </w:r>
            <w:proofErr w:type="spellStart"/>
            <w:proofErr w:type="gramStart"/>
            <w:r w:rsidRPr="00885B13">
              <w:rPr>
                <w:rFonts w:eastAsia="Arial Unicode MS"/>
              </w:rPr>
              <w:t>шт</w:t>
            </w:r>
            <w:proofErr w:type="spellEnd"/>
            <w:proofErr w:type="gramEnd"/>
            <w:r w:rsidRPr="00885B13">
              <w:rPr>
                <w:rFonts w:eastAsia="Arial Unicode MS"/>
              </w:rPr>
              <w:t xml:space="preserve">) 52-54 рост 170-176 (3 </w:t>
            </w:r>
            <w:proofErr w:type="spellStart"/>
            <w:r w:rsidRPr="00885B13">
              <w:rPr>
                <w:rFonts w:eastAsia="Arial Unicode MS"/>
              </w:rPr>
              <w:t>шт</w:t>
            </w:r>
            <w:proofErr w:type="spellEnd"/>
            <w:r w:rsidRPr="00885B13">
              <w:rPr>
                <w:rFonts w:eastAsia="Arial Unicode MS"/>
              </w:rPr>
              <w:t xml:space="preserve">) 52-54 рост 182-188 (4 </w:t>
            </w:r>
            <w:proofErr w:type="spellStart"/>
            <w:r w:rsidRPr="00885B13">
              <w:rPr>
                <w:rFonts w:eastAsia="Arial Unicode MS"/>
              </w:rPr>
              <w:t>шт</w:t>
            </w:r>
            <w:proofErr w:type="spellEnd"/>
            <w:r w:rsidRPr="00885B13">
              <w:rPr>
                <w:rFonts w:eastAsia="Arial Unicode MS"/>
              </w:rPr>
              <w:t xml:space="preserve">) 56-58 рост 182-188 (1 </w:t>
            </w:r>
            <w:proofErr w:type="spellStart"/>
            <w:r w:rsidRPr="00885B13">
              <w:rPr>
                <w:rFonts w:eastAsia="Arial Unicode MS"/>
              </w:rPr>
              <w:t>шт</w:t>
            </w:r>
            <w:proofErr w:type="spellEnd"/>
            <w:r w:rsidRPr="00885B13">
              <w:rPr>
                <w:rFonts w:eastAsia="Arial Unicode MS"/>
              </w:rPr>
              <w:t xml:space="preserve">) 60-62 рост 170-176 (1 </w:t>
            </w:r>
            <w:proofErr w:type="spellStart"/>
            <w:r w:rsidRPr="00885B13">
              <w:rPr>
                <w:rFonts w:eastAsia="Arial Unicode MS"/>
              </w:rPr>
              <w:t>шт</w:t>
            </w:r>
            <w:proofErr w:type="spellEnd"/>
            <w:r w:rsidRPr="00885B13">
              <w:rPr>
                <w:rFonts w:eastAsia="Arial Unicode MS"/>
              </w:rPr>
              <w:t xml:space="preserve">) 60-62 рост 182-188 (1 </w:t>
            </w:r>
            <w:proofErr w:type="spellStart"/>
            <w:r w:rsidRPr="00885B13">
              <w:rPr>
                <w:rFonts w:eastAsia="Arial Unicode MS"/>
              </w:rPr>
              <w:t>шт</w:t>
            </w:r>
            <w:proofErr w:type="spellEnd"/>
            <w:r w:rsidRPr="00885B13">
              <w:rPr>
                <w:rFonts w:eastAsia="Arial Unicode MS"/>
              </w:rPr>
              <w:t>)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885B13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ГОСТР 12.4.236- 2011</w:t>
            </w:r>
          </w:p>
        </w:tc>
      </w:tr>
      <w:tr w:rsidR="00885B13" w:rsidRPr="00885B13" w:rsidTr="004B6302">
        <w:trPr>
          <w:trHeight w:val="127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lastRenderedPageBreak/>
              <w:t>4.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Куртка</w:t>
            </w:r>
          </w:p>
          <w:p w:rsidR="00885B13" w:rsidRPr="00885B13" w:rsidRDefault="00885B13" w:rsidP="004B6302">
            <w:pPr>
              <w:ind w:right="30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утепленная,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мужская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Куртка утепленная, прямого силуэта Ткань: «Грета» (65% полиэфир, 35% хлопок), пл. 220 г/м</w:t>
            </w:r>
            <w:proofErr w:type="gramStart"/>
            <w:r w:rsidRPr="00885B13">
              <w:rPr>
                <w:rFonts w:eastAsia="Arial Unicode MS"/>
                <w:vertAlign w:val="superscript"/>
              </w:rPr>
              <w:t>2</w:t>
            </w:r>
            <w:proofErr w:type="gramEnd"/>
            <w:r w:rsidRPr="00885B13">
              <w:rPr>
                <w:rFonts w:eastAsia="Arial Unicode MS"/>
              </w:rPr>
              <w:t xml:space="preserve">; утеплитель – </w:t>
            </w:r>
            <w:proofErr w:type="spellStart"/>
            <w:r w:rsidRPr="00885B13">
              <w:rPr>
                <w:rFonts w:eastAsia="Arial Unicode MS"/>
              </w:rPr>
              <w:t>ситепон</w:t>
            </w:r>
            <w:proofErr w:type="spellEnd"/>
            <w:r w:rsidRPr="00885B13">
              <w:rPr>
                <w:rFonts w:eastAsia="Arial Unicode MS"/>
              </w:rPr>
              <w:t xml:space="preserve"> 400гр/м Цвет: темно-синий. Размеры: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 xml:space="preserve">52-54, рост 170-176 (2шт) 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56-58, рост 170-176 (1шт)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885B13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</w:t>
            </w:r>
          </w:p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29335-92,</w:t>
            </w:r>
          </w:p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ГОСТР</w:t>
            </w:r>
          </w:p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12.4.236-</w:t>
            </w:r>
          </w:p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2007</w:t>
            </w:r>
          </w:p>
        </w:tc>
      </w:tr>
      <w:tr w:rsidR="00885B13" w:rsidRPr="00885B13" w:rsidTr="004B6302">
        <w:trPr>
          <w:trHeight w:val="129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5.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Куртка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утепленная,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женская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 xml:space="preserve">Ткань: </w:t>
            </w:r>
            <w:proofErr w:type="gramStart"/>
            <w:r w:rsidRPr="00885B13">
              <w:rPr>
                <w:rFonts w:eastAsia="Arial Unicode MS"/>
              </w:rPr>
              <w:t>«Грета» (65% полиэфир, 35%</w:t>
            </w:r>
            <w:proofErr w:type="gramEnd"/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хлопок), пл. 220 г/м</w:t>
            </w:r>
            <w:proofErr w:type="gramStart"/>
            <w:r w:rsidRPr="00885B13">
              <w:rPr>
                <w:rFonts w:eastAsia="Arial Unicode MS"/>
              </w:rPr>
              <w:t xml:space="preserve"> ;</w:t>
            </w:r>
            <w:proofErr w:type="gramEnd"/>
            <w:r w:rsidRPr="00885B13">
              <w:rPr>
                <w:rFonts w:eastAsia="Arial Unicode MS"/>
              </w:rPr>
              <w:t xml:space="preserve"> утеплитель –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proofErr w:type="spellStart"/>
            <w:r w:rsidRPr="00885B13">
              <w:rPr>
                <w:rFonts w:eastAsia="Arial Unicode MS"/>
              </w:rPr>
              <w:t>ситепон</w:t>
            </w:r>
            <w:proofErr w:type="spellEnd"/>
            <w:r w:rsidRPr="00885B13">
              <w:rPr>
                <w:rFonts w:eastAsia="Arial Unicode MS"/>
              </w:rPr>
              <w:t xml:space="preserve"> 400гр/м Цвет: темно-синий. Размер: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46-48, рост 160(1) 48-50, рост 170(1) 52-54, рост 170-176 (2)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885B13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</w:t>
            </w:r>
          </w:p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29338-92,</w:t>
            </w:r>
          </w:p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ГОСТР</w:t>
            </w:r>
          </w:p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12.4.236-</w:t>
            </w:r>
          </w:p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2007</w:t>
            </w:r>
          </w:p>
        </w:tc>
      </w:tr>
      <w:tr w:rsidR="00885B13" w:rsidRPr="00885B13" w:rsidTr="004B6302">
        <w:trPr>
          <w:trHeight w:val="70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6.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Халат мужской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Ткань: смесовая «</w:t>
            </w:r>
            <w:proofErr w:type="spellStart"/>
            <w:r w:rsidRPr="00885B13">
              <w:rPr>
                <w:rFonts w:eastAsia="Arial Unicode MS"/>
              </w:rPr>
              <w:t>Сису</w:t>
            </w:r>
            <w:proofErr w:type="spellEnd"/>
            <w:r w:rsidRPr="00885B13">
              <w:rPr>
                <w:rFonts w:eastAsia="Arial Unicode MS"/>
              </w:rPr>
              <w:t>» (77% полиэфир, 23% хлопок) пл. 135 г/м Цвет: белый.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Размер: 48-50, рост: 170-176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885B13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 25194-82</w:t>
            </w:r>
          </w:p>
        </w:tc>
      </w:tr>
      <w:tr w:rsidR="00885B13" w:rsidRPr="00885B13" w:rsidTr="004B6302">
        <w:trPr>
          <w:trHeight w:val="78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7.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Халат технический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мужской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proofErr w:type="gramStart"/>
            <w:r w:rsidRPr="00885B13">
              <w:rPr>
                <w:rFonts w:eastAsia="Arial Unicode MS"/>
              </w:rPr>
              <w:t>Ткань: смесовая (65 % полиэфир, 35% хлопок), пл. 210г/м Цвет: темно-синий Размер: 48-50, рост: 170-176</w:t>
            </w:r>
            <w:proofErr w:type="gramEnd"/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885B13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 12.4.132-83</w:t>
            </w:r>
          </w:p>
        </w:tc>
      </w:tr>
      <w:tr w:rsidR="00885B13" w:rsidRPr="00885B13" w:rsidTr="004B6302">
        <w:trPr>
          <w:trHeight w:val="101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8.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 xml:space="preserve">Халат </w:t>
            </w:r>
          </w:p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медицинский</w:t>
            </w:r>
          </w:p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женский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Ткань: (65% полиэфир, 35% хлопок), пл.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120 г/м</w:t>
            </w:r>
            <w:proofErr w:type="gramStart"/>
            <w:r w:rsidRPr="00885B13">
              <w:rPr>
                <w:rFonts w:eastAsia="Arial Unicode MS"/>
              </w:rPr>
              <w:t>2</w:t>
            </w:r>
            <w:proofErr w:type="gramEnd"/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Цвет: белый.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Размер: 50-52, рост 170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885B13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 24760-81</w:t>
            </w:r>
          </w:p>
        </w:tc>
      </w:tr>
      <w:tr w:rsidR="00885B13" w:rsidRPr="00885B13" w:rsidTr="004B6302">
        <w:trPr>
          <w:trHeight w:val="8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9.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 xml:space="preserve">Халат </w:t>
            </w:r>
          </w:p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технический</w:t>
            </w:r>
          </w:p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женский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Ткань: смесовая (65% полиэфир, 35% хлопок), ВО, пл. 210 г/м</w:t>
            </w:r>
            <w:proofErr w:type="gramStart"/>
            <w:r w:rsidRPr="00885B13">
              <w:rPr>
                <w:rFonts w:eastAsia="Arial Unicode MS"/>
              </w:rPr>
              <w:t>2</w:t>
            </w:r>
            <w:proofErr w:type="gramEnd"/>
            <w:r w:rsidRPr="00885B13">
              <w:rPr>
                <w:rFonts w:eastAsia="Arial Unicode MS"/>
              </w:rPr>
              <w:t xml:space="preserve"> Цвет: темно-синий Размер: 52-54, рост 170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885B13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ГОСТ: 12.4.131-83</w:t>
            </w:r>
          </w:p>
        </w:tc>
      </w:tr>
      <w:tr w:rsidR="00885B13" w:rsidRPr="00885B13" w:rsidTr="004B6302">
        <w:trPr>
          <w:trHeight w:val="12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10.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Костюм для сварщика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Комплектация: куртка, брюки Усиление в области колен и на локтях, для защиты от искр, брызг расплавленного металла.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 xml:space="preserve">Ткань: брезент с ОП, пл. 480 </w:t>
            </w:r>
            <w:proofErr w:type="gramStart"/>
            <w:r w:rsidRPr="00885B13">
              <w:rPr>
                <w:rFonts w:eastAsia="Arial Unicode MS"/>
              </w:rPr>
              <w:t>гм</w:t>
            </w:r>
            <w:proofErr w:type="gramEnd"/>
            <w:r w:rsidRPr="00885B13">
              <w:rPr>
                <w:rFonts w:eastAsia="Arial Unicode MS"/>
              </w:rPr>
              <w:t xml:space="preserve"> Размер: 52-54, рост 182/188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885B13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ГОСТР 12.4.247- 2008.</w:t>
            </w:r>
          </w:p>
        </w:tc>
      </w:tr>
      <w:tr w:rsidR="00885B13" w:rsidRPr="00885B13" w:rsidTr="004B6302">
        <w:trPr>
          <w:trHeight w:val="155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11.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Сапоги для сварщика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Классические сапоги с регулируемым голенищем из кирзы. Высота 30 см. Усиленный подносок, жесткий задник, подошва полиуретан, с защитой от нефти, масел, нефтепродуктов, от пониженных температур. Цвет: черный Размер 44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пар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 28507-90</w:t>
            </w:r>
          </w:p>
        </w:tc>
      </w:tr>
      <w:tr w:rsidR="00885B13" w:rsidRPr="00885B13" w:rsidTr="004B6302">
        <w:trPr>
          <w:trHeight w:val="19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12.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proofErr w:type="gramStart"/>
            <w:r w:rsidRPr="00885B13">
              <w:rPr>
                <w:rFonts w:eastAsia="Arial Unicode MS"/>
              </w:rPr>
              <w:t>Ботинки</w:t>
            </w:r>
            <w:proofErr w:type="gramEnd"/>
            <w:r w:rsidRPr="00885B13">
              <w:rPr>
                <w:rFonts w:eastAsia="Arial Unicode MS"/>
              </w:rPr>
              <w:t xml:space="preserve"> утепленные для сварщика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Материал верха обуви: натуральная термостойкая (огнестойкая) кожа, с использованием термостойких ниток и фурнитуры.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 xml:space="preserve">Утеплитель: мех или </w:t>
            </w:r>
            <w:proofErr w:type="spellStart"/>
            <w:r w:rsidRPr="00885B13">
              <w:rPr>
                <w:rFonts w:eastAsia="Arial Unicode MS"/>
              </w:rPr>
              <w:t>тинуслейт</w:t>
            </w:r>
            <w:proofErr w:type="spellEnd"/>
            <w:r w:rsidRPr="00885B13">
              <w:rPr>
                <w:rFonts w:eastAsia="Arial Unicode MS"/>
              </w:rPr>
              <w:t xml:space="preserve"> Подносок: жесткий, ударной прочностью 200 Дж, композитный (не намагничивается, не нагревается при высоких температурах, не остывает на морозе)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 xml:space="preserve">Подошва: </w:t>
            </w:r>
            <w:proofErr w:type="gramStart"/>
            <w:r w:rsidRPr="00885B13">
              <w:rPr>
                <w:rFonts w:eastAsia="Arial Unicode MS"/>
              </w:rPr>
              <w:t>П</w:t>
            </w:r>
            <w:proofErr w:type="gramEnd"/>
            <w:r w:rsidRPr="00885B13">
              <w:rPr>
                <w:rFonts w:eastAsia="Arial Unicode MS"/>
              </w:rPr>
              <w:t>/У, нитрил, не скользящая Размер: 45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885B13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 28507-90</w:t>
            </w:r>
          </w:p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 12.4.137-84, ГОСТ 28507-90</w:t>
            </w:r>
          </w:p>
        </w:tc>
      </w:tr>
      <w:tr w:rsidR="00885B13" w:rsidRPr="00885B13" w:rsidTr="004B6302">
        <w:trPr>
          <w:trHeight w:val="59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13.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Ботинки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 xml:space="preserve">Ботинки для электрика Материал верха: кожа, кирза. </w:t>
            </w:r>
            <w:proofErr w:type="gramStart"/>
            <w:r w:rsidRPr="00885B13">
              <w:rPr>
                <w:rFonts w:eastAsia="Arial Unicode MS"/>
              </w:rPr>
              <w:t>Усиленные</w:t>
            </w:r>
            <w:proofErr w:type="gramEnd"/>
            <w:r w:rsidRPr="00885B13">
              <w:rPr>
                <w:rFonts w:eastAsia="Arial Unicode MS"/>
              </w:rPr>
              <w:t xml:space="preserve"> носок и пяточная часть (композит)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lastRenderedPageBreak/>
              <w:t xml:space="preserve">Подошва: </w:t>
            </w:r>
            <w:proofErr w:type="spellStart"/>
            <w:r w:rsidRPr="00885B13">
              <w:rPr>
                <w:rFonts w:eastAsia="Arial Unicode MS"/>
              </w:rPr>
              <w:t>маслобензостойкая</w:t>
            </w:r>
            <w:proofErr w:type="spellEnd"/>
            <w:r w:rsidRPr="00885B13">
              <w:rPr>
                <w:rFonts w:eastAsia="Arial Unicode MS"/>
              </w:rPr>
              <w:t xml:space="preserve">, </w:t>
            </w:r>
            <w:proofErr w:type="gramStart"/>
            <w:r w:rsidRPr="00885B13">
              <w:rPr>
                <w:rFonts w:eastAsia="Arial Unicode MS"/>
              </w:rPr>
              <w:t>П</w:t>
            </w:r>
            <w:proofErr w:type="gramEnd"/>
            <w:r w:rsidRPr="00885B13">
              <w:rPr>
                <w:rFonts w:eastAsia="Arial Unicode MS"/>
              </w:rPr>
              <w:t>/У, нитрил Цвет: черный Размер: 43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lastRenderedPageBreak/>
              <w:t>пар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 12.4.137-84.</w:t>
            </w:r>
          </w:p>
        </w:tc>
      </w:tr>
      <w:tr w:rsidR="00885B13" w:rsidRPr="00885B13" w:rsidTr="004B6302">
        <w:trPr>
          <w:trHeight w:val="17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lastRenderedPageBreak/>
              <w:t>14.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Ботинки мужские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Ботинки для защиты от нефти, нефтепродуктов, механических воздействий и общих производственных загрязнений.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Подкладка: текстильный материал Подошва: полиуретан. Цвет черный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Размеры: 40 (11), 41(9), 42 (10),43 (14), 44 (4), 45 (1)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пар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49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 28507-90.</w:t>
            </w:r>
          </w:p>
        </w:tc>
      </w:tr>
      <w:tr w:rsidR="00885B13" w:rsidRPr="00885B13" w:rsidTr="004B6302">
        <w:trPr>
          <w:trHeight w:val="137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15.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Кроссовки мужские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Кроссовки из натурального кожевенного спилка.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Материал верха: спилок кожевенный. Подошва: ПВХ. Цвета: черный, темно-синий. Размеры: 41 (3), 42 (4), 43 (2). 44 (2)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пар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</w:t>
            </w:r>
          </w:p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26167-2005.</w:t>
            </w:r>
          </w:p>
        </w:tc>
      </w:tr>
      <w:tr w:rsidR="00885B13" w:rsidRPr="00885B13" w:rsidTr="004B6302">
        <w:trPr>
          <w:trHeight w:val="154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16.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Ботинки</w:t>
            </w:r>
          </w:p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утепленные</w:t>
            </w:r>
          </w:p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мужские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 xml:space="preserve">Материал верха: кожа Жесткий подносок Утеплитель: искусственный мех. Подошва: </w:t>
            </w:r>
            <w:proofErr w:type="spellStart"/>
            <w:r w:rsidRPr="00885B13">
              <w:rPr>
                <w:rFonts w:eastAsia="Arial Unicode MS"/>
              </w:rPr>
              <w:t>двухкомпозиционный</w:t>
            </w:r>
            <w:proofErr w:type="spellEnd"/>
            <w:r w:rsidRPr="00885B13">
              <w:rPr>
                <w:rFonts w:eastAsia="Arial Unicode MS"/>
              </w:rPr>
              <w:t xml:space="preserve"> полиуретан, противоскольжение. Цвет: чёрный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Размеры: 40 (2), 41 (1), 42 (6), 43 (3), 44 (2), 45(1)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пар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 28507-90; ГОСТ 12.4.137-84.</w:t>
            </w:r>
          </w:p>
        </w:tc>
      </w:tr>
      <w:tr w:rsidR="00885B13" w:rsidRPr="00885B13" w:rsidTr="004B6302">
        <w:trPr>
          <w:trHeight w:val="129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17.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 xml:space="preserve">Сапоги </w:t>
            </w:r>
          </w:p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утепленные</w:t>
            </w:r>
          </w:p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женские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Материал верха: водоотталкивающая ткань, союзка и задник – искусственная кожа, боковая застежка. Подкладка: искусственный мех. Материал подошвы: ПВХ. Цвет: черный. Размеры: 37 (1)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пар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 26167-84.</w:t>
            </w:r>
          </w:p>
        </w:tc>
      </w:tr>
      <w:tr w:rsidR="00885B13" w:rsidRPr="00885B13" w:rsidTr="004B6302">
        <w:trPr>
          <w:trHeight w:val="157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18.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Галоши</w:t>
            </w:r>
          </w:p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proofErr w:type="spellStart"/>
            <w:r w:rsidRPr="00885B13">
              <w:rPr>
                <w:rFonts w:eastAsia="Arial Unicode MS"/>
              </w:rPr>
              <w:t>диэлектричес</w:t>
            </w:r>
            <w:proofErr w:type="spellEnd"/>
          </w:p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proofErr w:type="gramStart"/>
            <w:r w:rsidRPr="00885B13">
              <w:rPr>
                <w:rFonts w:eastAsia="Arial Unicode MS"/>
              </w:rPr>
              <w:t>кие</w:t>
            </w:r>
            <w:proofErr w:type="gramEnd"/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Галоши резиновые формовые диэлектрические – предназначены для защиты от электрического тока на закрытых электроустановках. Диэлектрические свойства галош позволяют выдерживать утечку тока до 2,5 мА. Высота галош – 9 см.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пар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 13385-78.</w:t>
            </w:r>
          </w:p>
        </w:tc>
      </w:tr>
      <w:tr w:rsidR="00885B13" w:rsidRPr="00885B13" w:rsidTr="004B6302">
        <w:trPr>
          <w:trHeight w:val="97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19.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Сапоги резиновые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Предназначены для защиты ног от воды и общепроизводственных загрязнений, мужские/женские Размеры: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41 (2), 42 (5), 43 (2), 44 (1)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пар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ТУ 2590- 001-</w:t>
            </w:r>
          </w:p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51664612- 2003.</w:t>
            </w:r>
          </w:p>
        </w:tc>
      </w:tr>
      <w:tr w:rsidR="00885B13" w:rsidRPr="00885B13" w:rsidTr="004B6302">
        <w:trPr>
          <w:trHeight w:val="5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20.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Бахилы одноразовые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Безразмерные. Цвет: голубой. Материал – смешанный полиэтилен (ПВХ)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885B13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</w:p>
        </w:tc>
      </w:tr>
      <w:tr w:rsidR="00885B13" w:rsidRPr="00885B13" w:rsidTr="004B6302">
        <w:trPr>
          <w:trHeight w:val="5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21.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Белье нательное</w:t>
            </w:r>
          </w:p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(</w:t>
            </w:r>
            <w:proofErr w:type="gramStart"/>
            <w:r w:rsidRPr="00885B13">
              <w:rPr>
                <w:rFonts w:eastAsia="Arial Unicode MS"/>
              </w:rPr>
              <w:t>к-т</w:t>
            </w:r>
            <w:proofErr w:type="gramEnd"/>
            <w:r w:rsidRPr="00885B13">
              <w:rPr>
                <w:rFonts w:eastAsia="Arial Unicode MS"/>
              </w:rPr>
              <w:t>)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 xml:space="preserve">Трусы </w:t>
            </w:r>
            <w:proofErr w:type="gramStart"/>
            <w:r w:rsidRPr="00885B13">
              <w:rPr>
                <w:rFonts w:eastAsia="Arial Unicode MS"/>
              </w:rPr>
              <w:t>муже</w:t>
            </w:r>
            <w:proofErr w:type="gramEnd"/>
            <w:r w:rsidRPr="00885B13">
              <w:rPr>
                <w:rFonts w:eastAsia="Arial Unicode MS"/>
              </w:rPr>
              <w:t xml:space="preserve">. Ткань: 100% хлопок 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Размер: 48-50 (10 шт.) Размер: 52-54 (10 шт.) Размер: 54-56 (10 шт.) Размер: 56-58 (10 шт.) Футболка мужская Трикотаж: 100% хлопок, пл. 160 г/м</w:t>
            </w:r>
            <w:proofErr w:type="gramStart"/>
            <w:r w:rsidRPr="00885B13">
              <w:rPr>
                <w:rFonts w:eastAsia="Arial Unicode MS"/>
              </w:rPr>
              <w:t>2</w:t>
            </w:r>
            <w:proofErr w:type="gramEnd"/>
            <w:r w:rsidRPr="00885B13">
              <w:rPr>
                <w:rFonts w:eastAsia="Arial Unicode MS"/>
              </w:rPr>
              <w:t xml:space="preserve"> Цвет: камуфлированный Размер: 48-50, рост: 170-176 (10 шт.) Размер: 52-54, рост 170-176 (5 шт.) Размер: 52-54, рост 180-182 (5 шт.) Размер: 54-56, рост 180-182 (10 шт.) Размер: 56-58, рост 180-182 (10 шт.)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885B13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40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ГОСТР 53145-2008 ГОСТ 20462-87</w:t>
            </w:r>
          </w:p>
        </w:tc>
      </w:tr>
      <w:tr w:rsidR="00885B13" w:rsidRPr="00885B13" w:rsidTr="004B6302">
        <w:trPr>
          <w:trHeight w:val="80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lastRenderedPageBreak/>
              <w:t>22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Футболка мужская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widowControl w:val="0"/>
              <w:autoSpaceDE w:val="0"/>
              <w:autoSpaceDN w:val="0"/>
              <w:adjustRightInd w:val="0"/>
            </w:pPr>
            <w:r w:rsidRPr="00885B13">
              <w:t>Трикотаж: 100% хлопок</w:t>
            </w:r>
            <w:proofErr w:type="gramStart"/>
            <w:r w:rsidRPr="00885B13">
              <w:t>.</w:t>
            </w:r>
            <w:proofErr w:type="gramEnd"/>
            <w:r w:rsidRPr="00885B13">
              <w:t xml:space="preserve"> </w:t>
            </w:r>
            <w:proofErr w:type="gramStart"/>
            <w:r w:rsidRPr="00885B13">
              <w:t>п</w:t>
            </w:r>
            <w:proofErr w:type="gramEnd"/>
            <w:r w:rsidRPr="00885B13">
              <w:t>л.150 г/м2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t>Цвет: камуфлированный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шт.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40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 20462-87</w:t>
            </w:r>
          </w:p>
        </w:tc>
      </w:tr>
      <w:tr w:rsidR="00885B13" w:rsidRPr="00885B13" w:rsidTr="004B6302">
        <w:trPr>
          <w:trHeight w:val="80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23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 xml:space="preserve">Носки 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Из пряжи смешанных волокон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Цвет черный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Размеры: 25 (15), 27 (50),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пар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65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 8541- 94</w:t>
            </w:r>
          </w:p>
        </w:tc>
      </w:tr>
      <w:tr w:rsidR="00885B13" w:rsidRPr="00885B13" w:rsidTr="004B6302">
        <w:trPr>
          <w:trHeight w:val="71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24.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Шапка трикотажная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Ткань: трикотажное полотно. Двойная плотная вязка. Цвет черный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885B13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ГОСТР 53916-2010</w:t>
            </w:r>
          </w:p>
        </w:tc>
      </w:tr>
      <w:tr w:rsidR="00885B13" w:rsidRPr="00885B13" w:rsidTr="004B6302">
        <w:trPr>
          <w:trHeight w:val="54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25.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Подшлемник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Подшлемник вязаный, полушерсть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шт.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</w:p>
        </w:tc>
      </w:tr>
      <w:tr w:rsidR="00885B13" w:rsidRPr="00885B13" w:rsidTr="004B6302">
        <w:trPr>
          <w:trHeight w:val="8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26.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Бейсболка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Кепка с удобным регулирующим затылочным ремнем. Ткань: ТИ-СИ, 240 г/м</w:t>
            </w:r>
            <w:proofErr w:type="gramStart"/>
            <w:r w:rsidRPr="00885B13">
              <w:rPr>
                <w:rFonts w:eastAsia="Arial Unicode MS"/>
              </w:rPr>
              <w:t>2</w:t>
            </w:r>
            <w:proofErr w:type="gramEnd"/>
            <w:r w:rsidRPr="00885B13">
              <w:rPr>
                <w:rFonts w:eastAsia="Arial Unicode MS"/>
              </w:rPr>
              <w:t>. Цвет: темно-синий.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шт.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ГОСТР 53916-2010</w:t>
            </w:r>
          </w:p>
        </w:tc>
      </w:tr>
      <w:tr w:rsidR="00885B13" w:rsidRPr="00885B13" w:rsidTr="004B6302">
        <w:trPr>
          <w:trHeight w:val="98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27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Шапочка одноразовая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Шапочка защитная нетканая. Изолирующая шапочка для фармакологии, медицины, химической и пищевой промышленности. Цвет: белый, голубой, зеленый.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885B13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ГОСТР 50962-96</w:t>
            </w:r>
          </w:p>
        </w:tc>
      </w:tr>
      <w:tr w:rsidR="00885B13" w:rsidRPr="00885B13" w:rsidTr="004B6302">
        <w:trPr>
          <w:trHeight w:val="9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28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Колпак медицинский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Колпак медицинский, объем регулируется завязками на затылке. Цвет: белый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Ткань: смесовая (65% полиэфир, 35% хлопок) пл. 130 г/м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885B13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 23134-78</w:t>
            </w:r>
          </w:p>
        </w:tc>
      </w:tr>
      <w:tr w:rsidR="00885B13" w:rsidRPr="00885B13" w:rsidTr="004B6302">
        <w:trPr>
          <w:trHeight w:val="50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29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jc w:val="both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Полотенце вафельное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Материал 100% хлопок размер 40x80 см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шт.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150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 11027-80</w:t>
            </w:r>
          </w:p>
        </w:tc>
      </w:tr>
      <w:tr w:rsidR="00885B13" w:rsidRPr="00885B13" w:rsidTr="004B6302">
        <w:trPr>
          <w:trHeight w:val="198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30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 xml:space="preserve">Перчатки </w:t>
            </w:r>
            <w:proofErr w:type="gramStart"/>
            <w:r w:rsidRPr="00885B13">
              <w:rPr>
                <w:rFonts w:eastAsia="Arial Unicode MS"/>
              </w:rPr>
              <w:t>х/б</w:t>
            </w:r>
            <w:proofErr w:type="gramEnd"/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 xml:space="preserve">Перчатки </w:t>
            </w:r>
            <w:proofErr w:type="gramStart"/>
            <w:r w:rsidRPr="00885B13">
              <w:rPr>
                <w:rFonts w:eastAsia="Arial Unicode MS"/>
              </w:rPr>
              <w:t>х/б</w:t>
            </w:r>
            <w:proofErr w:type="gramEnd"/>
            <w:r w:rsidRPr="00885B13">
              <w:rPr>
                <w:rFonts w:eastAsia="Arial Unicode MS"/>
              </w:rPr>
              <w:t xml:space="preserve"> 6 нитей.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Перчатки трикотажные кругловязаные с ПВХ-напылением предназначены для сельскохозяйственных работ и точных ручных механосборочных работ, где необходим надежный захват детали и инструмента. Удобные, не стесняющие движений пальцев перчатки. Свободный воздухообмен.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proofErr w:type="gramStart"/>
            <w:r w:rsidRPr="00885B13">
              <w:rPr>
                <w:rFonts w:eastAsia="Arial Unicode MS"/>
              </w:rPr>
              <w:t>п</w:t>
            </w:r>
            <w:proofErr w:type="gramEnd"/>
            <w:r w:rsidRPr="00885B13">
              <w:rPr>
                <w:rFonts w:eastAsia="Arial Unicode MS"/>
              </w:rPr>
              <w:t>ар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120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 12.4.010-75</w:t>
            </w:r>
          </w:p>
        </w:tc>
      </w:tr>
      <w:tr w:rsidR="00885B13" w:rsidRPr="00885B13" w:rsidTr="004B6302">
        <w:trPr>
          <w:trHeight w:val="1862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31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Перчатки резиновые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Мужские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 xml:space="preserve">технические </w:t>
            </w:r>
            <w:proofErr w:type="spellStart"/>
            <w:r w:rsidRPr="00885B13">
              <w:rPr>
                <w:rFonts w:eastAsia="Arial Unicode MS"/>
              </w:rPr>
              <w:t>кислотощелочестойкие</w:t>
            </w:r>
            <w:proofErr w:type="spellEnd"/>
            <w:r w:rsidRPr="00885B13">
              <w:rPr>
                <w:rFonts w:eastAsia="Arial Unicode MS"/>
              </w:rPr>
              <w:t xml:space="preserve"> перчатки, предназначенные для защиты рук при выполнении работ с растворами кислот и щелочей 20%-ной концентрации, их солей, а также с сыпучими и красящими химическими веществами. Размер: 10.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пар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ТУ 38.306- 5-59-95.</w:t>
            </w:r>
          </w:p>
        </w:tc>
      </w:tr>
      <w:tr w:rsidR="00885B13" w:rsidRPr="00885B13" w:rsidTr="004B6302">
        <w:trPr>
          <w:trHeight w:val="1980"/>
        </w:trPr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Перчатки резиновые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Женские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 xml:space="preserve">Материал – натуральный латекс. Повышенная стойкость к растворам солей, спиртов, кислот и щелочей концентрацией до 20% при большой прочности на растяжение и высокой чувствительности подушечек пальцев. Рельефная ладонная часть. Внутри мягкое хлопковое напыление с </w:t>
            </w:r>
            <w:r w:rsidRPr="00885B13">
              <w:rPr>
                <w:rFonts w:eastAsia="Arial Unicode MS"/>
              </w:rPr>
              <w:lastRenderedPageBreak/>
              <w:t>антибактериальной пропиткой. Длина 33 см. Размер: 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lastRenderedPageBreak/>
              <w:t>пар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 20010-93.</w:t>
            </w:r>
          </w:p>
        </w:tc>
      </w:tr>
      <w:tr w:rsidR="00885B13" w:rsidRPr="00885B13" w:rsidTr="004B6302">
        <w:trPr>
          <w:trHeight w:val="139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lastRenderedPageBreak/>
              <w:t>32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Рукавицы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комбинирован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proofErr w:type="spellStart"/>
            <w:r w:rsidRPr="00885B13">
              <w:rPr>
                <w:rFonts w:eastAsia="Arial Unicode MS"/>
              </w:rPr>
              <w:t>ные</w:t>
            </w:r>
            <w:proofErr w:type="spellEnd"/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 xml:space="preserve">Рукавицы </w:t>
            </w:r>
            <w:proofErr w:type="gramStart"/>
            <w:r w:rsidRPr="00885B13">
              <w:rPr>
                <w:rFonts w:eastAsia="Arial Unicode MS"/>
              </w:rPr>
              <w:t>х/б</w:t>
            </w:r>
            <w:proofErr w:type="gramEnd"/>
            <w:r w:rsidRPr="00885B13">
              <w:rPr>
                <w:rFonts w:eastAsia="Arial Unicode MS"/>
              </w:rPr>
              <w:t xml:space="preserve"> с 2-м наладонником – для защиты рук от истирания и других механических повреждений при выполнении работ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Ткань: саржа (100% хлопок), пл. 270 г/м</w:t>
            </w:r>
            <w:proofErr w:type="gramStart"/>
            <w:r w:rsidRPr="00885B13">
              <w:rPr>
                <w:rFonts w:eastAsia="Arial Unicode MS"/>
              </w:rPr>
              <w:t>2</w:t>
            </w:r>
            <w:proofErr w:type="gramEnd"/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пар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144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 12.4.010-75</w:t>
            </w:r>
          </w:p>
        </w:tc>
      </w:tr>
      <w:tr w:rsidR="00885B13" w:rsidRPr="00885B13" w:rsidTr="004B6302">
        <w:trPr>
          <w:trHeight w:val="154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33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Рукавицы брезентовые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Рукавицы брезентовые</w:t>
            </w:r>
          </w:p>
          <w:p w:rsidR="00885B13" w:rsidRPr="00885B13" w:rsidRDefault="00885B13" w:rsidP="00885B13">
            <w:pPr>
              <w:numPr>
                <w:ilvl w:val="0"/>
                <w:numId w:val="36"/>
              </w:numPr>
              <w:tabs>
                <w:tab w:val="left" w:pos="284"/>
              </w:tabs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для защиты рук от истирания и механических воздействий</w:t>
            </w:r>
          </w:p>
          <w:p w:rsidR="00885B13" w:rsidRPr="00885B13" w:rsidRDefault="00885B13" w:rsidP="00885B13">
            <w:pPr>
              <w:numPr>
                <w:ilvl w:val="0"/>
                <w:numId w:val="36"/>
              </w:numPr>
              <w:tabs>
                <w:tab w:val="left" w:pos="298"/>
              </w:tabs>
              <w:rPr>
                <w:rFonts w:eastAsia="Arial Unicode MS"/>
              </w:rPr>
            </w:pPr>
            <w:proofErr w:type="gramStart"/>
            <w:r w:rsidRPr="00885B13">
              <w:rPr>
                <w:rFonts w:eastAsia="Arial Unicode MS"/>
              </w:rPr>
              <w:t>предназначены</w:t>
            </w:r>
            <w:proofErr w:type="gramEnd"/>
            <w:r w:rsidRPr="00885B13">
              <w:rPr>
                <w:rFonts w:eastAsia="Arial Unicode MS"/>
              </w:rPr>
              <w:t xml:space="preserve"> для сварочных работ</w:t>
            </w:r>
          </w:p>
          <w:p w:rsidR="00885B13" w:rsidRPr="00885B13" w:rsidRDefault="00885B13" w:rsidP="00885B13">
            <w:pPr>
              <w:numPr>
                <w:ilvl w:val="0"/>
                <w:numId w:val="36"/>
              </w:numPr>
              <w:tabs>
                <w:tab w:val="left" w:pos="291"/>
              </w:tabs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огнеупорная пропитка Материал: брезент 11255 – 450г/м</w:t>
            </w:r>
            <w:proofErr w:type="gramStart"/>
            <w:r w:rsidRPr="00885B13">
              <w:rPr>
                <w:rFonts w:eastAsia="Arial Unicode MS"/>
              </w:rPr>
              <w:t>2</w:t>
            </w:r>
            <w:proofErr w:type="gramEnd"/>
            <w:r w:rsidRPr="00885B13">
              <w:rPr>
                <w:rFonts w:eastAsia="Arial Unicode MS"/>
              </w:rPr>
              <w:t xml:space="preserve"> Размеры: 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пар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 12.4.010-75</w:t>
            </w:r>
          </w:p>
        </w:tc>
      </w:tr>
      <w:tr w:rsidR="00885B13" w:rsidRPr="00885B13" w:rsidTr="004B6302">
        <w:trPr>
          <w:trHeight w:val="18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34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Краги сварщика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Краги брезентовые для выполнения слесарных и сварочных работ. Обеспечивают надежную защиту от механических воздействий. Огнеупорная пропитка делает краги устойчивыми к прямому контакту с раскаленными поверхностями.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Ткань: брезент ОП, пл. 500 г/м</w:t>
            </w:r>
            <w:proofErr w:type="gramStart"/>
            <w:r w:rsidRPr="00885B13">
              <w:rPr>
                <w:rFonts w:eastAsia="Arial Unicode MS"/>
              </w:rPr>
              <w:t>2</w:t>
            </w:r>
            <w:proofErr w:type="gramEnd"/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пар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</w:p>
        </w:tc>
      </w:tr>
      <w:tr w:rsidR="00885B13" w:rsidRPr="00885B13" w:rsidTr="004B6302">
        <w:trPr>
          <w:trHeight w:val="112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35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Перчатки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утепленные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мужские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Перчатки для защиты от пониженных температур,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Перчатки из прочной кожи особой выделки.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Утеплитель ТИНСУЛЕЙТ ТМ. Черные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пар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ГОСТР 12.4.246- 2008; TP ТС 019/2011.</w:t>
            </w:r>
          </w:p>
        </w:tc>
      </w:tr>
      <w:tr w:rsidR="00885B13" w:rsidRPr="00885B13" w:rsidTr="004B6302">
        <w:trPr>
          <w:trHeight w:val="139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36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Перчатки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proofErr w:type="spellStart"/>
            <w:r w:rsidRPr="00885B13">
              <w:rPr>
                <w:rFonts w:eastAsia="Arial Unicode MS"/>
              </w:rPr>
              <w:t>диэлектричес</w:t>
            </w:r>
            <w:proofErr w:type="spellEnd"/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proofErr w:type="gramStart"/>
            <w:r w:rsidRPr="00885B13">
              <w:rPr>
                <w:rFonts w:eastAsia="Arial Unicode MS"/>
              </w:rPr>
              <w:t>кие</w:t>
            </w:r>
            <w:proofErr w:type="gramEnd"/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латексные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proofErr w:type="gramStart"/>
            <w:r w:rsidRPr="00885B13">
              <w:rPr>
                <w:rFonts w:eastAsia="Arial Unicode MS"/>
              </w:rPr>
              <w:t>Перчатки из латекса для защиты рук от поражения постоянным и переменным электрическим током, при работе в электроустановках свыше 1000 В. Размеры: 2, 3 (рос.</w:t>
            </w:r>
            <w:proofErr w:type="gramEnd"/>
            <w:r w:rsidRPr="00885B13">
              <w:rPr>
                <w:rFonts w:eastAsia="Arial Unicode MS"/>
              </w:rPr>
              <w:t xml:space="preserve"> </w:t>
            </w:r>
            <w:proofErr w:type="gramStart"/>
            <w:r w:rsidRPr="00885B13">
              <w:rPr>
                <w:rFonts w:eastAsia="Arial Unicode MS"/>
              </w:rPr>
              <w:t>Классификация)</w:t>
            </w:r>
            <w:proofErr w:type="gramEnd"/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пар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both"/>
              <w:rPr>
                <w:rFonts w:eastAsia="Arial Unicode MS"/>
              </w:rPr>
            </w:pPr>
          </w:p>
        </w:tc>
      </w:tr>
      <w:tr w:rsidR="00885B13" w:rsidRPr="00885B13" w:rsidTr="004B6302">
        <w:trPr>
          <w:trHeight w:val="84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37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Нарукавники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прорезиненные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Защищают от воды, продуктов нефтепереработки, кислот и щелочей.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пар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both"/>
              <w:rPr>
                <w:rFonts w:eastAsia="Arial Unicode MS"/>
              </w:rPr>
            </w:pPr>
          </w:p>
        </w:tc>
      </w:tr>
      <w:tr w:rsidR="00885B13" w:rsidRPr="00885B13" w:rsidTr="004B6302">
        <w:trPr>
          <w:trHeight w:val="8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38.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Плащ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proofErr w:type="gramStart"/>
            <w:r w:rsidRPr="00885B13">
              <w:rPr>
                <w:rFonts w:eastAsia="Arial Unicode MS"/>
              </w:rPr>
              <w:t xml:space="preserve">Прорезинен     </w:t>
            </w:r>
            <w:proofErr w:type="spellStart"/>
            <w:r w:rsidRPr="00885B13">
              <w:rPr>
                <w:rFonts w:eastAsia="Arial Unicode MS"/>
              </w:rPr>
              <w:t>ный</w:t>
            </w:r>
            <w:proofErr w:type="spellEnd"/>
            <w:proofErr w:type="gramEnd"/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 xml:space="preserve">Ткань: диагональ прорезиненная 56-58, рост 180-182 (2 </w:t>
            </w:r>
            <w:proofErr w:type="spellStart"/>
            <w:proofErr w:type="gramStart"/>
            <w:r w:rsidRPr="00885B13">
              <w:rPr>
                <w:rFonts w:eastAsia="Arial Unicode MS"/>
              </w:rPr>
              <w:t>шт</w:t>
            </w:r>
            <w:proofErr w:type="spellEnd"/>
            <w:proofErr w:type="gramEnd"/>
            <w:r w:rsidRPr="00885B13">
              <w:rPr>
                <w:rFonts w:eastAsia="Arial Unicode MS"/>
              </w:rPr>
              <w:t xml:space="preserve">) 52-54, рост 170-176 (3 </w:t>
            </w:r>
            <w:proofErr w:type="spellStart"/>
            <w:r w:rsidRPr="00885B13">
              <w:rPr>
                <w:rFonts w:eastAsia="Arial Unicode MS"/>
              </w:rPr>
              <w:t>шт</w:t>
            </w:r>
            <w:proofErr w:type="spellEnd"/>
            <w:r w:rsidRPr="00885B13">
              <w:rPr>
                <w:rFonts w:eastAsia="Arial Unicode MS"/>
              </w:rPr>
              <w:t>)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885B13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 12.4.134-83</w:t>
            </w:r>
          </w:p>
        </w:tc>
      </w:tr>
      <w:tr w:rsidR="00885B13" w:rsidRPr="00885B13" w:rsidTr="004B6302">
        <w:trPr>
          <w:trHeight w:val="87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39.</w:t>
            </w:r>
          </w:p>
        </w:tc>
        <w:tc>
          <w:tcPr>
            <w:tcW w:w="1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Крем защитный</w:t>
            </w:r>
          </w:p>
        </w:tc>
        <w:tc>
          <w:tcPr>
            <w:tcW w:w="44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 xml:space="preserve">КРЕМ «АРМАКОН ПРОТЕКТ» – для защиты кожи от воды и водорастворимых веществ (водных) </w:t>
            </w:r>
          </w:p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proofErr w:type="gramStart"/>
            <w:r w:rsidRPr="00885B13">
              <w:rPr>
                <w:rFonts w:eastAsia="Arial Unicode MS"/>
              </w:rPr>
              <w:t xml:space="preserve">растворов щелочей, солей, кислот, серы и её соединений, </w:t>
            </w:r>
            <w:proofErr w:type="spellStart"/>
            <w:r w:rsidRPr="00885B13">
              <w:rPr>
                <w:rFonts w:eastAsia="Arial Unicode MS"/>
              </w:rPr>
              <w:t>щелочемасляных</w:t>
            </w:r>
            <w:proofErr w:type="spellEnd"/>
            <w:r w:rsidRPr="00885B13">
              <w:rPr>
                <w:rFonts w:eastAsia="Arial Unicode MS"/>
              </w:rPr>
              <w:t xml:space="preserve"> эмульсий, смазочно-охлаждающих жидкостей, моющих и дезинфицирующих средств, извести, цемента, удобрений) – обладает питательным и </w:t>
            </w:r>
            <w:r w:rsidRPr="00885B13">
              <w:rPr>
                <w:rFonts w:eastAsia="Arial Unicode MS"/>
              </w:rPr>
              <w:lastRenderedPageBreak/>
              <w:t>восстанавливающим эффектом Упаковка и объем: туба -200 мл</w:t>
            </w:r>
            <w:proofErr w:type="gramEnd"/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885B13">
              <w:rPr>
                <w:rFonts w:eastAsia="Arial Unicode MS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</w:t>
            </w:r>
          </w:p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12.4.068-79,</w:t>
            </w:r>
          </w:p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ГОСТР</w:t>
            </w:r>
          </w:p>
        </w:tc>
      </w:tr>
      <w:tr w:rsidR="00885B13" w:rsidRPr="00885B13" w:rsidTr="004B6302">
        <w:trPr>
          <w:trHeight w:val="1720"/>
        </w:trPr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</w:p>
        </w:tc>
        <w:tc>
          <w:tcPr>
            <w:tcW w:w="1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</w:p>
        </w:tc>
        <w:tc>
          <w:tcPr>
            <w:tcW w:w="44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jc w:val="center"/>
              <w:rPr>
                <w:rFonts w:eastAsia="Arial Unicode MS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52343-2005</w:t>
            </w:r>
          </w:p>
        </w:tc>
      </w:tr>
      <w:tr w:rsidR="00885B13" w:rsidRPr="00885B13" w:rsidTr="004B6302">
        <w:trPr>
          <w:trHeight w:val="134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6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lastRenderedPageBreak/>
              <w:t>40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Респираторы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1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 xml:space="preserve">РЕСПИРАТОР 8101 Класс защиты: FFP1 до 4 ПДК </w:t>
            </w:r>
            <w:proofErr w:type="spellStart"/>
            <w:r w:rsidRPr="00885B13">
              <w:rPr>
                <w:rFonts w:eastAsia="Arial Unicode MS"/>
              </w:rPr>
              <w:t>Противоаэрозольный</w:t>
            </w:r>
            <w:proofErr w:type="spellEnd"/>
            <w:r w:rsidRPr="00885B13">
              <w:rPr>
                <w:rFonts w:eastAsia="Arial Unicode MS"/>
              </w:rPr>
              <w:t xml:space="preserve"> респиратор </w:t>
            </w:r>
            <w:proofErr w:type="gramStart"/>
            <w:r w:rsidRPr="00885B13">
              <w:rPr>
                <w:rFonts w:eastAsia="Arial Unicode MS"/>
              </w:rPr>
              <w:t>эконом-класса</w:t>
            </w:r>
            <w:proofErr w:type="gramEnd"/>
            <w:r w:rsidRPr="00885B13">
              <w:rPr>
                <w:rFonts w:eastAsia="Arial Unicode MS"/>
              </w:rPr>
              <w:t xml:space="preserve">. Чашеобразная форма, </w:t>
            </w:r>
            <w:proofErr w:type="spellStart"/>
            <w:r w:rsidRPr="00885B13">
              <w:rPr>
                <w:rFonts w:eastAsia="Arial Unicode MS"/>
              </w:rPr>
              <w:t>гипоаллергенный</w:t>
            </w:r>
            <w:proofErr w:type="spellEnd"/>
            <w:r w:rsidRPr="00885B13">
              <w:rPr>
                <w:rFonts w:eastAsia="Arial Unicode MS"/>
              </w:rPr>
              <w:t xml:space="preserve"> мягкий внутренний слой. Четыре точки крепления резинок.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885B13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ind w:left="520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100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5B13" w:rsidRPr="00885B13" w:rsidRDefault="00885B13" w:rsidP="004B6302">
            <w:pPr>
              <w:jc w:val="center"/>
              <w:rPr>
                <w:rFonts w:eastAsia="Arial Unicode MS"/>
              </w:rPr>
            </w:pPr>
            <w:r w:rsidRPr="00885B13">
              <w:rPr>
                <w:rFonts w:eastAsia="Arial Unicode MS"/>
              </w:rPr>
              <w:t>ГОСТР 12.4.191-99</w:t>
            </w:r>
          </w:p>
        </w:tc>
      </w:tr>
    </w:tbl>
    <w:p w:rsidR="00885B13" w:rsidRPr="00885B13" w:rsidRDefault="00885B13" w:rsidP="00885B13">
      <w:pPr>
        <w:ind w:left="79"/>
        <w:rPr>
          <w:rFonts w:eastAsia="Arial Unicode MS"/>
          <w:bCs/>
        </w:rPr>
      </w:pPr>
      <w:r w:rsidRPr="00885B13">
        <w:rPr>
          <w:rFonts w:eastAsia="Arial Unicode MS"/>
          <w:bCs/>
        </w:rPr>
        <w:t xml:space="preserve">*  Возможна поставка товара (аналога) с характеристиками не ниже </w:t>
      </w:r>
      <w:proofErr w:type="gramStart"/>
      <w:r w:rsidRPr="00885B13">
        <w:rPr>
          <w:rFonts w:eastAsia="Arial Unicode MS"/>
          <w:bCs/>
        </w:rPr>
        <w:t>представленных</w:t>
      </w:r>
      <w:proofErr w:type="gramEnd"/>
      <w:r w:rsidRPr="00885B13">
        <w:rPr>
          <w:rFonts w:eastAsia="Arial Unicode MS"/>
          <w:bCs/>
        </w:rPr>
        <w:t xml:space="preserve"> в таблице</w:t>
      </w:r>
    </w:p>
    <w:p w:rsidR="00885B13" w:rsidRPr="00885B13" w:rsidRDefault="00885B13" w:rsidP="00885B13">
      <w:pPr>
        <w:ind w:left="79"/>
        <w:jc w:val="center"/>
        <w:rPr>
          <w:rFonts w:eastAsia="Arial Unicode MS"/>
          <w:b/>
          <w:bCs/>
        </w:rPr>
      </w:pPr>
    </w:p>
    <w:p w:rsidR="00885B13" w:rsidRPr="00885B13" w:rsidRDefault="00885B13" w:rsidP="00E70E51">
      <w:pPr>
        <w:jc w:val="center"/>
      </w:pPr>
    </w:p>
    <w:sectPr w:rsidR="00885B13" w:rsidRPr="00885B13" w:rsidSect="00E70E51">
      <w:footerReference w:type="default" r:id="rId13"/>
      <w:footerReference w:type="first" r:id="rId14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22732">
      <w:rPr>
        <w:noProof/>
      </w:rPr>
      <w:t>7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85B13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B13" w:rsidRDefault="00885B13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22732">
      <w:rPr>
        <w:noProof/>
      </w:rPr>
      <w:t>7</w:t>
    </w:r>
    <w:r>
      <w:fldChar w:fldCharType="end"/>
    </w:r>
  </w:p>
  <w:p w:rsidR="00885B13" w:rsidRDefault="00885B1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26D2E38"/>
    <w:multiLevelType w:val="multilevel"/>
    <w:tmpl w:val="B82AB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>
    <w:nsid w:val="0DF2397B"/>
    <w:multiLevelType w:val="multilevel"/>
    <w:tmpl w:val="A1C46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200317"/>
    <w:multiLevelType w:val="multilevel"/>
    <w:tmpl w:val="8E7CA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23B27C1"/>
    <w:multiLevelType w:val="multilevel"/>
    <w:tmpl w:val="874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D567EF"/>
    <w:multiLevelType w:val="multilevel"/>
    <w:tmpl w:val="2752B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6D97D43"/>
    <w:multiLevelType w:val="multilevel"/>
    <w:tmpl w:val="AE68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05A3C27"/>
    <w:multiLevelType w:val="multilevel"/>
    <w:tmpl w:val="C5668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4B7039D"/>
    <w:multiLevelType w:val="multilevel"/>
    <w:tmpl w:val="A31CE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8CF23A4"/>
    <w:multiLevelType w:val="multilevel"/>
    <w:tmpl w:val="FA680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16347DE"/>
    <w:multiLevelType w:val="multilevel"/>
    <w:tmpl w:val="AB36B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FC577B4"/>
    <w:multiLevelType w:val="multilevel"/>
    <w:tmpl w:val="234C9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2F6DF8"/>
    <w:multiLevelType w:val="multilevel"/>
    <w:tmpl w:val="2C08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FE96CA8"/>
    <w:multiLevelType w:val="hybridMultilevel"/>
    <w:tmpl w:val="788C25F8"/>
    <w:lvl w:ilvl="0" w:tplc="F030FC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0"/>
  </w:num>
  <w:num w:numId="3">
    <w:abstractNumId w:val="27"/>
  </w:num>
  <w:num w:numId="4">
    <w:abstractNumId w:val="1"/>
  </w:num>
  <w:num w:numId="5">
    <w:abstractNumId w:val="0"/>
  </w:num>
  <w:num w:numId="6">
    <w:abstractNumId w:val="25"/>
  </w:num>
  <w:num w:numId="7">
    <w:abstractNumId w:val="3"/>
  </w:num>
  <w:num w:numId="8">
    <w:abstractNumId w:val="20"/>
  </w:num>
  <w:num w:numId="9">
    <w:abstractNumId w:val="2"/>
  </w:num>
  <w:num w:numId="10">
    <w:abstractNumId w:val="22"/>
  </w:num>
  <w:num w:numId="11">
    <w:abstractNumId w:val="32"/>
  </w:num>
  <w:num w:numId="12">
    <w:abstractNumId w:val="12"/>
  </w:num>
  <w:num w:numId="13">
    <w:abstractNumId w:val="28"/>
  </w:num>
  <w:num w:numId="14">
    <w:abstractNumId w:val="16"/>
  </w:num>
  <w:num w:numId="15">
    <w:abstractNumId w:val="6"/>
  </w:num>
  <w:num w:numId="16">
    <w:abstractNumId w:val="14"/>
  </w:num>
  <w:num w:numId="17">
    <w:abstractNumId w:val="31"/>
  </w:num>
  <w:num w:numId="18">
    <w:abstractNumId w:val="8"/>
  </w:num>
  <w:num w:numId="19">
    <w:abstractNumId w:val="13"/>
  </w:num>
  <w:num w:numId="20">
    <w:abstractNumId w:val="24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9"/>
  </w:num>
  <w:num w:numId="24">
    <w:abstractNumId w:val="21"/>
  </w:num>
  <w:num w:numId="25">
    <w:abstractNumId w:val="18"/>
  </w:num>
  <w:num w:numId="26">
    <w:abstractNumId w:val="7"/>
  </w:num>
  <w:num w:numId="27">
    <w:abstractNumId w:val="26"/>
  </w:num>
  <w:num w:numId="28">
    <w:abstractNumId w:val="15"/>
  </w:num>
  <w:num w:numId="29">
    <w:abstractNumId w:val="35"/>
  </w:num>
  <w:num w:numId="30">
    <w:abstractNumId w:val="10"/>
  </w:num>
  <w:num w:numId="31">
    <w:abstractNumId w:val="36"/>
  </w:num>
  <w:num w:numId="32">
    <w:abstractNumId w:val="29"/>
  </w:num>
  <w:num w:numId="33">
    <w:abstractNumId w:val="17"/>
  </w:num>
  <w:num w:numId="34">
    <w:abstractNumId w:val="11"/>
  </w:num>
  <w:num w:numId="35">
    <w:abstractNumId w:val="19"/>
  </w:num>
  <w:num w:numId="36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4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4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5CB9E02-C1E3-4E93-8FD6-73D4FF81F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346</TotalTime>
  <Pages>12</Pages>
  <Words>2115</Words>
  <Characters>13835</Characters>
  <Application>Microsoft Office Word</Application>
  <DocSecurity>0</DocSecurity>
  <Lines>115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15919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92</cp:revision>
  <cp:lastPrinted>2013-05-13T10:31:00Z</cp:lastPrinted>
  <dcterms:created xsi:type="dcterms:W3CDTF">2013-12-04T11:06:00Z</dcterms:created>
  <dcterms:modified xsi:type="dcterms:W3CDTF">2014-11-21T08:12:00Z</dcterms:modified>
</cp:coreProperties>
</file>