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066" w:rsidRDefault="009E0066"/>
    <w:p w:rsidR="009E0066" w:rsidRDefault="009E0066"/>
    <w:tbl>
      <w:tblPr>
        <w:tblStyle w:val="a3"/>
        <w:tblW w:w="9583" w:type="dxa"/>
        <w:tblLayout w:type="fixed"/>
        <w:tblLook w:val="04A0"/>
      </w:tblPr>
      <w:tblGrid>
        <w:gridCol w:w="1914"/>
        <w:gridCol w:w="1596"/>
        <w:gridCol w:w="1843"/>
        <w:gridCol w:w="943"/>
        <w:gridCol w:w="1325"/>
        <w:gridCol w:w="992"/>
        <w:gridCol w:w="970"/>
      </w:tblGrid>
      <w:tr w:rsidR="008109DC" w:rsidRPr="00B67A48" w:rsidTr="008109DC"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  <w:r>
              <w:rPr>
                <w:b/>
              </w:rPr>
              <w:t>Приложение №1.</w:t>
            </w:r>
          </w:p>
          <w:p w:rsidR="008109DC" w:rsidRPr="00B67A48" w:rsidRDefault="008109DC">
            <w:pPr>
              <w:rPr>
                <w:b/>
              </w:rPr>
            </w:pPr>
            <w:r>
              <w:rPr>
                <w:b/>
              </w:rPr>
              <w:t>Спецификация.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 w:rsidP="009E0066">
            <w:pPr>
              <w:rPr>
                <w:b/>
              </w:rPr>
            </w:pPr>
            <w:r>
              <w:rPr>
                <w:b/>
              </w:rPr>
              <w:t>Приложение №1 к Извещению о проведении запроса котировок в электронной форме.</w:t>
            </w:r>
          </w:p>
          <w:p w:rsidR="008109DC" w:rsidRDefault="008109DC" w:rsidP="00EC0CB2">
            <w:pPr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</w:tr>
      <w:tr w:rsidR="008109DC" w:rsidRPr="00B67A48" w:rsidTr="008109DC"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</w:tcPr>
          <w:p w:rsidR="008109DC" w:rsidRDefault="008109DC" w:rsidP="00EC0CB2">
            <w:pPr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</w:tr>
      <w:tr w:rsidR="008109DC" w:rsidRPr="00B67A48" w:rsidTr="008109DC"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Default="008109DC">
            <w:pPr>
              <w:rPr>
                <w:b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Default="008109DC" w:rsidP="00EC0CB2">
            <w:pPr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09DC" w:rsidRPr="00B67A48" w:rsidRDefault="008109DC">
            <w:pPr>
              <w:rPr>
                <w:b/>
              </w:rPr>
            </w:pPr>
          </w:p>
        </w:tc>
      </w:tr>
      <w:tr w:rsidR="008109DC" w:rsidRPr="00B67A48" w:rsidTr="008109DC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Pr="00B67A48" w:rsidRDefault="008109DC">
            <w:pPr>
              <w:rPr>
                <w:b/>
              </w:rPr>
            </w:pPr>
            <w:r w:rsidRPr="00B67A48">
              <w:rPr>
                <w:b/>
              </w:rPr>
              <w:t>Прокат листовой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Pr="00EC0CB2" w:rsidRDefault="008109DC">
            <w:pPr>
              <w:rPr>
                <w:b/>
              </w:rPr>
            </w:pPr>
            <w:r>
              <w:rPr>
                <w:b/>
              </w:rPr>
              <w:t>Марка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Pr="00B67A48" w:rsidRDefault="008109DC">
            <w:pPr>
              <w:rPr>
                <w:b/>
              </w:rPr>
            </w:pPr>
            <w:r>
              <w:rPr>
                <w:b/>
              </w:rPr>
              <w:t>ГОСТ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Pr="00B67A48" w:rsidRDefault="008109DC">
            <w:pPr>
              <w:rPr>
                <w:b/>
              </w:rPr>
            </w:pPr>
            <w:r>
              <w:rPr>
                <w:b/>
              </w:rPr>
              <w:t>Ед.изм.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Pr="00B67A48" w:rsidRDefault="008109DC" w:rsidP="00EC0CB2">
            <w:pPr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Pr="00B67A48" w:rsidRDefault="008109DC">
            <w:pPr>
              <w:rPr>
                <w:b/>
              </w:rPr>
            </w:pPr>
            <w:r>
              <w:rPr>
                <w:b/>
              </w:rPr>
              <w:t>Цена, руб.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DC" w:rsidRDefault="008109DC">
            <w:pPr>
              <w:rPr>
                <w:b/>
              </w:rPr>
            </w:pPr>
            <w:r>
              <w:rPr>
                <w:b/>
              </w:rPr>
              <w:t>Сумма,руб.</w:t>
            </w:r>
          </w:p>
        </w:tc>
      </w:tr>
      <w:tr w:rsidR="008109DC" w:rsidTr="008109DC">
        <w:tc>
          <w:tcPr>
            <w:tcW w:w="1914" w:type="dxa"/>
            <w:tcBorders>
              <w:top w:val="single" w:sz="4" w:space="0" w:color="auto"/>
            </w:tcBorders>
          </w:tcPr>
          <w:p w:rsidR="008109DC" w:rsidRPr="006F1263" w:rsidRDefault="008109DC">
            <w:r>
              <w:rPr>
                <w:lang w:val="en-US"/>
              </w:rPr>
              <w:t>t</w:t>
            </w:r>
            <w:r w:rsidRPr="00B67A48">
              <w:t>=3</w:t>
            </w:r>
            <w:r>
              <w:t>мм(сталь тонколистовая)</w:t>
            </w: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8109DC" w:rsidRPr="00B67A48" w:rsidRDefault="008109DC">
            <w:r w:rsidRPr="00B67A48">
              <w:t>8</w:t>
            </w:r>
            <w:r>
              <w:rPr>
                <w:lang w:val="en-US"/>
              </w:rPr>
              <w:t>X</w:t>
            </w:r>
            <w:r w:rsidRPr="00B67A48">
              <w:t>18</w:t>
            </w:r>
            <w:r>
              <w:rPr>
                <w:lang w:val="en-US"/>
              </w:rPr>
              <w:t>H</w:t>
            </w:r>
            <w:r w:rsidRPr="00B67A48">
              <w:t>10</w:t>
            </w:r>
            <w:r>
              <w:rPr>
                <w:lang w:val="en-US"/>
              </w:rPr>
              <w:t>T</w:t>
            </w:r>
          </w:p>
          <w:p w:rsidR="008109DC" w:rsidRPr="006F1263" w:rsidRDefault="008109DC">
            <w:r>
              <w:t>ГОСТ 7350-77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109DC" w:rsidRDefault="008109DC">
            <w:r>
              <w:t>ГОСТ 5582-75</w:t>
            </w:r>
          </w:p>
        </w:tc>
        <w:tc>
          <w:tcPr>
            <w:tcW w:w="943" w:type="dxa"/>
            <w:tcBorders>
              <w:top w:val="single" w:sz="4" w:space="0" w:color="auto"/>
            </w:tcBorders>
          </w:tcPr>
          <w:p w:rsidR="008109DC" w:rsidRPr="006F1263" w:rsidRDefault="008109DC" w:rsidP="00EE1FE2">
            <w:r>
              <w:t>тн.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8109DC" w:rsidRDefault="008109DC">
            <w:r>
              <w:t xml:space="preserve"> 6,610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09DC" w:rsidRDefault="008109DC"/>
        </w:tc>
        <w:tc>
          <w:tcPr>
            <w:tcW w:w="970" w:type="dxa"/>
            <w:tcBorders>
              <w:top w:val="single" w:sz="4" w:space="0" w:color="auto"/>
            </w:tcBorders>
          </w:tcPr>
          <w:p w:rsidR="008109DC" w:rsidRDefault="008109DC"/>
        </w:tc>
      </w:tr>
      <w:tr w:rsidR="008109DC" w:rsidTr="008109DC">
        <w:tc>
          <w:tcPr>
            <w:tcW w:w="1914" w:type="dxa"/>
          </w:tcPr>
          <w:p w:rsidR="008109DC" w:rsidRPr="006F1263" w:rsidRDefault="008109DC">
            <w:r>
              <w:rPr>
                <w:lang w:val="en-US"/>
              </w:rPr>
              <w:t>t</w:t>
            </w:r>
            <w:r w:rsidRPr="00B67A48">
              <w:t>=6</w:t>
            </w:r>
            <w:r>
              <w:t>мм</w:t>
            </w:r>
          </w:p>
        </w:tc>
        <w:tc>
          <w:tcPr>
            <w:tcW w:w="1596" w:type="dxa"/>
          </w:tcPr>
          <w:p w:rsidR="008109DC" w:rsidRPr="00B67A48" w:rsidRDefault="008109DC">
            <w:r w:rsidRPr="00B67A48">
              <w:t>08</w:t>
            </w:r>
            <w:r>
              <w:rPr>
                <w:lang w:val="en-US"/>
              </w:rPr>
              <w:t>X</w:t>
            </w:r>
            <w:r w:rsidRPr="00B67A48">
              <w:t>18</w:t>
            </w:r>
            <w:r>
              <w:rPr>
                <w:lang w:val="en-US"/>
              </w:rPr>
              <w:t>H</w:t>
            </w:r>
            <w:r w:rsidRPr="00B67A48">
              <w:t>10</w:t>
            </w:r>
            <w:r>
              <w:rPr>
                <w:lang w:val="en-US"/>
              </w:rPr>
              <w:t>T</w:t>
            </w:r>
          </w:p>
          <w:p w:rsidR="008109DC" w:rsidRPr="00B67A48" w:rsidRDefault="008109DC">
            <w:r>
              <w:t>ГОСТ 7350-77</w:t>
            </w:r>
          </w:p>
        </w:tc>
        <w:tc>
          <w:tcPr>
            <w:tcW w:w="1843" w:type="dxa"/>
          </w:tcPr>
          <w:p w:rsidR="008109DC" w:rsidRDefault="008109DC">
            <w:r>
              <w:t>ГОСТ 19903-74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0,050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  <w:tr w:rsidR="008109DC" w:rsidTr="008109DC">
        <w:trPr>
          <w:trHeight w:val="603"/>
        </w:trPr>
        <w:tc>
          <w:tcPr>
            <w:tcW w:w="1914" w:type="dxa"/>
          </w:tcPr>
          <w:p w:rsidR="008109DC" w:rsidRPr="00053E0A" w:rsidRDefault="008109DC">
            <w:r>
              <w:rPr>
                <w:lang w:val="en-US"/>
              </w:rPr>
              <w:t>t=4</w:t>
            </w:r>
            <w:r>
              <w:t>мм</w:t>
            </w:r>
          </w:p>
        </w:tc>
        <w:tc>
          <w:tcPr>
            <w:tcW w:w="1596" w:type="dxa"/>
          </w:tcPr>
          <w:p w:rsidR="008109DC" w:rsidRDefault="008109DC">
            <w:r>
              <w:t>Ст3 кг: 2</w:t>
            </w:r>
          </w:p>
          <w:p w:rsidR="008109DC" w:rsidRDefault="008109DC">
            <w:r>
              <w:t>ГОСТ380-2005</w:t>
            </w:r>
          </w:p>
        </w:tc>
        <w:tc>
          <w:tcPr>
            <w:tcW w:w="1843" w:type="dxa"/>
          </w:tcPr>
          <w:p w:rsidR="008109DC" w:rsidRDefault="008109DC">
            <w:r>
              <w:t>ГОСТ19903-74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5,840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  <w:tr w:rsidR="008109DC" w:rsidTr="008109DC">
        <w:tc>
          <w:tcPr>
            <w:tcW w:w="1914" w:type="dxa"/>
          </w:tcPr>
          <w:p w:rsidR="008109DC" w:rsidRDefault="008109DC">
            <w:r>
              <w:t>Сталь полосовая</w:t>
            </w:r>
          </w:p>
          <w:p w:rsidR="008109DC" w:rsidRPr="00053E0A" w:rsidRDefault="008109DC">
            <w:r>
              <w:t>70х3</w:t>
            </w:r>
          </w:p>
        </w:tc>
        <w:tc>
          <w:tcPr>
            <w:tcW w:w="1596" w:type="dxa"/>
          </w:tcPr>
          <w:p w:rsidR="008109DC" w:rsidRDefault="008109DC" w:rsidP="00053E0A">
            <w:pPr>
              <w:rPr>
                <w:lang w:val="en-US"/>
              </w:rPr>
            </w:pPr>
            <w:r>
              <w:rPr>
                <w:lang w:val="en-US"/>
              </w:rPr>
              <w:t>08X18H10T</w:t>
            </w:r>
          </w:p>
          <w:p w:rsidR="008109DC" w:rsidRDefault="008109DC">
            <w:r>
              <w:t>ГОСТ 7350-77</w:t>
            </w:r>
          </w:p>
        </w:tc>
        <w:tc>
          <w:tcPr>
            <w:tcW w:w="1843" w:type="dxa"/>
          </w:tcPr>
          <w:p w:rsidR="008109DC" w:rsidRDefault="008109DC">
            <w:r>
              <w:t>ГОСТ103-2006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1,107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  <w:tr w:rsidR="008109DC" w:rsidTr="008109DC">
        <w:tc>
          <w:tcPr>
            <w:tcW w:w="1914" w:type="dxa"/>
          </w:tcPr>
          <w:p w:rsidR="008109DC" w:rsidRDefault="008109DC">
            <w:r>
              <w:t>250х3</w:t>
            </w:r>
          </w:p>
        </w:tc>
        <w:tc>
          <w:tcPr>
            <w:tcW w:w="1596" w:type="dxa"/>
          </w:tcPr>
          <w:p w:rsidR="008109DC" w:rsidRDefault="008109DC" w:rsidP="000F79B1">
            <w:pPr>
              <w:rPr>
                <w:lang w:val="en-US"/>
              </w:rPr>
            </w:pPr>
            <w:r>
              <w:rPr>
                <w:lang w:val="en-US"/>
              </w:rPr>
              <w:t>08X18H10T</w:t>
            </w:r>
          </w:p>
          <w:p w:rsidR="008109DC" w:rsidRDefault="008109DC" w:rsidP="000F79B1">
            <w:r>
              <w:t>ГОСТ 7350-77</w:t>
            </w:r>
          </w:p>
        </w:tc>
        <w:tc>
          <w:tcPr>
            <w:tcW w:w="1843" w:type="dxa"/>
          </w:tcPr>
          <w:p w:rsidR="008109DC" w:rsidRDefault="008109DC">
            <w:r>
              <w:t>ГОСТ103-2006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1,182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  <w:tr w:rsidR="008109DC" w:rsidTr="008109DC">
        <w:tc>
          <w:tcPr>
            <w:tcW w:w="1914" w:type="dxa"/>
          </w:tcPr>
          <w:p w:rsidR="008109DC" w:rsidRDefault="008109DC">
            <w:r>
              <w:t>300х12</w:t>
            </w:r>
          </w:p>
        </w:tc>
        <w:tc>
          <w:tcPr>
            <w:tcW w:w="1596" w:type="dxa"/>
          </w:tcPr>
          <w:p w:rsidR="008109DC" w:rsidRDefault="008109DC">
            <w:r>
              <w:t>Ст 3 кп 2</w:t>
            </w:r>
          </w:p>
          <w:p w:rsidR="008109DC" w:rsidRDefault="008109DC">
            <w:r>
              <w:t>ГОСТ 380-2005</w:t>
            </w:r>
          </w:p>
        </w:tc>
        <w:tc>
          <w:tcPr>
            <w:tcW w:w="1843" w:type="dxa"/>
          </w:tcPr>
          <w:p w:rsidR="008109DC" w:rsidRDefault="008109DC">
            <w:r>
              <w:t>ГОСТ 82-70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0,047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  <w:tr w:rsidR="008109DC" w:rsidTr="008109DC">
        <w:tc>
          <w:tcPr>
            <w:tcW w:w="1914" w:type="dxa"/>
          </w:tcPr>
          <w:p w:rsidR="008109DC" w:rsidRDefault="008109DC">
            <w:r>
              <w:t>Сталь арматурная</w:t>
            </w:r>
          </w:p>
          <w:p w:rsidR="008109DC" w:rsidRPr="00C91222" w:rsidRDefault="008109DC">
            <w:r>
              <w:t>Ф 16 А-111</w:t>
            </w:r>
          </w:p>
        </w:tc>
        <w:tc>
          <w:tcPr>
            <w:tcW w:w="1596" w:type="dxa"/>
          </w:tcPr>
          <w:p w:rsidR="008109DC" w:rsidRDefault="008109DC">
            <w:r>
              <w:t>35 ГС</w:t>
            </w:r>
          </w:p>
          <w:p w:rsidR="008109DC" w:rsidRDefault="008109DC">
            <w:r>
              <w:t>ГОСТ 5781-82</w:t>
            </w:r>
          </w:p>
        </w:tc>
        <w:tc>
          <w:tcPr>
            <w:tcW w:w="1843" w:type="dxa"/>
          </w:tcPr>
          <w:p w:rsidR="008109DC" w:rsidRDefault="008109DC">
            <w:r>
              <w:t>ГОСТ 5781-82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0,010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  <w:tr w:rsidR="008109DC" w:rsidTr="008109DC">
        <w:tc>
          <w:tcPr>
            <w:tcW w:w="1914" w:type="dxa"/>
          </w:tcPr>
          <w:p w:rsidR="008109DC" w:rsidRPr="00C91222" w:rsidRDefault="008109DC">
            <w:r>
              <w:t>Ф 6 А-1</w:t>
            </w:r>
          </w:p>
        </w:tc>
        <w:tc>
          <w:tcPr>
            <w:tcW w:w="1596" w:type="dxa"/>
          </w:tcPr>
          <w:p w:rsidR="008109DC" w:rsidRDefault="008109DC">
            <w:r>
              <w:t>Ст 3 кп 2</w:t>
            </w:r>
          </w:p>
          <w:p w:rsidR="008109DC" w:rsidRPr="00F640C9" w:rsidRDefault="008109DC">
            <w:r>
              <w:t>ГОСТ 380-2005</w:t>
            </w:r>
          </w:p>
        </w:tc>
        <w:tc>
          <w:tcPr>
            <w:tcW w:w="1843" w:type="dxa"/>
          </w:tcPr>
          <w:p w:rsidR="008109DC" w:rsidRDefault="008109DC">
            <w:r>
              <w:t>ГОСТ5781-82</w:t>
            </w:r>
          </w:p>
        </w:tc>
        <w:tc>
          <w:tcPr>
            <w:tcW w:w="943" w:type="dxa"/>
          </w:tcPr>
          <w:p w:rsidR="008109DC" w:rsidRPr="006F1263" w:rsidRDefault="008109DC" w:rsidP="00251A37">
            <w:r>
              <w:t>тн.</w:t>
            </w:r>
          </w:p>
        </w:tc>
        <w:tc>
          <w:tcPr>
            <w:tcW w:w="1325" w:type="dxa"/>
          </w:tcPr>
          <w:p w:rsidR="008109DC" w:rsidRDefault="008109DC">
            <w:r>
              <w:t>0,2657</w:t>
            </w:r>
          </w:p>
        </w:tc>
        <w:tc>
          <w:tcPr>
            <w:tcW w:w="992" w:type="dxa"/>
          </w:tcPr>
          <w:p w:rsidR="008109DC" w:rsidRDefault="008109DC"/>
        </w:tc>
        <w:tc>
          <w:tcPr>
            <w:tcW w:w="970" w:type="dxa"/>
          </w:tcPr>
          <w:p w:rsidR="008109DC" w:rsidRDefault="008109DC"/>
        </w:tc>
      </w:tr>
    </w:tbl>
    <w:p w:rsidR="00E64E8C" w:rsidRDefault="00E64E8C" w:rsidP="00C91222">
      <w:pPr>
        <w:tabs>
          <w:tab w:val="left" w:pos="5978"/>
        </w:tabs>
      </w:pPr>
      <w:r>
        <w:t>Итого:</w:t>
      </w:r>
    </w:p>
    <w:p w:rsidR="006B1F0B" w:rsidRPr="00B67A48" w:rsidRDefault="00E64E8C" w:rsidP="00C91222">
      <w:pPr>
        <w:tabs>
          <w:tab w:val="left" w:pos="5978"/>
        </w:tabs>
      </w:pPr>
      <w:r>
        <w:t>В том числе НДС 18%:</w:t>
      </w:r>
      <w:r w:rsidR="00B67A48">
        <w:tab/>
      </w:r>
    </w:p>
    <w:sectPr w:rsidR="006B1F0B" w:rsidRPr="00B67A48" w:rsidSect="006B1F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275" w:rsidRDefault="00D11275" w:rsidP="00B67A48">
      <w:pPr>
        <w:spacing w:after="0" w:line="240" w:lineRule="auto"/>
      </w:pPr>
      <w:r>
        <w:separator/>
      </w:r>
    </w:p>
  </w:endnote>
  <w:endnote w:type="continuationSeparator" w:id="1">
    <w:p w:rsidR="00D11275" w:rsidRDefault="00D11275" w:rsidP="00B67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B0" w:rsidRDefault="007C53B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B0" w:rsidRDefault="007C53B0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B0" w:rsidRDefault="007C53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275" w:rsidRDefault="00D11275" w:rsidP="00B67A48">
      <w:pPr>
        <w:spacing w:after="0" w:line="240" w:lineRule="auto"/>
      </w:pPr>
      <w:r>
        <w:separator/>
      </w:r>
    </w:p>
  </w:footnote>
  <w:footnote w:type="continuationSeparator" w:id="1">
    <w:p w:rsidR="00D11275" w:rsidRDefault="00D11275" w:rsidP="00B67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B0" w:rsidRDefault="007C53B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A48" w:rsidRDefault="00B67A4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B0" w:rsidRDefault="007C53B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attachedTemplate r:id="rId1"/>
  <w:defaultTabStop w:val="708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307151"/>
    <w:rsid w:val="000000FE"/>
    <w:rsid w:val="00025B06"/>
    <w:rsid w:val="00040477"/>
    <w:rsid w:val="00044D56"/>
    <w:rsid w:val="00046F02"/>
    <w:rsid w:val="00053757"/>
    <w:rsid w:val="00053E0A"/>
    <w:rsid w:val="000560D7"/>
    <w:rsid w:val="00074654"/>
    <w:rsid w:val="0009270D"/>
    <w:rsid w:val="000B7F45"/>
    <w:rsid w:val="000D30BD"/>
    <w:rsid w:val="00145E20"/>
    <w:rsid w:val="0015156B"/>
    <w:rsid w:val="00154802"/>
    <w:rsid w:val="0017276E"/>
    <w:rsid w:val="001744E0"/>
    <w:rsid w:val="001A3FCD"/>
    <w:rsid w:val="001A5EE7"/>
    <w:rsid w:val="001B44E5"/>
    <w:rsid w:val="001C5CD4"/>
    <w:rsid w:val="001C7855"/>
    <w:rsid w:val="001E27D4"/>
    <w:rsid w:val="001F1BD7"/>
    <w:rsid w:val="001F7BC3"/>
    <w:rsid w:val="001F7DB6"/>
    <w:rsid w:val="00214C2A"/>
    <w:rsid w:val="00215D82"/>
    <w:rsid w:val="00234290"/>
    <w:rsid w:val="00234732"/>
    <w:rsid w:val="00241213"/>
    <w:rsid w:val="0027512F"/>
    <w:rsid w:val="00293BE6"/>
    <w:rsid w:val="002A0B42"/>
    <w:rsid w:val="002B1652"/>
    <w:rsid w:val="002B2BC5"/>
    <w:rsid w:val="002B5402"/>
    <w:rsid w:val="002D4A11"/>
    <w:rsid w:val="002E1359"/>
    <w:rsid w:val="002F34D7"/>
    <w:rsid w:val="00307151"/>
    <w:rsid w:val="00310B68"/>
    <w:rsid w:val="00315C13"/>
    <w:rsid w:val="00320DC0"/>
    <w:rsid w:val="00321F28"/>
    <w:rsid w:val="003222AD"/>
    <w:rsid w:val="003340BA"/>
    <w:rsid w:val="003477A5"/>
    <w:rsid w:val="00384B76"/>
    <w:rsid w:val="00390300"/>
    <w:rsid w:val="003A1F93"/>
    <w:rsid w:val="003B48C4"/>
    <w:rsid w:val="003C2EE2"/>
    <w:rsid w:val="003D15F4"/>
    <w:rsid w:val="003E1BA1"/>
    <w:rsid w:val="00401E97"/>
    <w:rsid w:val="00404843"/>
    <w:rsid w:val="00410C9A"/>
    <w:rsid w:val="00457B85"/>
    <w:rsid w:val="00464397"/>
    <w:rsid w:val="00471D83"/>
    <w:rsid w:val="00474286"/>
    <w:rsid w:val="00495D30"/>
    <w:rsid w:val="004A070D"/>
    <w:rsid w:val="004A0ADA"/>
    <w:rsid w:val="004A384D"/>
    <w:rsid w:val="004B0F06"/>
    <w:rsid w:val="00503C9B"/>
    <w:rsid w:val="0051507C"/>
    <w:rsid w:val="005154A4"/>
    <w:rsid w:val="005246C1"/>
    <w:rsid w:val="00530126"/>
    <w:rsid w:val="00550FFD"/>
    <w:rsid w:val="00595FB7"/>
    <w:rsid w:val="005B18F0"/>
    <w:rsid w:val="005B581F"/>
    <w:rsid w:val="005C3978"/>
    <w:rsid w:val="005D7F5F"/>
    <w:rsid w:val="005E6D40"/>
    <w:rsid w:val="005F0474"/>
    <w:rsid w:val="00601827"/>
    <w:rsid w:val="006104F6"/>
    <w:rsid w:val="006122C4"/>
    <w:rsid w:val="00615113"/>
    <w:rsid w:val="00637741"/>
    <w:rsid w:val="00654FC7"/>
    <w:rsid w:val="006641A4"/>
    <w:rsid w:val="00670748"/>
    <w:rsid w:val="00675777"/>
    <w:rsid w:val="00687EE3"/>
    <w:rsid w:val="00695B26"/>
    <w:rsid w:val="00696162"/>
    <w:rsid w:val="00696B10"/>
    <w:rsid w:val="006B1F0B"/>
    <w:rsid w:val="006B646F"/>
    <w:rsid w:val="006F1263"/>
    <w:rsid w:val="006F4DA2"/>
    <w:rsid w:val="00751BC5"/>
    <w:rsid w:val="00753CC0"/>
    <w:rsid w:val="0075569B"/>
    <w:rsid w:val="007B163C"/>
    <w:rsid w:val="007C3828"/>
    <w:rsid w:val="007C53B0"/>
    <w:rsid w:val="007C5924"/>
    <w:rsid w:val="007D7788"/>
    <w:rsid w:val="007F3C3B"/>
    <w:rsid w:val="008101AA"/>
    <w:rsid w:val="0081054B"/>
    <w:rsid w:val="008109DC"/>
    <w:rsid w:val="00811C05"/>
    <w:rsid w:val="00816D21"/>
    <w:rsid w:val="00831CBB"/>
    <w:rsid w:val="00871B4E"/>
    <w:rsid w:val="008A1412"/>
    <w:rsid w:val="008B6D14"/>
    <w:rsid w:val="008E3D3E"/>
    <w:rsid w:val="008F78E7"/>
    <w:rsid w:val="009103AB"/>
    <w:rsid w:val="00921A45"/>
    <w:rsid w:val="00921B4C"/>
    <w:rsid w:val="009222F9"/>
    <w:rsid w:val="00934663"/>
    <w:rsid w:val="00944318"/>
    <w:rsid w:val="009472D0"/>
    <w:rsid w:val="0095391B"/>
    <w:rsid w:val="00960E79"/>
    <w:rsid w:val="00964734"/>
    <w:rsid w:val="009B0DB1"/>
    <w:rsid w:val="009B4876"/>
    <w:rsid w:val="009B54A6"/>
    <w:rsid w:val="009E0066"/>
    <w:rsid w:val="009E0CFE"/>
    <w:rsid w:val="009F5D36"/>
    <w:rsid w:val="009F71DE"/>
    <w:rsid w:val="00A3044C"/>
    <w:rsid w:val="00A50813"/>
    <w:rsid w:val="00A56A92"/>
    <w:rsid w:val="00A57FEA"/>
    <w:rsid w:val="00A624D3"/>
    <w:rsid w:val="00A6557F"/>
    <w:rsid w:val="00A86B05"/>
    <w:rsid w:val="00A91387"/>
    <w:rsid w:val="00AD1871"/>
    <w:rsid w:val="00AF78B6"/>
    <w:rsid w:val="00B279CD"/>
    <w:rsid w:val="00B326A3"/>
    <w:rsid w:val="00B44091"/>
    <w:rsid w:val="00B44C67"/>
    <w:rsid w:val="00B53BE7"/>
    <w:rsid w:val="00B67A48"/>
    <w:rsid w:val="00B720CE"/>
    <w:rsid w:val="00B7377E"/>
    <w:rsid w:val="00B77DA3"/>
    <w:rsid w:val="00BA145D"/>
    <w:rsid w:val="00BC323D"/>
    <w:rsid w:val="00BF00FF"/>
    <w:rsid w:val="00BF022E"/>
    <w:rsid w:val="00BF259B"/>
    <w:rsid w:val="00C054F1"/>
    <w:rsid w:val="00C10611"/>
    <w:rsid w:val="00C3219A"/>
    <w:rsid w:val="00C353DD"/>
    <w:rsid w:val="00C36212"/>
    <w:rsid w:val="00C45286"/>
    <w:rsid w:val="00C91222"/>
    <w:rsid w:val="00CA2253"/>
    <w:rsid w:val="00CB2D21"/>
    <w:rsid w:val="00CC5516"/>
    <w:rsid w:val="00CD00AB"/>
    <w:rsid w:val="00CD4030"/>
    <w:rsid w:val="00D11275"/>
    <w:rsid w:val="00D46440"/>
    <w:rsid w:val="00D515AA"/>
    <w:rsid w:val="00D65BD0"/>
    <w:rsid w:val="00D84096"/>
    <w:rsid w:val="00D85912"/>
    <w:rsid w:val="00D91599"/>
    <w:rsid w:val="00DB4133"/>
    <w:rsid w:val="00DC6FF1"/>
    <w:rsid w:val="00DE62CD"/>
    <w:rsid w:val="00E03C05"/>
    <w:rsid w:val="00E10265"/>
    <w:rsid w:val="00E13A5F"/>
    <w:rsid w:val="00E168E5"/>
    <w:rsid w:val="00E23B5D"/>
    <w:rsid w:val="00E3620D"/>
    <w:rsid w:val="00E63276"/>
    <w:rsid w:val="00E64E8C"/>
    <w:rsid w:val="00E767FE"/>
    <w:rsid w:val="00E81E35"/>
    <w:rsid w:val="00E939E8"/>
    <w:rsid w:val="00EB687A"/>
    <w:rsid w:val="00EC0CB2"/>
    <w:rsid w:val="00ED7D91"/>
    <w:rsid w:val="00EE1FE2"/>
    <w:rsid w:val="00EE22AE"/>
    <w:rsid w:val="00EF771F"/>
    <w:rsid w:val="00F05098"/>
    <w:rsid w:val="00F13158"/>
    <w:rsid w:val="00F640C9"/>
    <w:rsid w:val="00F858A6"/>
    <w:rsid w:val="00FA4265"/>
    <w:rsid w:val="00FD1173"/>
    <w:rsid w:val="00FD778D"/>
    <w:rsid w:val="00FE1A08"/>
    <w:rsid w:val="00FE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2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67A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67A48"/>
  </w:style>
  <w:style w:type="paragraph" w:styleId="a6">
    <w:name w:val="footer"/>
    <w:basedOn w:val="a"/>
    <w:link w:val="a7"/>
    <w:uiPriority w:val="99"/>
    <w:semiHidden/>
    <w:unhideWhenUsed/>
    <w:rsid w:val="00B67A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67A48"/>
  </w:style>
  <w:style w:type="paragraph" w:styleId="a8">
    <w:name w:val="Balloon Text"/>
    <w:basedOn w:val="a"/>
    <w:link w:val="a9"/>
    <w:uiPriority w:val="99"/>
    <w:semiHidden/>
    <w:unhideWhenUsed/>
    <w:rsid w:val="000B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7F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mu2-0022\&#1056;&#1072;&#1073;&#1086;&#1095;&#1080;&#1081;%20&#1089;&#1090;&#1086;&#1083;\&#1057;&#1087;&#1077;&#1094;&#1080;&#1092;.%20&#1084;&#1077;&#1090;&#1072;&#1083;&#1083;&#1086;&#1087;&#1088;&#1086;&#1082;&#1072;&#1090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Специф. металлопроката</Template>
  <TotalTime>24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ниаеп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smu2-0022</dc:creator>
  <cp:keywords/>
  <dc:description/>
  <cp:lastModifiedBy>smu2-0022</cp:lastModifiedBy>
  <cp:revision>13</cp:revision>
  <cp:lastPrinted>2012-02-29T07:19:00Z</cp:lastPrinted>
  <dcterms:created xsi:type="dcterms:W3CDTF">2012-02-29T06:04:00Z</dcterms:created>
  <dcterms:modified xsi:type="dcterms:W3CDTF">2012-03-05T05:01:00Z</dcterms:modified>
</cp:coreProperties>
</file>