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3C0" w:rsidRPr="00A72267" w:rsidRDefault="006B63C0" w:rsidP="00C80117">
      <w:pPr>
        <w:jc w:val="center"/>
        <w:outlineLvl w:val="0"/>
        <w:rPr>
          <w:rFonts w:ascii="Times New Roman" w:hAnsi="Times New Roman" w:cs="Times New Roman"/>
        </w:rPr>
      </w:pPr>
      <w:r w:rsidRPr="00A72267">
        <w:rPr>
          <w:rFonts w:ascii="Times New Roman" w:hAnsi="Times New Roman" w:cs="Times New Roman"/>
        </w:rPr>
        <w:t>ИЗВЕЩЕНИЕ О ПРОДЛЕНИИ СРОКА ПОДАЧИ ЗАЯВОК</w:t>
      </w:r>
    </w:p>
    <w:p w:rsidR="006B63C0" w:rsidRPr="00A72267" w:rsidRDefault="006B63C0" w:rsidP="00C80117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  <w:r w:rsidRPr="00A72267">
        <w:rPr>
          <w:rFonts w:ascii="Times New Roman" w:hAnsi="Times New Roman" w:cs="Times New Roman"/>
        </w:rPr>
        <w:t>224/67-03/13-130</w:t>
      </w:r>
      <w:r>
        <w:rPr>
          <w:rFonts w:ascii="Times New Roman" w:hAnsi="Times New Roman" w:cs="Times New Roman"/>
        </w:rPr>
        <w:t>/2</w:t>
      </w:r>
      <w:r w:rsidRPr="00A72267">
        <w:rPr>
          <w:rFonts w:ascii="Times New Roman" w:hAnsi="Times New Roman" w:cs="Times New Roman"/>
        </w:rPr>
        <w:t xml:space="preserve"> ОЗЦЭ</w:t>
      </w:r>
    </w:p>
    <w:p w:rsidR="006B63C0" w:rsidRPr="00B34081" w:rsidRDefault="006B63C0" w:rsidP="00C80117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6B63C0" w:rsidRPr="00801685" w:rsidRDefault="006B63C0" w:rsidP="00C8011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>Открытый запрос цен в электронной форме.</w:t>
      </w:r>
    </w:p>
    <w:p w:rsidR="006B63C0" w:rsidRPr="00801685" w:rsidRDefault="006B63C0" w:rsidP="00C8011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6B63C0" w:rsidRPr="00801685" w:rsidRDefault="006B63C0" w:rsidP="00C80117">
      <w:pPr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нахождения</w:t>
      </w:r>
      <w:r w:rsidRPr="00801685">
        <w:rPr>
          <w:rFonts w:ascii="Times New Roman" w:hAnsi="Times New Roman" w:cs="Times New Roman"/>
        </w:rPr>
        <w:t>: г. Обнинск, Калужская область, пл. Бондаренко, 1</w:t>
      </w:r>
    </w:p>
    <w:p w:rsidR="006B63C0" w:rsidRPr="00801685" w:rsidRDefault="006B63C0" w:rsidP="00C80117">
      <w:pPr>
        <w:tabs>
          <w:tab w:val="left" w:pos="-540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Почтовый адрес</w:t>
      </w:r>
      <w:r w:rsidRPr="00801685">
        <w:rPr>
          <w:rFonts w:ascii="Times New Roman" w:hAnsi="Times New Roman" w:cs="Times New Roman"/>
        </w:rPr>
        <w:t>: 249033, г. Обнинск, Калужская область, пл. Бондаренко, 1</w:t>
      </w:r>
    </w:p>
    <w:p w:rsidR="006B63C0" w:rsidRPr="00801685" w:rsidRDefault="006B63C0" w:rsidP="00C80117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</w:rPr>
        <w:t>Рождествин Александр Иванович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88-32</w:t>
      </w:r>
      <w:r w:rsidRPr="00801685">
        <w:rPr>
          <w:rFonts w:ascii="Times New Roman" w:hAnsi="Times New Roman" w:cs="Times New Roman"/>
        </w:rPr>
        <w:t xml:space="preserve">, </w:t>
      </w:r>
      <w:r w:rsidRPr="00801685">
        <w:rPr>
          <w:rFonts w:ascii="Times New Roman" w:hAnsi="Times New Roman" w:cs="Times New Roman"/>
          <w:lang w:val="en-US"/>
        </w:rPr>
        <w:t>arozhdestvin</w:t>
      </w:r>
      <w:r w:rsidRPr="00801685">
        <w:rPr>
          <w:rFonts w:ascii="Times New Roman" w:hAnsi="Times New Roman" w:cs="Times New Roman"/>
        </w:rPr>
        <w:t>@</w:t>
      </w:r>
      <w:r w:rsidRPr="00801685">
        <w:rPr>
          <w:rFonts w:ascii="Times New Roman" w:hAnsi="Times New Roman" w:cs="Times New Roman"/>
          <w:lang w:val="en-US"/>
        </w:rPr>
        <w:t>ippe</w:t>
      </w:r>
      <w:r w:rsidRPr="00801685">
        <w:rPr>
          <w:rFonts w:ascii="Times New Roman" w:hAnsi="Times New Roman" w:cs="Times New Roman"/>
        </w:rPr>
        <w:t>.</w:t>
      </w:r>
      <w:r w:rsidRPr="00801685">
        <w:rPr>
          <w:rFonts w:ascii="Times New Roman" w:hAnsi="Times New Roman" w:cs="Times New Roman"/>
          <w:lang w:val="en-US"/>
        </w:rPr>
        <w:t>ru</w:t>
      </w:r>
      <w:r w:rsidRPr="00801685">
        <w:rPr>
          <w:rFonts w:ascii="Times New Roman" w:hAnsi="Times New Roman" w:cs="Times New Roman"/>
        </w:rPr>
        <w:t>;</w:t>
      </w:r>
    </w:p>
    <w:p w:rsidR="006B63C0" w:rsidRPr="007A5739" w:rsidRDefault="006B63C0" w:rsidP="00C80117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bCs/>
        </w:rPr>
      </w:pPr>
      <w:r w:rsidRPr="00801685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801685">
        <w:rPr>
          <w:rFonts w:ascii="Times New Roman" w:hAnsi="Times New Roman" w:cs="Times New Roman"/>
          <w:lang w:val="en-US"/>
        </w:rPr>
        <w:t>vosina</w:t>
      </w:r>
      <w:r w:rsidRPr="00801685">
        <w:rPr>
          <w:rFonts w:ascii="Times New Roman" w:hAnsi="Times New Roman" w:cs="Times New Roman"/>
        </w:rPr>
        <w:t>@ippe.</w:t>
      </w:r>
      <w:r w:rsidRPr="00801685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6B63C0" w:rsidRPr="00801685" w:rsidRDefault="006B63C0" w:rsidP="00C80117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  <w:b/>
          <w:bCs/>
        </w:rPr>
        <w:t>Предмет договора:</w:t>
      </w:r>
      <w:r w:rsidRPr="0080168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F4310B">
        <w:rPr>
          <w:rFonts w:ascii="Times New Roman" w:hAnsi="Times New Roman" w:cs="Times New Roman"/>
        </w:rPr>
        <w:t xml:space="preserve">ыполнение работ по ремонту </w:t>
      </w:r>
      <w:r>
        <w:rPr>
          <w:rFonts w:ascii="Times New Roman" w:hAnsi="Times New Roman" w:cs="Times New Roman"/>
        </w:rPr>
        <w:t>санузлов в казарме №1 в/ч</w:t>
      </w:r>
      <w:r w:rsidRPr="00216C5D">
        <w:rPr>
          <w:rFonts w:ascii="Times New Roman" w:hAnsi="Times New Roman" w:cs="Times New Roman"/>
        </w:rPr>
        <w:t xml:space="preserve"> </w:t>
      </w:r>
      <w:r w:rsidRPr="00801685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6B63C0" w:rsidRPr="00801685" w:rsidRDefault="006B63C0" w:rsidP="00C80117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801685">
        <w:rPr>
          <w:rFonts w:ascii="Times New Roman" w:hAnsi="Times New Roman" w:cs="Times New Roman"/>
        </w:rPr>
        <w:t xml:space="preserve"> в соответствии с технической частью документации.</w:t>
      </w:r>
    </w:p>
    <w:p w:rsidR="006B63C0" w:rsidRPr="00801685" w:rsidRDefault="006B63C0" w:rsidP="00C8011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801685">
        <w:rPr>
          <w:rFonts w:ascii="Times New Roman" w:hAnsi="Times New Roman" w:cs="Times New Roman"/>
        </w:rPr>
        <w:t>:</w:t>
      </w:r>
      <w:r w:rsidRPr="00801685">
        <w:rPr>
          <w:rFonts w:ascii="Times New Roman" w:hAnsi="Times New Roman" w:cs="Times New Roman"/>
          <w:b/>
          <w:bCs/>
        </w:rPr>
        <w:t xml:space="preserve"> </w:t>
      </w:r>
      <w:r w:rsidRPr="00801685">
        <w:rPr>
          <w:rFonts w:ascii="Times New Roman" w:hAnsi="Times New Roman" w:cs="Times New Roman"/>
        </w:rPr>
        <w:t>249033, Калужская область, г. Обнинск, п</w:t>
      </w:r>
      <w:r>
        <w:rPr>
          <w:rFonts w:ascii="Times New Roman" w:hAnsi="Times New Roman" w:cs="Times New Roman"/>
        </w:rPr>
        <w:t>р-т</w:t>
      </w:r>
      <w:r w:rsidRPr="00801685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Ленина 23/25</w:t>
      </w:r>
      <w:r w:rsidRPr="00801685">
        <w:rPr>
          <w:rFonts w:ascii="Times New Roman" w:hAnsi="Times New Roman" w:cs="Times New Roman"/>
        </w:rPr>
        <w:t>.</w:t>
      </w:r>
    </w:p>
    <w:p w:rsidR="006B63C0" w:rsidRPr="00801685" w:rsidRDefault="006B63C0" w:rsidP="00C8011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801685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6B63C0" w:rsidRPr="00801685" w:rsidRDefault="006B63C0" w:rsidP="00C80117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 w:cs="Times New Roman"/>
          <w:lang w:val="en-US"/>
        </w:rPr>
        <w:t>A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K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D</w:t>
      </w:r>
      <w:r w:rsidRPr="00801685">
        <w:rPr>
          <w:rFonts w:ascii="Times New Roman" w:hAnsi="Times New Roman" w:cs="Times New Roman"/>
        </w:rPr>
        <w:t xml:space="preserve"> в сети «Интернет» по адресу: </w:t>
      </w:r>
      <w:r w:rsidRPr="00801685">
        <w:rPr>
          <w:rFonts w:ascii="Times New Roman" w:hAnsi="Times New Roman" w:cs="Times New Roman"/>
          <w:b/>
          <w:bCs/>
          <w:i/>
          <w:iCs/>
        </w:rPr>
        <w:t>www.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01685">
        <w:rPr>
          <w:rFonts w:ascii="Times New Roman" w:hAnsi="Times New Roman" w:cs="Times New Roman"/>
          <w:b/>
          <w:bCs/>
          <w:i/>
          <w:iCs/>
        </w:rPr>
        <w:t>.ru</w:t>
      </w:r>
      <w:r w:rsidRPr="00801685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B63C0" w:rsidRPr="00801685" w:rsidRDefault="006B63C0" w:rsidP="00C80117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63C0" w:rsidRPr="00801685" w:rsidRDefault="006B63C0" w:rsidP="00C80117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B63C0" w:rsidRPr="00566174" w:rsidRDefault="006B63C0" w:rsidP="00C80117">
      <w:pPr>
        <w:pStyle w:val="NoSpacing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rFonts w:cs="Arial"/>
          <w:b/>
          <w:bCs/>
          <w:color w:val="0000FF"/>
        </w:rPr>
      </w:pPr>
      <w:r w:rsidRPr="00801685">
        <w:rPr>
          <w:b/>
          <w:bCs/>
        </w:rPr>
        <w:t>Начальная (максимальная) цена договора</w:t>
      </w:r>
      <w:r w:rsidRPr="00801685">
        <w:t xml:space="preserve">: </w:t>
      </w:r>
      <w:r>
        <w:t>727 448,87</w:t>
      </w:r>
      <w:r w:rsidRPr="00566174">
        <w:t xml:space="preserve"> (</w:t>
      </w:r>
      <w:r>
        <w:t>Семьсот двадцать семь тысяч четыреста сорок восемь</w:t>
      </w:r>
      <w:r w:rsidRPr="00566174">
        <w:t xml:space="preserve"> </w:t>
      </w:r>
      <w:r>
        <w:t>рублей 87</w:t>
      </w:r>
      <w:r w:rsidRPr="00566174">
        <w:t xml:space="preserve"> коп</w:t>
      </w:r>
      <w:r w:rsidRPr="00801685">
        <w:t>еек</w:t>
      </w:r>
      <w:r>
        <w:t>)</w:t>
      </w:r>
      <w:r w:rsidRPr="00566174">
        <w:t xml:space="preserve"> 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Исполнителя,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6B63C0" w:rsidRPr="00801685" w:rsidRDefault="006B63C0" w:rsidP="00C80117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80168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6B63C0" w:rsidRPr="00801685" w:rsidRDefault="006B63C0" w:rsidP="00C80117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5" w:history="1">
        <w:r w:rsidRPr="00801685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6" w:history="1">
        <w:r w:rsidRPr="00801685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 xml:space="preserve"> www.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>.ru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6B63C0" w:rsidRDefault="006B63C0" w:rsidP="00C8011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801685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6B63C0" w:rsidRPr="007E7B12" w:rsidRDefault="006B63C0" w:rsidP="007E7B12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E7B12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7E7B12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7E7B12">
        <w:rPr>
          <w:rFonts w:ascii="Times New Roman" w:hAnsi="Times New Roman" w:cs="Times New Roman"/>
          <w:b/>
          <w:bCs/>
        </w:rPr>
        <w:t>:</w:t>
      </w:r>
    </w:p>
    <w:p w:rsidR="006B63C0" w:rsidRPr="007E7B12" w:rsidRDefault="006B63C0" w:rsidP="007E7B12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7E7B12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7E7B12">
        <w:rPr>
          <w:rFonts w:ascii="Times New Roman" w:hAnsi="Times New Roman" w:cs="Times New Roman"/>
          <w:color w:val="0000FF"/>
        </w:rPr>
        <w:t xml:space="preserve"> </w:t>
      </w:r>
      <w:r w:rsidRPr="007E7B12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7E7B12">
        <w:rPr>
          <w:rFonts w:ascii="Times New Roman" w:hAnsi="Times New Roman" w:cs="Times New Roman"/>
          <w:spacing w:val="-6"/>
        </w:rPr>
        <w:t>на участие в запросе цен</w:t>
      </w:r>
      <w:r w:rsidRPr="007E7B12">
        <w:rPr>
          <w:rFonts w:ascii="Times New Roman" w:hAnsi="Times New Roman" w:cs="Times New Roman"/>
        </w:rPr>
        <w:t xml:space="preserve"> продлевается на 4 рабочих дня.</w:t>
      </w:r>
    </w:p>
    <w:p w:rsidR="006B63C0" w:rsidRPr="00801685" w:rsidRDefault="006B63C0" w:rsidP="00C8011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801685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6B63C0" w:rsidRPr="00801685" w:rsidRDefault="006B63C0" w:rsidP="00C80117">
      <w:pPr>
        <w:suppressAutoHyphens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 w:rsidDel="00C572F3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</w:rPr>
        <w:t xml:space="preserve">www.a-k-d.ru, </w:t>
      </w:r>
      <w:r w:rsidRPr="00801685">
        <w:rPr>
          <w:rFonts w:ascii="Times New Roman" w:hAnsi="Times New Roman" w:cs="Times New Roman"/>
          <w:spacing w:val="-6"/>
        </w:rPr>
        <w:t>начиная с даты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1</w:t>
      </w:r>
      <w:r>
        <w:rPr>
          <w:rFonts w:ascii="Times New Roman" w:hAnsi="Times New Roman" w:cs="Times New Roman"/>
          <w:spacing w:val="-6"/>
        </w:rPr>
        <w:t>7</w:t>
      </w:r>
      <w:r w:rsidRPr="00801685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17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мая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  <w:r w:rsidRPr="00801685">
        <w:rPr>
          <w:rFonts w:ascii="Times New Roman" w:hAnsi="Times New Roman" w:cs="Times New Roman"/>
          <w:spacing w:val="-6"/>
        </w:rPr>
        <w:t xml:space="preserve"> </w:t>
      </w:r>
    </w:p>
    <w:p w:rsidR="006B63C0" w:rsidRPr="00801685" w:rsidRDefault="006B63C0" w:rsidP="00C8011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C315BF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31</w:t>
      </w:r>
      <w:r w:rsidRPr="00C315BF">
        <w:rPr>
          <w:rFonts w:ascii="Times New Roman" w:hAnsi="Times New Roman" w:cs="Times New Roman"/>
          <w:spacing w:val="-6"/>
          <w:highlight w:val="yellow"/>
        </w:rPr>
        <w:t>» мая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6B63C0" w:rsidRPr="00801685" w:rsidRDefault="006B63C0" w:rsidP="00C8011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801685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31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ма</w:t>
      </w:r>
      <w:r w:rsidRPr="00801685">
        <w:rPr>
          <w:rFonts w:ascii="Times New Roman" w:hAnsi="Times New Roman" w:cs="Times New Roman"/>
          <w:spacing w:val="-6"/>
          <w:highlight w:val="yellow"/>
        </w:rPr>
        <w:t>я 2013 года.</w:t>
      </w:r>
    </w:p>
    <w:p w:rsidR="006B63C0" w:rsidRPr="00801685" w:rsidRDefault="006B63C0" w:rsidP="00C8011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801685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801685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6B63C0" w:rsidRPr="00801685" w:rsidRDefault="006B63C0" w:rsidP="00C8011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 w:cs="Times New Roman"/>
          <w:spacing w:val="-6"/>
        </w:rPr>
        <w:t xml:space="preserve">: не требуется </w:t>
      </w:r>
    </w:p>
    <w:p w:rsidR="006B63C0" w:rsidRPr="00801685" w:rsidRDefault="006B63C0" w:rsidP="00C8011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B63C0" w:rsidRPr="00801685" w:rsidRDefault="006B63C0" w:rsidP="00C8011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B63C0" w:rsidRPr="00801685" w:rsidRDefault="006B63C0" w:rsidP="00C8011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B63C0" w:rsidRDefault="006B63C0" w:rsidP="00C80117">
      <w:pPr>
        <w:jc w:val="both"/>
      </w:pPr>
    </w:p>
    <w:sectPr w:rsidR="006B63C0" w:rsidSect="009B09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/>
        <w:i w:val="0"/>
        <w:iCs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7060"/>
    <w:rsid w:val="000B16C3"/>
    <w:rsid w:val="001C7060"/>
    <w:rsid w:val="00216C5D"/>
    <w:rsid w:val="004851C7"/>
    <w:rsid w:val="00566174"/>
    <w:rsid w:val="006B63C0"/>
    <w:rsid w:val="007A5739"/>
    <w:rsid w:val="007E7B12"/>
    <w:rsid w:val="00801685"/>
    <w:rsid w:val="008E3C0C"/>
    <w:rsid w:val="009B09B5"/>
    <w:rsid w:val="00A6215E"/>
    <w:rsid w:val="00A72267"/>
    <w:rsid w:val="00B34081"/>
    <w:rsid w:val="00C315BF"/>
    <w:rsid w:val="00C572F3"/>
    <w:rsid w:val="00C80117"/>
    <w:rsid w:val="00D42E6F"/>
    <w:rsid w:val="00E91E76"/>
    <w:rsid w:val="00F4310B"/>
    <w:rsid w:val="00F83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117"/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C80117"/>
    <w:rPr>
      <w:rFonts w:eastAsia="Times New Roman"/>
      <w:sz w:val="24"/>
      <w:szCs w:val="24"/>
    </w:rPr>
  </w:style>
  <w:style w:type="paragraph" w:customStyle="1" w:styleId="1">
    <w:name w:val="Знак1"/>
    <w:basedOn w:val="Normal"/>
    <w:link w:val="DefaultParagraphFont"/>
    <w:uiPriority w:val="99"/>
    <w:rsid w:val="00A72267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725</Words>
  <Characters>4134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7</cp:revision>
  <dcterms:created xsi:type="dcterms:W3CDTF">2013-04-30T08:25:00Z</dcterms:created>
  <dcterms:modified xsi:type="dcterms:W3CDTF">2013-05-13T07:09:00Z</dcterms:modified>
</cp:coreProperties>
</file>