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8E8" w:rsidRPr="00901E15" w:rsidRDefault="003708E8" w:rsidP="006B1632">
      <w:pPr>
        <w:jc w:val="center"/>
        <w:outlineLvl w:val="0"/>
        <w:rPr>
          <w:rFonts w:ascii="Times New Roman" w:hAnsi="Times New Roman" w:cs="Times New Roman"/>
        </w:rPr>
      </w:pPr>
      <w:r w:rsidRPr="00901E15">
        <w:rPr>
          <w:rFonts w:ascii="Times New Roman" w:hAnsi="Times New Roman" w:cs="Times New Roman"/>
        </w:rPr>
        <w:t>ИЗВЕЩЕНИЕ О ПРОДЛЕНИИ СРОКА ПОДАЧИ ЗАЯВОК</w:t>
      </w:r>
    </w:p>
    <w:p w:rsidR="003708E8" w:rsidRPr="00901E15" w:rsidRDefault="003708E8" w:rsidP="006B163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901E15">
        <w:rPr>
          <w:rFonts w:ascii="Times New Roman" w:hAnsi="Times New Roman" w:cs="Times New Roman"/>
        </w:rPr>
        <w:t>224/67-03/13-131/2 ОЗЦЭ</w:t>
      </w:r>
    </w:p>
    <w:p w:rsidR="003708E8" w:rsidRPr="00B34081" w:rsidRDefault="003708E8" w:rsidP="006B163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708E8" w:rsidRPr="00801685" w:rsidRDefault="003708E8" w:rsidP="006B1632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3708E8" w:rsidRPr="00801685" w:rsidRDefault="003708E8" w:rsidP="006B1632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3708E8" w:rsidRPr="00801685" w:rsidRDefault="003708E8" w:rsidP="006B163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3708E8" w:rsidRPr="007A5739" w:rsidRDefault="003708E8" w:rsidP="006B163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835B88">
        <w:rPr>
          <w:rFonts w:ascii="Times New Roman" w:hAnsi="Times New Roman" w:cs="Times New Roman"/>
        </w:rPr>
        <w:t>помещений в зданиях 270(РКБР), 70 (ХЛК), 201бв (ТФК-1), ОРЭ, ремонту ворот, дверей трансформаторных подстанций зданий 2, 8/9</w:t>
      </w:r>
      <w:r w:rsidRPr="00835B88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3708E8" w:rsidRPr="00801685" w:rsidRDefault="003708E8" w:rsidP="006B163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 xml:space="preserve">249033, Калужская область, </w:t>
      </w:r>
      <w:r w:rsidRPr="000B4977">
        <w:rPr>
          <w:rFonts w:ascii="Times New Roman" w:hAnsi="Times New Roman" w:cs="Times New Roman"/>
          <w:lang w:eastAsia="ru-RU"/>
        </w:rPr>
        <w:t>г. Обнинск, п</w:t>
      </w:r>
      <w:r>
        <w:rPr>
          <w:rFonts w:ascii="Times New Roman" w:hAnsi="Times New Roman" w:cs="Times New Roman"/>
          <w:lang w:eastAsia="ru-RU"/>
        </w:rPr>
        <w:t>л. Бондаренко</w:t>
      </w:r>
      <w:r>
        <w:rPr>
          <w:rFonts w:ascii="Times New Roman" w:hAnsi="Times New Roman" w:cs="Times New Roman"/>
          <w:lang w:val="en-US" w:eastAsia="ru-RU"/>
        </w:rPr>
        <w:t>,1</w:t>
      </w:r>
      <w:r>
        <w:rPr>
          <w:rFonts w:ascii="Times New Roman" w:hAnsi="Times New Roman" w:cs="Times New Roman"/>
          <w:lang w:eastAsia="ru-RU"/>
        </w:rPr>
        <w:t>; г. Обнинск, пр</w:t>
      </w:r>
      <w:r w:rsidRPr="000B4977">
        <w:rPr>
          <w:rFonts w:ascii="Times New Roman" w:hAnsi="Times New Roman" w:cs="Times New Roman"/>
          <w:lang w:eastAsia="ru-RU"/>
        </w:rPr>
        <w:t xml:space="preserve">-т Ленина </w:t>
      </w:r>
      <w:r>
        <w:rPr>
          <w:rFonts w:ascii="Times New Roman" w:hAnsi="Times New Roman" w:cs="Times New Roman"/>
          <w:lang w:eastAsia="ru-RU"/>
        </w:rPr>
        <w:t>86</w:t>
      </w:r>
      <w:r w:rsidRPr="00801685">
        <w:rPr>
          <w:rFonts w:ascii="Times New Roman" w:hAnsi="Times New Roman" w:cs="Times New Roman"/>
        </w:rPr>
        <w:t>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708E8" w:rsidRPr="00801685" w:rsidRDefault="003708E8" w:rsidP="006B16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08E8" w:rsidRPr="00801685" w:rsidRDefault="003708E8" w:rsidP="006B16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08E8" w:rsidRPr="00801685" w:rsidRDefault="003708E8" w:rsidP="006B16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08E8" w:rsidRPr="00566174" w:rsidRDefault="003708E8" w:rsidP="006B1632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E6611A">
        <w:t>4</w:t>
      </w:r>
      <w:r>
        <w:rPr>
          <w:rFonts w:cs="Arial"/>
          <w:lang w:val="en-US"/>
        </w:rPr>
        <w:t> </w:t>
      </w:r>
      <w:r w:rsidRPr="00E6611A">
        <w:t>982</w:t>
      </w:r>
      <w:r>
        <w:rPr>
          <w:rFonts w:cs="Arial"/>
          <w:lang w:val="en-US"/>
        </w:rPr>
        <w:t> </w:t>
      </w:r>
      <w:r w:rsidRPr="00E6611A">
        <w:t>550</w:t>
      </w:r>
      <w:r w:rsidRPr="00925225">
        <w:t>,</w:t>
      </w:r>
      <w:r w:rsidRPr="00E6611A">
        <w:t>04</w:t>
      </w:r>
      <w:r w:rsidRPr="00566174">
        <w:t xml:space="preserve"> (</w:t>
      </w:r>
      <w:r>
        <w:t>Четыре миллиона девятьсот восемьдесят две тысячи пятьсот пятьдесят</w:t>
      </w:r>
      <w:r w:rsidRPr="00566174">
        <w:t xml:space="preserve"> </w:t>
      </w:r>
      <w:r>
        <w:t>рублей 04</w:t>
      </w:r>
      <w:r w:rsidRPr="00566174">
        <w:t xml:space="preserve"> коп</w:t>
      </w:r>
      <w:r w:rsidRPr="00801685">
        <w:t>е</w:t>
      </w:r>
      <w:r>
        <w:t>йки)</w:t>
      </w:r>
      <w:r w:rsidRPr="00566174">
        <w:t xml:space="preserve">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708E8" w:rsidRPr="00801685" w:rsidRDefault="003708E8" w:rsidP="006B16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708E8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3708E8" w:rsidRPr="002E0C97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eastAsia="Arial Unicode MS" w:hAnsi="Times New Roman"/>
          <w:spacing w:val="-6"/>
        </w:rPr>
      </w:pPr>
      <w:r w:rsidRPr="002E0C97">
        <w:rPr>
          <w:rFonts w:ascii="Times New Roman" w:eastAsia="Arial Unicode MS" w:hAnsi="Times New Roman" w:cs="Times New Roman"/>
          <w:b/>
          <w:bCs/>
        </w:rPr>
        <w:t xml:space="preserve">Решение о продлении срока подачи </w:t>
      </w:r>
      <w:r w:rsidRPr="002E0C97">
        <w:rPr>
          <w:rFonts w:ascii="Times New Roman" w:eastAsia="Arial Unicode MS" w:hAnsi="Times New Roman" w:cs="Times New Roman"/>
          <w:b/>
          <w:bCs/>
          <w:spacing w:val="-6"/>
        </w:rPr>
        <w:t>заявок на участие в запросе цен</w:t>
      </w:r>
      <w:r w:rsidRPr="002E0C97">
        <w:rPr>
          <w:rFonts w:ascii="Times New Roman" w:eastAsia="Arial Unicode MS" w:hAnsi="Times New Roman" w:cs="Times New Roman"/>
          <w:b/>
          <w:bCs/>
        </w:rPr>
        <w:t>:</w:t>
      </w:r>
    </w:p>
    <w:p w:rsidR="003708E8" w:rsidRPr="002E0C97" w:rsidRDefault="003708E8" w:rsidP="002E0C97">
      <w:pPr>
        <w:tabs>
          <w:tab w:val="left" w:pos="1134"/>
        </w:tabs>
        <w:suppressAutoHyphens/>
        <w:ind w:firstLine="720"/>
        <w:jc w:val="both"/>
        <w:rPr>
          <w:rFonts w:ascii="Times New Roman" w:eastAsia="Arial Unicode MS" w:hAnsi="Times New Roman"/>
          <w:spacing w:val="-6"/>
        </w:rPr>
      </w:pPr>
      <w:r w:rsidRPr="002E0C97">
        <w:rPr>
          <w:rFonts w:ascii="Times New Roman" w:eastAsia="Arial Unicode MS" w:hAnsi="Times New Roman" w:cs="Times New Roman"/>
        </w:rPr>
        <w:t>В соответствии с разделом 20 ЕОСЗ, на основании пункта 27.5.5 ЕОСЗ и пункта 3.15.</w:t>
      </w:r>
      <w:r w:rsidRPr="002E0C97">
        <w:rPr>
          <w:rFonts w:ascii="Times New Roman" w:eastAsia="Arial Unicode MS" w:hAnsi="Times New Roman" w:cs="Times New Roman"/>
          <w:color w:val="0000FF"/>
        </w:rPr>
        <w:t xml:space="preserve"> </w:t>
      </w:r>
      <w:r w:rsidRPr="002E0C97">
        <w:rPr>
          <w:rFonts w:ascii="Times New Roman" w:eastAsia="Arial Unicode MS" w:hAnsi="Times New Roman" w:cs="Times New Roman"/>
        </w:rPr>
        <w:t xml:space="preserve">документации по запросу цен срок подачи заявок </w:t>
      </w:r>
      <w:r w:rsidRPr="002E0C97">
        <w:rPr>
          <w:rFonts w:ascii="Times New Roman" w:eastAsia="Arial Unicode MS" w:hAnsi="Times New Roman" w:cs="Times New Roman"/>
          <w:spacing w:val="-6"/>
        </w:rPr>
        <w:t>на участие в запросе цен</w:t>
      </w:r>
      <w:r w:rsidRPr="002E0C97">
        <w:rPr>
          <w:rFonts w:ascii="Times New Roman" w:eastAsia="Arial Unicode MS" w:hAnsi="Times New Roman" w:cs="Times New Roman"/>
        </w:rPr>
        <w:t xml:space="preserve"> продлевается на 4 рабочих дня.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708E8" w:rsidRPr="00801685" w:rsidRDefault="003708E8" w:rsidP="006B1632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29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C315BF">
        <w:rPr>
          <w:rFonts w:ascii="Times New Roman" w:hAnsi="Times New Roman" w:cs="Times New Roman"/>
          <w:spacing w:val="-6"/>
          <w:highlight w:val="yellow"/>
        </w:rPr>
        <w:t>» 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801685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708E8" w:rsidRPr="00801685" w:rsidRDefault="003708E8" w:rsidP="006B16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708E8" w:rsidRDefault="003708E8" w:rsidP="006B1632">
      <w:pPr>
        <w:jc w:val="both"/>
      </w:pPr>
    </w:p>
    <w:sectPr w:rsidR="003708E8" w:rsidSect="00121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69"/>
    <w:rsid w:val="000B4977"/>
    <w:rsid w:val="00121736"/>
    <w:rsid w:val="002E0C97"/>
    <w:rsid w:val="003708E8"/>
    <w:rsid w:val="00566174"/>
    <w:rsid w:val="00687442"/>
    <w:rsid w:val="006B1632"/>
    <w:rsid w:val="0072591F"/>
    <w:rsid w:val="007A5739"/>
    <w:rsid w:val="00801685"/>
    <w:rsid w:val="00835B88"/>
    <w:rsid w:val="008E346D"/>
    <w:rsid w:val="008E3C0C"/>
    <w:rsid w:val="00901E15"/>
    <w:rsid w:val="00925225"/>
    <w:rsid w:val="00A6215E"/>
    <w:rsid w:val="00B34081"/>
    <w:rsid w:val="00C315BF"/>
    <w:rsid w:val="00C572F3"/>
    <w:rsid w:val="00D42E6F"/>
    <w:rsid w:val="00E57969"/>
    <w:rsid w:val="00E6611A"/>
    <w:rsid w:val="00F4310B"/>
    <w:rsid w:val="00F7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632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B1632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901E15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746</Words>
  <Characters>4257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2013-05-22T07:24:00Z</cp:lastPrinted>
  <dcterms:created xsi:type="dcterms:W3CDTF">2013-05-16T12:13:00Z</dcterms:created>
  <dcterms:modified xsi:type="dcterms:W3CDTF">2013-05-22T07:26:00Z</dcterms:modified>
</cp:coreProperties>
</file>