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58C6" w:rsidRDefault="00AD58C6" w:rsidP="00C133D6">
      <w:pPr>
        <w:jc w:val="center"/>
        <w:rPr>
          <w:rFonts w:ascii="Times New Roman" w:hAnsi="Times New Roman"/>
          <w:b/>
          <w:sz w:val="24"/>
          <w:szCs w:val="24"/>
        </w:rPr>
      </w:pPr>
      <w:r w:rsidRPr="00C133D6">
        <w:rPr>
          <w:rFonts w:ascii="Times New Roman" w:hAnsi="Times New Roman"/>
          <w:b/>
          <w:sz w:val="24"/>
          <w:szCs w:val="24"/>
        </w:rPr>
        <w:t>ФЕДЕРАЛЬНОЕ ГОСУДАРСТВЕННОЕ УНИТАРНОЕ ПРЕДПРИЯТИЕ</w:t>
      </w:r>
      <w:r w:rsidRPr="00C133D6">
        <w:rPr>
          <w:rFonts w:ascii="Times New Roman" w:hAnsi="Times New Roman"/>
          <w:b/>
          <w:sz w:val="24"/>
          <w:szCs w:val="24"/>
        </w:rPr>
        <w:br/>
        <w:t>«НАУЧНО-ИССЛЕДОВАТЕЛЬСКИЙ ТЕХНОЛОГИЧЕСКИЙ ИНСТИТУТ</w:t>
      </w:r>
      <w:r w:rsidRPr="00C133D6">
        <w:rPr>
          <w:rFonts w:ascii="Times New Roman" w:hAnsi="Times New Roman"/>
          <w:b/>
          <w:sz w:val="24"/>
          <w:szCs w:val="24"/>
        </w:rPr>
        <w:br/>
        <w:t>им</w:t>
      </w:r>
      <w:r>
        <w:rPr>
          <w:rFonts w:ascii="Times New Roman" w:hAnsi="Times New Roman"/>
          <w:b/>
          <w:sz w:val="24"/>
          <w:szCs w:val="24"/>
        </w:rPr>
        <w:t>ени</w:t>
      </w:r>
      <w:r w:rsidRPr="00C133D6">
        <w:rPr>
          <w:rFonts w:ascii="Times New Roman" w:hAnsi="Times New Roman"/>
          <w:b/>
          <w:sz w:val="24"/>
          <w:szCs w:val="24"/>
        </w:rPr>
        <w:t xml:space="preserve"> А.П.Александрова»</w:t>
      </w:r>
    </w:p>
    <w:p w:rsidR="00AD58C6" w:rsidRDefault="00AD58C6" w:rsidP="00C133D6">
      <w:pPr>
        <w:jc w:val="center"/>
        <w:rPr>
          <w:rFonts w:ascii="Times New Roman" w:hAnsi="Times New Roman"/>
          <w:b/>
          <w:sz w:val="24"/>
          <w:szCs w:val="24"/>
        </w:rPr>
      </w:pPr>
    </w:p>
    <w:p w:rsidR="00AD58C6" w:rsidRDefault="00AD58C6" w:rsidP="00C133D6">
      <w:pPr>
        <w:jc w:val="center"/>
        <w:rPr>
          <w:rFonts w:ascii="Times New Roman" w:hAnsi="Times New Roman"/>
          <w:b/>
          <w:sz w:val="24"/>
          <w:szCs w:val="24"/>
        </w:rPr>
      </w:pPr>
    </w:p>
    <w:p w:rsidR="00AD58C6" w:rsidRDefault="00AD58C6" w:rsidP="00C133D6">
      <w:pPr>
        <w:ind w:firstLine="496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УТВЕРЖДАЮ</w:t>
      </w:r>
    </w:p>
    <w:p w:rsidR="00AD58C6" w:rsidRPr="00C133D6" w:rsidRDefault="00AD58C6" w:rsidP="00C133D6">
      <w:pPr>
        <w:spacing w:after="0"/>
        <w:ind w:firstLine="4962"/>
        <w:rPr>
          <w:rFonts w:ascii="Times New Roman" w:hAnsi="Times New Roman"/>
          <w:sz w:val="24"/>
          <w:szCs w:val="24"/>
        </w:rPr>
      </w:pPr>
      <w:r w:rsidRPr="00C133D6">
        <w:rPr>
          <w:rFonts w:ascii="Times New Roman" w:hAnsi="Times New Roman"/>
          <w:sz w:val="24"/>
          <w:szCs w:val="24"/>
        </w:rPr>
        <w:t>Генеральный директор</w:t>
      </w:r>
    </w:p>
    <w:p w:rsidR="00AD58C6" w:rsidRPr="00C133D6" w:rsidRDefault="00AD58C6" w:rsidP="00C133D6">
      <w:pPr>
        <w:ind w:firstLine="4962"/>
        <w:rPr>
          <w:rFonts w:ascii="Times New Roman" w:hAnsi="Times New Roman"/>
          <w:sz w:val="24"/>
          <w:szCs w:val="24"/>
        </w:rPr>
      </w:pPr>
      <w:r w:rsidRPr="00C133D6">
        <w:rPr>
          <w:rFonts w:ascii="Times New Roman" w:hAnsi="Times New Roman"/>
          <w:sz w:val="24"/>
          <w:szCs w:val="24"/>
        </w:rPr>
        <w:t>ФГУП «НИТИ им. А.П.Александрова»</w:t>
      </w:r>
    </w:p>
    <w:p w:rsidR="00AD58C6" w:rsidRPr="00C133D6" w:rsidRDefault="00AD58C6" w:rsidP="00C133D6">
      <w:pPr>
        <w:ind w:firstLine="4962"/>
        <w:rPr>
          <w:rFonts w:ascii="Times New Roman" w:hAnsi="Times New Roman"/>
          <w:sz w:val="24"/>
          <w:szCs w:val="24"/>
        </w:rPr>
      </w:pPr>
      <w:r w:rsidRPr="00C133D6">
        <w:rPr>
          <w:rFonts w:ascii="Times New Roman" w:hAnsi="Times New Roman"/>
          <w:sz w:val="24"/>
          <w:szCs w:val="24"/>
        </w:rPr>
        <w:t>____________________В.А.Василенко</w:t>
      </w:r>
    </w:p>
    <w:p w:rsidR="00AD58C6" w:rsidRPr="00C133D6" w:rsidRDefault="00AD58C6" w:rsidP="008C111A">
      <w:pPr>
        <w:tabs>
          <w:tab w:val="left" w:pos="8931"/>
        </w:tabs>
        <w:ind w:firstLine="4962"/>
        <w:rPr>
          <w:rFonts w:ascii="Times New Roman" w:hAnsi="Times New Roman"/>
          <w:sz w:val="24"/>
          <w:szCs w:val="24"/>
        </w:rPr>
      </w:pPr>
      <w:r w:rsidRPr="00C133D6">
        <w:rPr>
          <w:rFonts w:ascii="Times New Roman" w:hAnsi="Times New Roman"/>
          <w:sz w:val="24"/>
          <w:szCs w:val="24"/>
        </w:rPr>
        <w:t>«___</w:t>
      </w:r>
      <w:r>
        <w:rPr>
          <w:rFonts w:ascii="Times New Roman" w:hAnsi="Times New Roman"/>
          <w:sz w:val="24"/>
          <w:szCs w:val="24"/>
        </w:rPr>
        <w:t>__</w:t>
      </w:r>
      <w:r w:rsidRPr="00C133D6">
        <w:rPr>
          <w:rFonts w:ascii="Times New Roman" w:hAnsi="Times New Roman"/>
          <w:sz w:val="24"/>
          <w:szCs w:val="24"/>
        </w:rPr>
        <w:t>__»__</w:t>
      </w:r>
      <w:r>
        <w:rPr>
          <w:rFonts w:ascii="Times New Roman" w:hAnsi="Times New Roman"/>
          <w:sz w:val="24"/>
          <w:szCs w:val="24"/>
        </w:rPr>
        <w:t>___</w:t>
      </w:r>
      <w:r w:rsidRPr="00C133D6">
        <w:rPr>
          <w:rFonts w:ascii="Times New Roman" w:hAnsi="Times New Roman"/>
          <w:sz w:val="24"/>
          <w:szCs w:val="24"/>
        </w:rPr>
        <w:t>_____________2014 г.</w:t>
      </w:r>
    </w:p>
    <w:p w:rsidR="00AD58C6" w:rsidRDefault="00AD58C6" w:rsidP="00C133D6">
      <w:pPr>
        <w:ind w:firstLine="4962"/>
        <w:rPr>
          <w:rFonts w:ascii="Times New Roman" w:hAnsi="Times New Roman"/>
          <w:b/>
          <w:sz w:val="24"/>
          <w:szCs w:val="24"/>
        </w:rPr>
      </w:pPr>
    </w:p>
    <w:p w:rsidR="00AD58C6" w:rsidRDefault="00AD58C6" w:rsidP="00C133D6">
      <w:pPr>
        <w:ind w:firstLine="4962"/>
        <w:rPr>
          <w:rFonts w:ascii="Times New Roman" w:hAnsi="Times New Roman"/>
          <w:b/>
          <w:sz w:val="24"/>
          <w:szCs w:val="24"/>
        </w:rPr>
      </w:pPr>
    </w:p>
    <w:p w:rsidR="00AD58C6" w:rsidRDefault="00AD58C6" w:rsidP="00C133D6">
      <w:pPr>
        <w:ind w:firstLine="4962"/>
        <w:rPr>
          <w:rFonts w:ascii="Times New Roman" w:hAnsi="Times New Roman"/>
          <w:b/>
          <w:sz w:val="24"/>
          <w:szCs w:val="24"/>
        </w:rPr>
      </w:pPr>
    </w:p>
    <w:p w:rsidR="00AD58C6" w:rsidRPr="00D03208" w:rsidRDefault="00AD58C6" w:rsidP="00C133D6">
      <w:pPr>
        <w:ind w:firstLine="4962"/>
        <w:rPr>
          <w:rFonts w:ascii="Times New Roman" w:hAnsi="Times New Roman"/>
          <w:b/>
          <w:sz w:val="24"/>
          <w:szCs w:val="24"/>
        </w:rPr>
      </w:pPr>
    </w:p>
    <w:p w:rsidR="00AD58C6" w:rsidRPr="00D03208" w:rsidRDefault="00AD58C6" w:rsidP="00C133D6">
      <w:pPr>
        <w:jc w:val="center"/>
        <w:rPr>
          <w:rFonts w:ascii="Times New Roman" w:hAnsi="Times New Roman"/>
          <w:b/>
          <w:sz w:val="24"/>
          <w:szCs w:val="24"/>
        </w:rPr>
      </w:pPr>
      <w:r w:rsidRPr="00D03208">
        <w:rPr>
          <w:rFonts w:ascii="Times New Roman" w:hAnsi="Times New Roman"/>
          <w:b/>
          <w:sz w:val="24"/>
          <w:szCs w:val="24"/>
        </w:rPr>
        <w:t>ТЕХНИЧЕСКОЕ ЗАДАНИЕ</w:t>
      </w:r>
      <w:r>
        <w:rPr>
          <w:rFonts w:ascii="Times New Roman" w:hAnsi="Times New Roman"/>
          <w:b/>
          <w:sz w:val="24"/>
          <w:szCs w:val="24"/>
        </w:rPr>
        <w:t xml:space="preserve"> №_________</w:t>
      </w:r>
    </w:p>
    <w:p w:rsidR="00AD58C6" w:rsidRPr="00D03208" w:rsidRDefault="00AD58C6" w:rsidP="00C133D6">
      <w:pPr>
        <w:jc w:val="center"/>
        <w:rPr>
          <w:rFonts w:ascii="Times New Roman" w:hAnsi="Times New Roman"/>
          <w:b/>
          <w:sz w:val="24"/>
          <w:szCs w:val="24"/>
        </w:rPr>
      </w:pPr>
      <w:r w:rsidRPr="00D03208">
        <w:rPr>
          <w:rFonts w:ascii="Times New Roman" w:hAnsi="Times New Roman"/>
          <w:b/>
          <w:sz w:val="24"/>
          <w:szCs w:val="24"/>
        </w:rPr>
        <w:t xml:space="preserve">на разработку технических плановзданий, сооружений </w:t>
      </w:r>
      <w:r>
        <w:rPr>
          <w:rFonts w:ascii="Times New Roman" w:hAnsi="Times New Roman"/>
          <w:b/>
          <w:sz w:val="24"/>
          <w:szCs w:val="24"/>
        </w:rPr>
        <w:t xml:space="preserve">(в том числе </w:t>
      </w:r>
      <w:r w:rsidRPr="00D03208">
        <w:rPr>
          <w:rFonts w:ascii="Times New Roman" w:hAnsi="Times New Roman"/>
          <w:b/>
          <w:sz w:val="24"/>
          <w:szCs w:val="24"/>
        </w:rPr>
        <w:t>коммуникаций</w:t>
      </w:r>
      <w:r>
        <w:rPr>
          <w:rFonts w:ascii="Times New Roman" w:hAnsi="Times New Roman"/>
          <w:b/>
          <w:sz w:val="24"/>
          <w:szCs w:val="24"/>
        </w:rPr>
        <w:t>)</w:t>
      </w:r>
      <w:r w:rsidRPr="00D03208">
        <w:rPr>
          <w:rFonts w:ascii="Times New Roman" w:hAnsi="Times New Roman"/>
          <w:b/>
          <w:sz w:val="24"/>
          <w:szCs w:val="24"/>
        </w:rPr>
        <w:t xml:space="preserve">, </w:t>
      </w:r>
    </w:p>
    <w:p w:rsidR="00AD58C6" w:rsidRPr="00D03208" w:rsidRDefault="00AD58C6" w:rsidP="0023080A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03208">
        <w:rPr>
          <w:rFonts w:ascii="Times New Roman" w:hAnsi="Times New Roman"/>
          <w:b/>
          <w:sz w:val="24"/>
          <w:szCs w:val="24"/>
        </w:rPr>
        <w:t>входящих в состав объекта:</w:t>
      </w:r>
    </w:p>
    <w:p w:rsidR="00AD58C6" w:rsidRPr="00D03208" w:rsidRDefault="00AD58C6" w:rsidP="0068509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03208">
        <w:rPr>
          <w:rFonts w:ascii="Times New Roman" w:hAnsi="Times New Roman"/>
          <w:b/>
          <w:sz w:val="24"/>
          <w:szCs w:val="24"/>
        </w:rPr>
        <w:t xml:space="preserve"> «Строительство Стендового комплекса здания 160. </w:t>
      </w:r>
    </w:p>
    <w:p w:rsidR="00AD58C6" w:rsidRPr="00D03208" w:rsidRDefault="00AD58C6" w:rsidP="0068509F">
      <w:pPr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03208">
        <w:rPr>
          <w:rFonts w:ascii="Times New Roman" w:hAnsi="Times New Roman"/>
          <w:b/>
          <w:sz w:val="24"/>
          <w:szCs w:val="24"/>
        </w:rPr>
        <w:t xml:space="preserve">Пусковой комплекс №1 для проведения </w:t>
      </w:r>
      <w:r w:rsidRPr="00D03208">
        <w:rPr>
          <w:rFonts w:ascii="Times New Roman" w:hAnsi="Times New Roman"/>
          <w:b/>
          <w:sz w:val="24"/>
          <w:szCs w:val="24"/>
          <w:lang w:val="en-US"/>
        </w:rPr>
        <w:t>I</w:t>
      </w:r>
      <w:r w:rsidRPr="00D03208">
        <w:rPr>
          <w:rFonts w:ascii="Times New Roman" w:hAnsi="Times New Roman"/>
          <w:b/>
          <w:sz w:val="24"/>
          <w:szCs w:val="24"/>
        </w:rPr>
        <w:t xml:space="preserve">, </w:t>
      </w:r>
      <w:r w:rsidRPr="00D03208">
        <w:rPr>
          <w:rFonts w:ascii="Times New Roman" w:hAnsi="Times New Roman"/>
          <w:b/>
          <w:sz w:val="24"/>
          <w:szCs w:val="24"/>
          <w:lang w:val="en-US"/>
        </w:rPr>
        <w:t>II</w:t>
      </w:r>
      <w:r w:rsidRPr="00D03208">
        <w:rPr>
          <w:rFonts w:ascii="Times New Roman" w:hAnsi="Times New Roman"/>
          <w:b/>
          <w:sz w:val="24"/>
          <w:szCs w:val="24"/>
        </w:rPr>
        <w:t xml:space="preserve">, </w:t>
      </w:r>
      <w:r w:rsidRPr="00D03208">
        <w:rPr>
          <w:rFonts w:ascii="Times New Roman" w:hAnsi="Times New Roman"/>
          <w:b/>
          <w:sz w:val="24"/>
          <w:szCs w:val="24"/>
          <w:lang w:val="en-US"/>
        </w:rPr>
        <w:t>III</w:t>
      </w:r>
      <w:r w:rsidRPr="00D03208">
        <w:rPr>
          <w:rFonts w:ascii="Times New Roman" w:hAnsi="Times New Roman"/>
          <w:b/>
          <w:sz w:val="24"/>
          <w:szCs w:val="24"/>
        </w:rPr>
        <w:t>-го этапов испытаний»</w:t>
      </w:r>
    </w:p>
    <w:p w:rsidR="00AD58C6" w:rsidRPr="00D03208" w:rsidRDefault="00AD58C6" w:rsidP="006569A5">
      <w:pPr>
        <w:tabs>
          <w:tab w:val="left" w:pos="1418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D58C6" w:rsidRDefault="00AD58C6" w:rsidP="006569A5">
      <w:pPr>
        <w:tabs>
          <w:tab w:val="left" w:pos="1418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D58C6" w:rsidRDefault="00AD58C6" w:rsidP="006569A5">
      <w:pPr>
        <w:tabs>
          <w:tab w:val="left" w:pos="1418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D58C6" w:rsidRDefault="00AD58C6" w:rsidP="006569A5">
      <w:pPr>
        <w:tabs>
          <w:tab w:val="left" w:pos="1418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D58C6" w:rsidRDefault="00AD58C6" w:rsidP="006569A5">
      <w:pPr>
        <w:tabs>
          <w:tab w:val="left" w:pos="1418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D58C6" w:rsidRDefault="00AD58C6" w:rsidP="006569A5">
      <w:pPr>
        <w:tabs>
          <w:tab w:val="left" w:pos="1418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D58C6" w:rsidRDefault="00AD58C6" w:rsidP="006569A5">
      <w:pPr>
        <w:tabs>
          <w:tab w:val="left" w:pos="1418"/>
        </w:tabs>
        <w:jc w:val="center"/>
        <w:rPr>
          <w:rFonts w:ascii="Times New Roman" w:hAnsi="Times New Roman"/>
          <w:b/>
          <w:sz w:val="24"/>
          <w:szCs w:val="24"/>
        </w:rPr>
      </w:pPr>
    </w:p>
    <w:p w:rsidR="00AD58C6" w:rsidRDefault="00AD58C6" w:rsidP="0023080A">
      <w:pPr>
        <w:tabs>
          <w:tab w:val="left" w:pos="1418"/>
        </w:tabs>
        <w:rPr>
          <w:rFonts w:ascii="Times New Roman" w:hAnsi="Times New Roman"/>
          <w:b/>
          <w:sz w:val="24"/>
          <w:szCs w:val="24"/>
        </w:rPr>
      </w:pPr>
    </w:p>
    <w:p w:rsidR="00AD58C6" w:rsidRDefault="00AD58C6" w:rsidP="0023080A">
      <w:pPr>
        <w:rPr>
          <w:rFonts w:ascii="Times New Roman" w:hAnsi="Times New Roman"/>
          <w:b/>
          <w:sz w:val="24"/>
          <w:szCs w:val="24"/>
        </w:rPr>
      </w:pPr>
    </w:p>
    <w:p w:rsidR="00AD58C6" w:rsidRPr="00C133D6" w:rsidRDefault="00AD58C6" w:rsidP="008509E8">
      <w:pPr>
        <w:jc w:val="center"/>
        <w:rPr>
          <w:rFonts w:ascii="Times New Roman" w:hAnsi="Times New Roman"/>
          <w:b/>
          <w:sz w:val="24"/>
          <w:szCs w:val="24"/>
        </w:rPr>
      </w:pPr>
      <w:smartTag w:uri="urn:schemas-microsoft-com:office:smarttags" w:element="metricconverter">
        <w:smartTagPr>
          <w:attr w:name="ProductID" w:val="2014 г"/>
        </w:smartTagPr>
        <w:r>
          <w:rPr>
            <w:rFonts w:ascii="Times New Roman" w:hAnsi="Times New Roman"/>
            <w:b/>
            <w:sz w:val="24"/>
            <w:szCs w:val="24"/>
          </w:rPr>
          <w:t>2014 г</w:t>
        </w:r>
      </w:smartTag>
      <w:r>
        <w:rPr>
          <w:rFonts w:ascii="Times New Roman" w:hAnsi="Times New Roman"/>
          <w:b/>
          <w:sz w:val="24"/>
          <w:szCs w:val="24"/>
        </w:rPr>
        <w:t>.</w:t>
      </w:r>
    </w:p>
    <w:p w:rsidR="00AD58C6" w:rsidRDefault="00AD58C6" w:rsidP="0089719A">
      <w:pPr>
        <w:pStyle w:val="ListParagraph"/>
        <w:numPr>
          <w:ilvl w:val="0"/>
          <w:numId w:val="1"/>
        </w:numPr>
        <w:tabs>
          <w:tab w:val="left" w:pos="851"/>
        </w:tabs>
        <w:spacing w:line="360" w:lineRule="auto"/>
        <w:ind w:left="0" w:firstLine="36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Общие положения:</w:t>
      </w:r>
    </w:p>
    <w:p w:rsidR="00AD58C6" w:rsidRPr="00D03208" w:rsidRDefault="00AD58C6" w:rsidP="0023080A">
      <w:pPr>
        <w:pStyle w:val="ListParagraph"/>
        <w:numPr>
          <w:ilvl w:val="0"/>
          <w:numId w:val="2"/>
        </w:numPr>
        <w:tabs>
          <w:tab w:val="left" w:pos="851"/>
        </w:tabs>
        <w:spacing w:before="240"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D03208">
        <w:rPr>
          <w:rFonts w:ascii="Times New Roman" w:hAnsi="Times New Roman"/>
          <w:sz w:val="24"/>
          <w:szCs w:val="24"/>
        </w:rPr>
        <w:t>аименование разработки: подготовкатехнических планов</w:t>
      </w:r>
      <w:r w:rsidRPr="00E6744B">
        <w:rPr>
          <w:rFonts w:ascii="Times New Roman" w:hAnsi="Times New Roman"/>
          <w:sz w:val="24"/>
          <w:szCs w:val="24"/>
        </w:rPr>
        <w:t xml:space="preserve">зданий, сооружений </w:t>
      </w:r>
      <w:r>
        <w:rPr>
          <w:rFonts w:ascii="Times New Roman" w:hAnsi="Times New Roman"/>
          <w:sz w:val="24"/>
          <w:szCs w:val="24"/>
        </w:rPr>
        <w:t xml:space="preserve">(в том числе </w:t>
      </w:r>
      <w:r w:rsidRPr="00E6744B">
        <w:rPr>
          <w:rFonts w:ascii="Times New Roman" w:hAnsi="Times New Roman"/>
          <w:sz w:val="24"/>
          <w:szCs w:val="24"/>
        </w:rPr>
        <w:t>коммуникаций</w:t>
      </w:r>
      <w:r>
        <w:rPr>
          <w:rFonts w:ascii="Times New Roman" w:hAnsi="Times New Roman"/>
          <w:sz w:val="24"/>
          <w:szCs w:val="24"/>
        </w:rPr>
        <w:t>)</w:t>
      </w:r>
      <w:r w:rsidRPr="00E6744B">
        <w:rPr>
          <w:rFonts w:ascii="Times New Roman" w:hAnsi="Times New Roman"/>
          <w:sz w:val="24"/>
          <w:szCs w:val="24"/>
        </w:rPr>
        <w:t xml:space="preserve">, входящих в состав объекта </w:t>
      </w:r>
      <w:r w:rsidRPr="00D03208">
        <w:rPr>
          <w:rFonts w:ascii="Times New Roman" w:hAnsi="Times New Roman"/>
          <w:sz w:val="24"/>
          <w:szCs w:val="24"/>
        </w:rPr>
        <w:t xml:space="preserve">«Строительство Стендового комплекса здания 160. Пусковой комплекс№1 для проведения </w:t>
      </w:r>
      <w:r w:rsidRPr="00D03208">
        <w:rPr>
          <w:rFonts w:ascii="Times New Roman" w:hAnsi="Times New Roman"/>
          <w:sz w:val="24"/>
          <w:szCs w:val="24"/>
          <w:lang w:val="en-US"/>
        </w:rPr>
        <w:t>I</w:t>
      </w:r>
      <w:r w:rsidRPr="00D03208">
        <w:rPr>
          <w:rFonts w:ascii="Times New Roman" w:hAnsi="Times New Roman"/>
          <w:sz w:val="24"/>
          <w:szCs w:val="24"/>
        </w:rPr>
        <w:t xml:space="preserve">, </w:t>
      </w:r>
      <w:r w:rsidRPr="00D03208">
        <w:rPr>
          <w:rFonts w:ascii="Times New Roman" w:hAnsi="Times New Roman"/>
          <w:sz w:val="24"/>
          <w:szCs w:val="24"/>
          <w:lang w:val="en-US"/>
        </w:rPr>
        <w:t>II</w:t>
      </w:r>
      <w:r w:rsidRPr="00D03208">
        <w:rPr>
          <w:rFonts w:ascii="Times New Roman" w:hAnsi="Times New Roman"/>
          <w:sz w:val="24"/>
          <w:szCs w:val="24"/>
        </w:rPr>
        <w:t xml:space="preserve">, </w:t>
      </w:r>
      <w:r w:rsidRPr="00D03208">
        <w:rPr>
          <w:rFonts w:ascii="Times New Roman" w:hAnsi="Times New Roman"/>
          <w:sz w:val="24"/>
          <w:szCs w:val="24"/>
          <w:lang w:val="en-US"/>
        </w:rPr>
        <w:t>III</w:t>
      </w:r>
      <w:r w:rsidRPr="00D03208">
        <w:rPr>
          <w:rFonts w:ascii="Times New Roman" w:hAnsi="Times New Roman"/>
          <w:sz w:val="24"/>
          <w:szCs w:val="24"/>
        </w:rPr>
        <w:t>-го этапов испытаний»;</w:t>
      </w:r>
    </w:p>
    <w:p w:rsidR="00AD58C6" w:rsidRPr="00D03208" w:rsidRDefault="00AD58C6" w:rsidP="0089719A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</w:t>
      </w:r>
      <w:r w:rsidRPr="00D03208">
        <w:rPr>
          <w:rFonts w:ascii="Times New Roman" w:hAnsi="Times New Roman"/>
          <w:sz w:val="24"/>
          <w:szCs w:val="24"/>
        </w:rPr>
        <w:t>аказчик: ФГУП «НИТИ им. А.П.Александрова»;</w:t>
      </w:r>
    </w:p>
    <w:p w:rsidR="00AD58C6" w:rsidRPr="00D03208" w:rsidRDefault="00AD58C6" w:rsidP="0089719A">
      <w:pPr>
        <w:pStyle w:val="ListParagraph"/>
        <w:numPr>
          <w:ilvl w:val="0"/>
          <w:numId w:val="2"/>
        </w:numPr>
        <w:tabs>
          <w:tab w:val="left" w:pos="851"/>
        </w:tabs>
        <w:spacing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D03208">
        <w:rPr>
          <w:rFonts w:ascii="Times New Roman" w:hAnsi="Times New Roman"/>
          <w:sz w:val="24"/>
          <w:szCs w:val="24"/>
        </w:rPr>
        <w:t xml:space="preserve">азначение работ: подготовка технических планов </w:t>
      </w:r>
      <w:r w:rsidRPr="00AB1741">
        <w:rPr>
          <w:rFonts w:ascii="Times New Roman" w:hAnsi="Times New Roman"/>
          <w:sz w:val="24"/>
          <w:szCs w:val="24"/>
        </w:rPr>
        <w:t xml:space="preserve">зданий, сооружений </w:t>
      </w:r>
      <w:r>
        <w:rPr>
          <w:rFonts w:ascii="Times New Roman" w:hAnsi="Times New Roman"/>
          <w:sz w:val="24"/>
          <w:szCs w:val="24"/>
        </w:rPr>
        <w:t>(в т.ч. коммуникаций)</w:t>
      </w:r>
      <w:r w:rsidRPr="00AB1741">
        <w:rPr>
          <w:rFonts w:ascii="Times New Roman" w:hAnsi="Times New Roman"/>
          <w:sz w:val="24"/>
          <w:szCs w:val="24"/>
        </w:rPr>
        <w:t>, входящих в состав объекта«Строительство Стендового комплекса</w:t>
      </w:r>
      <w:r w:rsidRPr="00D03208">
        <w:rPr>
          <w:rFonts w:ascii="Times New Roman" w:hAnsi="Times New Roman"/>
          <w:sz w:val="24"/>
          <w:szCs w:val="24"/>
        </w:rPr>
        <w:t xml:space="preserve"> здания 160. Пусковой комплекс №1 для проведения </w:t>
      </w:r>
      <w:r w:rsidRPr="00D03208">
        <w:rPr>
          <w:rFonts w:ascii="Times New Roman" w:hAnsi="Times New Roman"/>
          <w:sz w:val="24"/>
          <w:szCs w:val="24"/>
          <w:lang w:val="en-US"/>
        </w:rPr>
        <w:t>I</w:t>
      </w:r>
      <w:r w:rsidRPr="00D03208">
        <w:rPr>
          <w:rFonts w:ascii="Times New Roman" w:hAnsi="Times New Roman"/>
          <w:sz w:val="24"/>
          <w:szCs w:val="24"/>
        </w:rPr>
        <w:t xml:space="preserve">, </w:t>
      </w:r>
      <w:r w:rsidRPr="00D03208">
        <w:rPr>
          <w:rFonts w:ascii="Times New Roman" w:hAnsi="Times New Roman"/>
          <w:sz w:val="24"/>
          <w:szCs w:val="24"/>
          <w:lang w:val="en-US"/>
        </w:rPr>
        <w:t>II</w:t>
      </w:r>
      <w:r w:rsidRPr="00D03208">
        <w:rPr>
          <w:rFonts w:ascii="Times New Roman" w:hAnsi="Times New Roman"/>
          <w:sz w:val="24"/>
          <w:szCs w:val="24"/>
        </w:rPr>
        <w:t xml:space="preserve">, </w:t>
      </w:r>
      <w:r w:rsidRPr="00D03208">
        <w:rPr>
          <w:rFonts w:ascii="Times New Roman" w:hAnsi="Times New Roman"/>
          <w:sz w:val="24"/>
          <w:szCs w:val="24"/>
          <w:lang w:val="en-US"/>
        </w:rPr>
        <w:t>III</w:t>
      </w:r>
      <w:r w:rsidRPr="00D03208">
        <w:rPr>
          <w:rFonts w:ascii="Times New Roman" w:hAnsi="Times New Roman"/>
          <w:sz w:val="24"/>
          <w:szCs w:val="24"/>
        </w:rPr>
        <w:t>-го этапов испытаний», необходимых для получения разрешения на ввод объекта в эксплуатацию, на основании постановления Правительства Российской Федерацииот 01.03.2013 г. №175.</w:t>
      </w:r>
      <w:r>
        <w:rPr>
          <w:rFonts w:ascii="Times New Roman" w:hAnsi="Times New Roman"/>
          <w:sz w:val="24"/>
          <w:szCs w:val="24"/>
        </w:rPr>
        <w:t>, и внесение данных технических планов в электронную базу кадастрового учета.</w:t>
      </w:r>
    </w:p>
    <w:p w:rsidR="00AD58C6" w:rsidRPr="00D03208" w:rsidRDefault="00AD58C6" w:rsidP="0089719A">
      <w:pPr>
        <w:pStyle w:val="ListParagraph"/>
        <w:numPr>
          <w:ilvl w:val="0"/>
          <w:numId w:val="1"/>
        </w:numPr>
        <w:tabs>
          <w:tab w:val="left" w:pos="851"/>
        </w:tabs>
        <w:spacing w:before="240" w:line="360" w:lineRule="auto"/>
        <w:ind w:left="0" w:firstLine="360"/>
        <w:jc w:val="both"/>
        <w:rPr>
          <w:rFonts w:ascii="Times New Roman" w:hAnsi="Times New Roman"/>
          <w:b/>
          <w:sz w:val="24"/>
          <w:szCs w:val="24"/>
        </w:rPr>
      </w:pPr>
      <w:r w:rsidRPr="00D03208">
        <w:rPr>
          <w:rFonts w:ascii="Times New Roman" w:hAnsi="Times New Roman"/>
          <w:b/>
          <w:sz w:val="24"/>
          <w:szCs w:val="24"/>
        </w:rPr>
        <w:t>Содержание работ и технические требования:</w:t>
      </w:r>
    </w:p>
    <w:p w:rsidR="00AD58C6" w:rsidRPr="00D03208" w:rsidRDefault="00AD58C6" w:rsidP="0089719A">
      <w:pPr>
        <w:pStyle w:val="ListParagraph"/>
        <w:numPr>
          <w:ilvl w:val="0"/>
          <w:numId w:val="3"/>
        </w:numPr>
        <w:tabs>
          <w:tab w:val="left" w:pos="0"/>
          <w:tab w:val="left" w:pos="851"/>
        </w:tabs>
        <w:spacing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</w:t>
      </w:r>
      <w:r w:rsidRPr="00D03208">
        <w:rPr>
          <w:rFonts w:ascii="Times New Roman" w:hAnsi="Times New Roman"/>
          <w:sz w:val="24"/>
          <w:szCs w:val="24"/>
        </w:rPr>
        <w:t xml:space="preserve">бъем разработки: </w:t>
      </w:r>
      <w:r w:rsidRPr="00AB1741">
        <w:rPr>
          <w:rFonts w:ascii="Times New Roman" w:hAnsi="Times New Roman"/>
          <w:sz w:val="24"/>
          <w:szCs w:val="24"/>
        </w:rPr>
        <w:t xml:space="preserve">подготовка технических планов зданий, сооружений </w:t>
      </w:r>
      <w:r>
        <w:rPr>
          <w:rFonts w:ascii="Times New Roman" w:hAnsi="Times New Roman"/>
          <w:sz w:val="24"/>
          <w:szCs w:val="24"/>
        </w:rPr>
        <w:t>(в т.ч. коммуникаций)</w:t>
      </w:r>
      <w:r w:rsidRPr="00AB1741">
        <w:rPr>
          <w:rFonts w:ascii="Times New Roman" w:hAnsi="Times New Roman"/>
          <w:sz w:val="24"/>
          <w:szCs w:val="24"/>
        </w:rPr>
        <w:t xml:space="preserve"> для получения разрешения на ввод объекта в эксплуатацию. Перечень зданий, сооружений </w:t>
      </w:r>
      <w:r>
        <w:rPr>
          <w:rFonts w:ascii="Times New Roman" w:hAnsi="Times New Roman"/>
          <w:sz w:val="24"/>
          <w:szCs w:val="24"/>
        </w:rPr>
        <w:t>(в т.ч. коммуникаций)</w:t>
      </w:r>
      <w:r w:rsidRPr="00AB1741">
        <w:rPr>
          <w:rFonts w:ascii="Times New Roman" w:hAnsi="Times New Roman"/>
          <w:sz w:val="24"/>
          <w:szCs w:val="24"/>
        </w:rPr>
        <w:t>, входящих в состав</w:t>
      </w:r>
      <w:r w:rsidRPr="00D03208">
        <w:rPr>
          <w:rFonts w:ascii="Times New Roman" w:hAnsi="Times New Roman"/>
          <w:sz w:val="24"/>
          <w:szCs w:val="24"/>
        </w:rPr>
        <w:t xml:space="preserve"> объекта «Строительство Стендового комплекса здания 160. Пусковой комплекс №1 для проведения </w:t>
      </w:r>
      <w:r w:rsidRPr="00D03208">
        <w:rPr>
          <w:rFonts w:ascii="Times New Roman" w:hAnsi="Times New Roman"/>
          <w:sz w:val="24"/>
          <w:szCs w:val="24"/>
          <w:lang w:val="en-US"/>
        </w:rPr>
        <w:t>I</w:t>
      </w:r>
      <w:r w:rsidRPr="00D03208">
        <w:rPr>
          <w:rFonts w:ascii="Times New Roman" w:hAnsi="Times New Roman"/>
          <w:sz w:val="24"/>
          <w:szCs w:val="24"/>
        </w:rPr>
        <w:t xml:space="preserve">, </w:t>
      </w:r>
      <w:r w:rsidRPr="00D03208">
        <w:rPr>
          <w:rFonts w:ascii="Times New Roman" w:hAnsi="Times New Roman"/>
          <w:sz w:val="24"/>
          <w:szCs w:val="24"/>
          <w:lang w:val="en-US"/>
        </w:rPr>
        <w:t>II</w:t>
      </w:r>
      <w:r w:rsidRPr="00D03208">
        <w:rPr>
          <w:rFonts w:ascii="Times New Roman" w:hAnsi="Times New Roman"/>
          <w:sz w:val="24"/>
          <w:szCs w:val="24"/>
        </w:rPr>
        <w:t xml:space="preserve">, </w:t>
      </w:r>
      <w:r w:rsidRPr="00D03208">
        <w:rPr>
          <w:rFonts w:ascii="Times New Roman" w:hAnsi="Times New Roman"/>
          <w:sz w:val="24"/>
          <w:szCs w:val="24"/>
          <w:lang w:val="en-US"/>
        </w:rPr>
        <w:t>III</w:t>
      </w:r>
      <w:r w:rsidRPr="00D03208">
        <w:rPr>
          <w:rFonts w:ascii="Times New Roman" w:hAnsi="Times New Roman"/>
          <w:sz w:val="24"/>
          <w:szCs w:val="24"/>
        </w:rPr>
        <w:t xml:space="preserve">-го этапов испытаний» приведен в Приложении №1. </w:t>
      </w:r>
    </w:p>
    <w:p w:rsidR="00AD58C6" w:rsidRPr="00D03208" w:rsidRDefault="00AD58C6" w:rsidP="007F3A50">
      <w:pPr>
        <w:pStyle w:val="ListParagraph"/>
        <w:numPr>
          <w:ilvl w:val="0"/>
          <w:numId w:val="3"/>
        </w:numPr>
        <w:tabs>
          <w:tab w:val="left" w:pos="0"/>
          <w:tab w:val="left" w:pos="851"/>
        </w:tabs>
        <w:spacing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D03208">
        <w:rPr>
          <w:rFonts w:ascii="Times New Roman" w:hAnsi="Times New Roman"/>
          <w:sz w:val="24"/>
          <w:szCs w:val="24"/>
        </w:rPr>
        <w:t>Разработку технических плановна здания, сооружения</w:t>
      </w:r>
      <w:r>
        <w:rPr>
          <w:rFonts w:ascii="Times New Roman" w:hAnsi="Times New Roman"/>
          <w:sz w:val="24"/>
          <w:szCs w:val="24"/>
        </w:rPr>
        <w:t>(в т.ч. коммуникации)</w:t>
      </w:r>
      <w:r w:rsidRPr="00D03208">
        <w:rPr>
          <w:rFonts w:ascii="Times New Roman" w:hAnsi="Times New Roman"/>
          <w:sz w:val="24"/>
          <w:szCs w:val="24"/>
        </w:rPr>
        <w:t>, входящие в состав объекта выполнить в</w:t>
      </w:r>
      <w:r>
        <w:rPr>
          <w:rFonts w:ascii="Times New Roman" w:hAnsi="Times New Roman"/>
          <w:sz w:val="24"/>
          <w:szCs w:val="24"/>
        </w:rPr>
        <w:t>следующем порядке</w:t>
      </w:r>
      <w:r w:rsidRPr="00D03208">
        <w:rPr>
          <w:rFonts w:ascii="Times New Roman" w:hAnsi="Times New Roman"/>
          <w:sz w:val="24"/>
          <w:szCs w:val="24"/>
        </w:rPr>
        <w:t>:</w:t>
      </w:r>
    </w:p>
    <w:p w:rsidR="00AD58C6" w:rsidRPr="00AB1741" w:rsidRDefault="00AD58C6" w:rsidP="00E10857">
      <w:pPr>
        <w:pStyle w:val="ListParagraph"/>
        <w:tabs>
          <w:tab w:val="left" w:pos="0"/>
          <w:tab w:val="left" w:pos="851"/>
        </w:tabs>
        <w:spacing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E10857">
        <w:rPr>
          <w:rFonts w:ascii="Times New Roman" w:hAnsi="Times New Roman"/>
          <w:sz w:val="24"/>
          <w:szCs w:val="24"/>
        </w:rPr>
        <w:t>1)</w:t>
      </w:r>
      <w:r w:rsidRPr="00D03208">
        <w:rPr>
          <w:rFonts w:ascii="Times New Roman" w:hAnsi="Times New Roman"/>
          <w:sz w:val="24"/>
          <w:szCs w:val="24"/>
        </w:rPr>
        <w:t xml:space="preserve"> разработка технических </w:t>
      </w:r>
      <w:r w:rsidRPr="00AB1741">
        <w:rPr>
          <w:rFonts w:ascii="Times New Roman" w:hAnsi="Times New Roman"/>
          <w:sz w:val="24"/>
          <w:szCs w:val="24"/>
        </w:rPr>
        <w:t xml:space="preserve">планов зданий, сооружений </w:t>
      </w:r>
      <w:r>
        <w:rPr>
          <w:rFonts w:ascii="Times New Roman" w:hAnsi="Times New Roman"/>
          <w:sz w:val="24"/>
          <w:szCs w:val="24"/>
        </w:rPr>
        <w:t>(в т.ч. коммуникаций)</w:t>
      </w:r>
      <w:r w:rsidRPr="00AB1741">
        <w:rPr>
          <w:rFonts w:ascii="Times New Roman" w:hAnsi="Times New Roman"/>
          <w:sz w:val="24"/>
          <w:szCs w:val="24"/>
        </w:rPr>
        <w:t>, указанных в Приложении №2 настоящего ТЗ;</w:t>
      </w:r>
    </w:p>
    <w:p w:rsidR="00AD58C6" w:rsidRDefault="00AD58C6" w:rsidP="00C94145">
      <w:pPr>
        <w:pStyle w:val="ListParagraph"/>
        <w:tabs>
          <w:tab w:val="left" w:pos="0"/>
          <w:tab w:val="left" w:pos="851"/>
        </w:tabs>
        <w:spacing w:line="36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E10857">
        <w:rPr>
          <w:rFonts w:ascii="Times New Roman" w:hAnsi="Times New Roman"/>
          <w:sz w:val="24"/>
          <w:szCs w:val="24"/>
        </w:rPr>
        <w:t>2)</w:t>
      </w:r>
      <w:r w:rsidRPr="00D03208">
        <w:rPr>
          <w:rFonts w:ascii="Times New Roman" w:hAnsi="Times New Roman"/>
          <w:sz w:val="24"/>
          <w:szCs w:val="24"/>
        </w:rPr>
        <w:t xml:space="preserve">разработка технических планов </w:t>
      </w:r>
      <w:r w:rsidRPr="00AB1741">
        <w:rPr>
          <w:rFonts w:ascii="Times New Roman" w:hAnsi="Times New Roman"/>
          <w:sz w:val="24"/>
          <w:szCs w:val="24"/>
        </w:rPr>
        <w:t xml:space="preserve">зданий, сооружений </w:t>
      </w:r>
      <w:r>
        <w:rPr>
          <w:rFonts w:ascii="Times New Roman" w:hAnsi="Times New Roman"/>
          <w:sz w:val="24"/>
          <w:szCs w:val="24"/>
        </w:rPr>
        <w:t>(в т.ч. коммуникаций)</w:t>
      </w:r>
      <w:r w:rsidRPr="00AB1741">
        <w:rPr>
          <w:rFonts w:ascii="Times New Roman" w:hAnsi="Times New Roman"/>
          <w:sz w:val="24"/>
          <w:szCs w:val="24"/>
        </w:rPr>
        <w:t>, указанных в Приложении №3 настоящего ТЗ;</w:t>
      </w:r>
    </w:p>
    <w:p w:rsidR="00AD58C6" w:rsidRPr="00C94145" w:rsidRDefault="00AD58C6" w:rsidP="00C94145">
      <w:pPr>
        <w:pStyle w:val="ListParagraph"/>
        <w:numPr>
          <w:ilvl w:val="0"/>
          <w:numId w:val="3"/>
        </w:numPr>
        <w:tabs>
          <w:tab w:val="left" w:pos="0"/>
          <w:tab w:val="left" w:pos="851"/>
        </w:tabs>
        <w:spacing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По завершению разработки технические планы разместить в базе данных органа кадастрового учета разработанные технические планы, с предоставлением Заказчику выписки о размещении за подписью уполномоченного лица органа кадастрового учета.</w:t>
      </w:r>
    </w:p>
    <w:p w:rsidR="00AD58C6" w:rsidRPr="00D03208" w:rsidRDefault="00AD58C6" w:rsidP="0089719A">
      <w:pPr>
        <w:pStyle w:val="ListParagraph"/>
        <w:numPr>
          <w:ilvl w:val="0"/>
          <w:numId w:val="3"/>
        </w:numPr>
        <w:tabs>
          <w:tab w:val="left" w:pos="0"/>
          <w:tab w:val="left" w:pos="851"/>
        </w:tabs>
        <w:spacing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</w:t>
      </w:r>
      <w:r w:rsidRPr="00D03208">
        <w:rPr>
          <w:rFonts w:ascii="Times New Roman" w:hAnsi="Times New Roman"/>
          <w:sz w:val="24"/>
          <w:szCs w:val="24"/>
        </w:rPr>
        <w:t xml:space="preserve">роки выполнения работ: </w:t>
      </w:r>
    </w:p>
    <w:p w:rsidR="00AD58C6" w:rsidRDefault="00AD58C6" w:rsidP="00E10857">
      <w:pPr>
        <w:pStyle w:val="ListParagraph"/>
        <w:numPr>
          <w:ilvl w:val="0"/>
          <w:numId w:val="11"/>
        </w:numPr>
        <w:tabs>
          <w:tab w:val="left" w:pos="0"/>
          <w:tab w:val="left" w:pos="1276"/>
        </w:tabs>
        <w:spacing w:line="36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начало: дата заключения договора</w:t>
      </w:r>
    </w:p>
    <w:p w:rsidR="00AD58C6" w:rsidRPr="00E10857" w:rsidRDefault="00AD58C6" w:rsidP="00E10857">
      <w:pPr>
        <w:pStyle w:val="ListParagraph"/>
        <w:numPr>
          <w:ilvl w:val="0"/>
          <w:numId w:val="11"/>
        </w:numPr>
        <w:tabs>
          <w:tab w:val="left" w:pos="0"/>
          <w:tab w:val="left" w:pos="1276"/>
        </w:tabs>
        <w:spacing w:line="360" w:lineRule="auto"/>
        <w:ind w:left="851" w:firstLine="0"/>
        <w:jc w:val="both"/>
        <w:rPr>
          <w:rFonts w:ascii="Times New Roman" w:hAnsi="Times New Roman"/>
          <w:sz w:val="24"/>
          <w:szCs w:val="24"/>
        </w:rPr>
      </w:pPr>
      <w:r w:rsidRPr="00E10857">
        <w:rPr>
          <w:rFonts w:ascii="Times New Roman" w:hAnsi="Times New Roman"/>
          <w:sz w:val="24"/>
          <w:szCs w:val="24"/>
        </w:rPr>
        <w:t>окончание:</w:t>
      </w:r>
      <w:r>
        <w:rPr>
          <w:rFonts w:ascii="Times New Roman" w:hAnsi="Times New Roman"/>
          <w:sz w:val="24"/>
          <w:szCs w:val="24"/>
        </w:rPr>
        <w:t>4</w:t>
      </w:r>
      <w:r w:rsidRPr="00E10857">
        <w:rPr>
          <w:rFonts w:ascii="Times New Roman" w:hAnsi="Times New Roman"/>
          <w:sz w:val="24"/>
          <w:szCs w:val="24"/>
        </w:rPr>
        <w:t xml:space="preserve"> месяц</w:t>
      </w:r>
      <w:r>
        <w:rPr>
          <w:rFonts w:ascii="Times New Roman" w:hAnsi="Times New Roman"/>
          <w:sz w:val="24"/>
          <w:szCs w:val="24"/>
        </w:rPr>
        <w:t>а</w:t>
      </w:r>
      <w:r w:rsidRPr="00E10857">
        <w:rPr>
          <w:rFonts w:ascii="Times New Roman" w:hAnsi="Times New Roman"/>
          <w:sz w:val="24"/>
          <w:szCs w:val="24"/>
        </w:rPr>
        <w:t xml:space="preserve">от даты </w:t>
      </w:r>
      <w:r>
        <w:rPr>
          <w:rFonts w:ascii="Times New Roman" w:hAnsi="Times New Roman"/>
          <w:sz w:val="24"/>
          <w:szCs w:val="24"/>
        </w:rPr>
        <w:t>заключения договора.</w:t>
      </w:r>
    </w:p>
    <w:p w:rsidR="00AD58C6" w:rsidRPr="00E10857" w:rsidRDefault="00AD58C6" w:rsidP="0089719A">
      <w:pPr>
        <w:pStyle w:val="ListParagraph"/>
        <w:numPr>
          <w:ilvl w:val="0"/>
          <w:numId w:val="3"/>
        </w:numPr>
        <w:tabs>
          <w:tab w:val="left" w:pos="0"/>
          <w:tab w:val="left" w:pos="1276"/>
        </w:tabs>
        <w:spacing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 w:rsidRPr="00E10857">
        <w:rPr>
          <w:rFonts w:ascii="Times New Roman" w:hAnsi="Times New Roman"/>
          <w:sz w:val="24"/>
          <w:szCs w:val="24"/>
        </w:rPr>
        <w:t>Содержание и оформление технических планов должны соответствовать требованиям статьи 41 Федерального закона № 221-ФЗ от 24.07.2007 г «О государственном кадастре недвижимости»;</w:t>
      </w:r>
    </w:p>
    <w:p w:rsidR="00AD58C6" w:rsidRDefault="00AD58C6" w:rsidP="00C94145">
      <w:pPr>
        <w:pStyle w:val="ListParagraph"/>
        <w:numPr>
          <w:ilvl w:val="0"/>
          <w:numId w:val="3"/>
        </w:numPr>
        <w:tabs>
          <w:tab w:val="left" w:pos="0"/>
          <w:tab w:val="left" w:pos="851"/>
        </w:tabs>
        <w:spacing w:line="360" w:lineRule="auto"/>
        <w:ind w:left="0" w:firstLine="36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</w:t>
      </w:r>
      <w:r w:rsidRPr="00D03208">
        <w:rPr>
          <w:rFonts w:ascii="Times New Roman" w:hAnsi="Times New Roman"/>
          <w:sz w:val="24"/>
          <w:szCs w:val="24"/>
        </w:rPr>
        <w:t>аименовани</w:t>
      </w:r>
      <w:r>
        <w:rPr>
          <w:rFonts w:ascii="Times New Roman" w:hAnsi="Times New Roman"/>
          <w:sz w:val="24"/>
          <w:szCs w:val="24"/>
        </w:rPr>
        <w:t>е</w:t>
      </w:r>
      <w:r w:rsidRPr="00AB1741">
        <w:rPr>
          <w:rFonts w:ascii="Times New Roman" w:hAnsi="Times New Roman"/>
          <w:sz w:val="24"/>
          <w:szCs w:val="24"/>
        </w:rPr>
        <w:t xml:space="preserve">зданий, сооружений </w:t>
      </w:r>
      <w:r>
        <w:rPr>
          <w:rFonts w:ascii="Times New Roman" w:hAnsi="Times New Roman"/>
          <w:sz w:val="24"/>
          <w:szCs w:val="24"/>
        </w:rPr>
        <w:t>(в т.ч. коммуникаций)</w:t>
      </w:r>
      <w:r w:rsidRPr="00D03208">
        <w:rPr>
          <w:rFonts w:ascii="Times New Roman" w:hAnsi="Times New Roman"/>
          <w:sz w:val="24"/>
          <w:szCs w:val="24"/>
        </w:rPr>
        <w:t>в техническом плане должн</w:t>
      </w:r>
      <w:r>
        <w:rPr>
          <w:rFonts w:ascii="Times New Roman" w:hAnsi="Times New Roman"/>
          <w:sz w:val="24"/>
          <w:szCs w:val="24"/>
        </w:rPr>
        <w:t>о</w:t>
      </w:r>
      <w:r w:rsidRPr="00D03208">
        <w:rPr>
          <w:rFonts w:ascii="Times New Roman" w:hAnsi="Times New Roman"/>
          <w:sz w:val="24"/>
          <w:szCs w:val="24"/>
        </w:rPr>
        <w:t xml:space="preserve"> соответствовать наименованиям, указанным в Приложениях</w:t>
      </w:r>
      <w:r>
        <w:rPr>
          <w:rFonts w:ascii="Times New Roman" w:hAnsi="Times New Roman"/>
          <w:sz w:val="24"/>
          <w:szCs w:val="24"/>
        </w:rPr>
        <w:t xml:space="preserve"> к данному ТЗ</w:t>
      </w:r>
      <w:r w:rsidRPr="00D03208">
        <w:rPr>
          <w:rFonts w:ascii="Times New Roman" w:hAnsi="Times New Roman"/>
          <w:sz w:val="24"/>
          <w:szCs w:val="24"/>
        </w:rPr>
        <w:t>.</w:t>
      </w:r>
    </w:p>
    <w:p w:rsidR="00AD58C6" w:rsidRDefault="00AD58C6" w:rsidP="0023080A">
      <w:pPr>
        <w:pStyle w:val="ListParagraph"/>
        <w:tabs>
          <w:tab w:val="left" w:pos="0"/>
          <w:tab w:val="left" w:pos="851"/>
        </w:tabs>
        <w:spacing w:line="36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:rsidR="00AD58C6" w:rsidRPr="00792B13" w:rsidRDefault="00AD58C6" w:rsidP="00E15BD7">
      <w:pPr>
        <w:pStyle w:val="ListParagraph"/>
        <w:numPr>
          <w:ilvl w:val="0"/>
          <w:numId w:val="1"/>
        </w:numPr>
        <w:tabs>
          <w:tab w:val="left" w:pos="0"/>
          <w:tab w:val="left" w:pos="851"/>
        </w:tabs>
        <w:spacing w:before="240" w:after="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792B13">
        <w:rPr>
          <w:rFonts w:ascii="Times New Roman" w:hAnsi="Times New Roman"/>
          <w:b/>
          <w:sz w:val="24"/>
          <w:szCs w:val="24"/>
        </w:rPr>
        <w:t>Исходные данные</w:t>
      </w:r>
      <w:r>
        <w:rPr>
          <w:rFonts w:ascii="Times New Roman" w:hAnsi="Times New Roman"/>
          <w:b/>
          <w:sz w:val="24"/>
          <w:szCs w:val="24"/>
        </w:rPr>
        <w:t>,</w:t>
      </w:r>
      <w:r w:rsidRPr="00792B13">
        <w:rPr>
          <w:rFonts w:ascii="Times New Roman" w:hAnsi="Times New Roman"/>
          <w:b/>
          <w:sz w:val="24"/>
          <w:szCs w:val="24"/>
        </w:rPr>
        <w:t xml:space="preserve"> предоставляемые Заказчиком</w:t>
      </w:r>
    </w:p>
    <w:p w:rsidR="00AD58C6" w:rsidRPr="00792B13" w:rsidRDefault="00AD58C6" w:rsidP="00792B13">
      <w:pPr>
        <w:tabs>
          <w:tab w:val="left" w:pos="0"/>
          <w:tab w:val="left" w:pos="851"/>
        </w:tabs>
        <w:spacing w:after="0"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Топографические планы площадки ФГУП «НИТИ им. А.П. Александрова».</w:t>
      </w:r>
    </w:p>
    <w:p w:rsidR="00AD58C6" w:rsidRPr="00D03208" w:rsidRDefault="00AD58C6" w:rsidP="0023080A">
      <w:pPr>
        <w:pStyle w:val="ListParagraph"/>
        <w:numPr>
          <w:ilvl w:val="0"/>
          <w:numId w:val="1"/>
        </w:numPr>
        <w:tabs>
          <w:tab w:val="left" w:pos="0"/>
          <w:tab w:val="left" w:pos="851"/>
          <w:tab w:val="left" w:pos="1134"/>
        </w:tabs>
        <w:spacing w:before="240" w:line="360" w:lineRule="auto"/>
        <w:ind w:left="851" w:hanging="425"/>
        <w:jc w:val="both"/>
        <w:rPr>
          <w:rFonts w:ascii="Times New Roman" w:hAnsi="Times New Roman"/>
          <w:b/>
          <w:sz w:val="24"/>
          <w:szCs w:val="24"/>
        </w:rPr>
      </w:pPr>
      <w:r w:rsidRPr="00D03208">
        <w:rPr>
          <w:rFonts w:ascii="Times New Roman" w:hAnsi="Times New Roman"/>
          <w:b/>
          <w:sz w:val="24"/>
          <w:szCs w:val="24"/>
        </w:rPr>
        <w:t>Требования к сдаточной документации:</w:t>
      </w:r>
    </w:p>
    <w:p w:rsidR="00AD58C6" w:rsidRDefault="00AD58C6" w:rsidP="0023080A">
      <w:pPr>
        <w:pStyle w:val="ListParagraph"/>
        <w:tabs>
          <w:tab w:val="left" w:pos="0"/>
          <w:tab w:val="left" w:pos="851"/>
          <w:tab w:val="left" w:pos="1134"/>
        </w:tabs>
        <w:spacing w:before="240"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4.1. По окончании выполнения этапов разработки технических планов </w:t>
      </w:r>
      <w:r w:rsidRPr="00792B13">
        <w:rPr>
          <w:rFonts w:ascii="Times New Roman" w:hAnsi="Times New Roman"/>
          <w:sz w:val="24"/>
          <w:szCs w:val="24"/>
        </w:rPr>
        <w:t>Разработчик представляет Заказчику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AD58C6" w:rsidRDefault="00AD58C6" w:rsidP="0023080A">
      <w:pPr>
        <w:pStyle w:val="ListParagraph"/>
        <w:tabs>
          <w:tab w:val="left" w:pos="0"/>
          <w:tab w:val="left" w:pos="851"/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а)</w:t>
      </w:r>
      <w:r w:rsidRPr="00792B13">
        <w:rPr>
          <w:rFonts w:ascii="Times New Roman" w:hAnsi="Times New Roman"/>
          <w:sz w:val="24"/>
          <w:szCs w:val="24"/>
        </w:rPr>
        <w:t xml:space="preserve"> оформленные в установленном порядке технические планы в 2 (двух) экземплярахв форме документа на бумажном носителе, заверенного подписью и печатью кадастрового инженера, подготовившего такой план</w:t>
      </w:r>
      <w:r>
        <w:rPr>
          <w:rFonts w:ascii="Times New Roman" w:hAnsi="Times New Roman"/>
          <w:sz w:val="24"/>
          <w:szCs w:val="24"/>
        </w:rPr>
        <w:t>,</w:t>
      </w:r>
    </w:p>
    <w:p w:rsidR="00AD58C6" w:rsidRDefault="00AD58C6" w:rsidP="00C94145">
      <w:pPr>
        <w:pStyle w:val="ListParagraph"/>
        <w:tabs>
          <w:tab w:val="left" w:pos="851"/>
          <w:tab w:val="left" w:pos="1134"/>
        </w:tabs>
        <w:spacing w:after="0" w:line="360" w:lineRule="auto"/>
        <w:ind w:left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б) </w:t>
      </w:r>
      <w:r w:rsidRPr="00792B13">
        <w:rPr>
          <w:rFonts w:ascii="Times New Roman" w:hAnsi="Times New Roman"/>
          <w:sz w:val="24"/>
          <w:szCs w:val="24"/>
        </w:rPr>
        <w:t>1 (один) экземпляр в форме электронного документа</w:t>
      </w:r>
      <w:r>
        <w:rPr>
          <w:rFonts w:ascii="Times New Roman" w:hAnsi="Times New Roman"/>
          <w:sz w:val="24"/>
          <w:szCs w:val="24"/>
        </w:rPr>
        <w:t xml:space="preserve"> в </w:t>
      </w:r>
      <w:r>
        <w:rPr>
          <w:rFonts w:ascii="Times New Roman" w:hAnsi="Times New Roman"/>
          <w:sz w:val="24"/>
          <w:szCs w:val="24"/>
          <w:lang w:val="en-US"/>
        </w:rPr>
        <w:t>PDF</w:t>
      </w:r>
      <w:r w:rsidRPr="0023080A">
        <w:rPr>
          <w:rFonts w:ascii="Times New Roman" w:hAnsi="Times New Roman"/>
          <w:sz w:val="24"/>
          <w:szCs w:val="24"/>
        </w:rPr>
        <w:t xml:space="preserve"> (</w:t>
      </w:r>
      <w:r>
        <w:rPr>
          <w:rFonts w:ascii="Times New Roman" w:hAnsi="Times New Roman"/>
          <w:sz w:val="24"/>
          <w:szCs w:val="24"/>
          <w:lang w:val="en-US"/>
        </w:rPr>
        <w:t>TIFF</w:t>
      </w:r>
      <w:r w:rsidRPr="0023080A">
        <w:rPr>
          <w:rFonts w:ascii="Times New Roman" w:hAnsi="Times New Roman"/>
          <w:sz w:val="24"/>
          <w:szCs w:val="24"/>
        </w:rPr>
        <w:t>)</w:t>
      </w:r>
      <w:r>
        <w:rPr>
          <w:rFonts w:ascii="Times New Roman" w:hAnsi="Times New Roman"/>
          <w:sz w:val="24"/>
          <w:szCs w:val="24"/>
        </w:rPr>
        <w:t xml:space="preserve"> на электронном носителе.</w:t>
      </w:r>
    </w:p>
    <w:p w:rsidR="00AD58C6" w:rsidRDefault="00AD58C6" w:rsidP="0023080A">
      <w:pPr>
        <w:pStyle w:val="ListParagraph"/>
        <w:tabs>
          <w:tab w:val="left" w:pos="0"/>
          <w:tab w:val="left" w:pos="851"/>
          <w:tab w:val="left" w:pos="1134"/>
        </w:tabs>
        <w:spacing w:after="0" w:line="360" w:lineRule="auto"/>
        <w:ind w:left="0" w:firstLine="283"/>
        <w:jc w:val="both"/>
        <w:rPr>
          <w:rFonts w:ascii="Times New Roman" w:hAnsi="Times New Roman"/>
          <w:sz w:val="24"/>
          <w:szCs w:val="24"/>
        </w:rPr>
      </w:pPr>
      <w:r w:rsidRPr="00D03208">
        <w:rPr>
          <w:rFonts w:ascii="Times New Roman" w:hAnsi="Times New Roman"/>
          <w:sz w:val="24"/>
          <w:szCs w:val="24"/>
        </w:rPr>
        <w:t>Расхождений положений документации, переданной на бумажном носителе, и положений в электронном виде не допускается.</w:t>
      </w:r>
    </w:p>
    <w:p w:rsidR="00AD58C6" w:rsidRDefault="00AD58C6" w:rsidP="0023080A">
      <w:pPr>
        <w:tabs>
          <w:tab w:val="left" w:pos="0"/>
          <w:tab w:val="left" w:pos="851"/>
        </w:tabs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4.2.</w:t>
      </w:r>
      <w:r>
        <w:rPr>
          <w:rFonts w:ascii="Times New Roman" w:hAnsi="Times New Roman"/>
          <w:sz w:val="24"/>
          <w:szCs w:val="24"/>
        </w:rPr>
        <w:tab/>
        <w:t xml:space="preserve">Результатом работ по разработке технических планов будут являться: </w:t>
      </w:r>
    </w:p>
    <w:p w:rsidR="00AD58C6" w:rsidRPr="0023080A" w:rsidRDefault="00AD58C6" w:rsidP="0023080A">
      <w:pPr>
        <w:pStyle w:val="ListParagraph"/>
        <w:tabs>
          <w:tab w:val="left" w:pos="0"/>
          <w:tab w:val="left" w:pos="851"/>
          <w:tab w:val="left" w:pos="1134"/>
        </w:tabs>
        <w:spacing w:after="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а) предоставленная Заказчику выписка о размещении технических планов в электронной базе Государственного кадастрового учета. Выписка должна быть заверенаподписью уполномоченного лица и печатью органа кадастрового учета. </w:t>
      </w:r>
    </w:p>
    <w:p w:rsidR="00AD58C6" w:rsidRPr="0023080A" w:rsidRDefault="00AD58C6" w:rsidP="0023080A">
      <w:pPr>
        <w:tabs>
          <w:tab w:val="left" w:pos="0"/>
          <w:tab w:val="left" w:pos="851"/>
        </w:tabs>
        <w:spacing w:after="0" w:line="360" w:lineRule="auto"/>
        <w:ind w:firstLine="284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  <w:t>б) передача Заказчику электронной формы технических планов в формате программного продукта, в котором выполнен документ,</w:t>
      </w:r>
      <w:r w:rsidRPr="00792B13">
        <w:rPr>
          <w:rFonts w:ascii="Times New Roman" w:hAnsi="Times New Roman"/>
          <w:sz w:val="24"/>
          <w:szCs w:val="24"/>
        </w:rPr>
        <w:t xml:space="preserve"> заверенн</w:t>
      </w:r>
      <w:r>
        <w:rPr>
          <w:rFonts w:ascii="Times New Roman" w:hAnsi="Times New Roman"/>
          <w:sz w:val="24"/>
          <w:szCs w:val="24"/>
        </w:rPr>
        <w:t>ой</w:t>
      </w:r>
      <w:r w:rsidRPr="00792B13">
        <w:rPr>
          <w:rFonts w:ascii="Times New Roman" w:hAnsi="Times New Roman"/>
          <w:sz w:val="24"/>
          <w:szCs w:val="24"/>
        </w:rPr>
        <w:t xml:space="preserve"> усиленной квалифицированной электронной подписью кадастрового инженера, подготовившего такой план (в соответствии с частью 9 в ред. Федерального закона от 23.07.2013 N 250-ФЗ).</w:t>
      </w:r>
    </w:p>
    <w:p w:rsidR="00AD58C6" w:rsidRPr="0023080A" w:rsidRDefault="00AD58C6" w:rsidP="0023080A">
      <w:pPr>
        <w:pStyle w:val="ListParagraph"/>
        <w:numPr>
          <w:ilvl w:val="0"/>
          <w:numId w:val="1"/>
        </w:numPr>
        <w:tabs>
          <w:tab w:val="left" w:pos="0"/>
          <w:tab w:val="left" w:pos="851"/>
          <w:tab w:val="left" w:pos="1134"/>
        </w:tabs>
        <w:spacing w:before="240"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23080A">
        <w:rPr>
          <w:rFonts w:ascii="Times New Roman" w:hAnsi="Times New Roman"/>
          <w:b/>
          <w:sz w:val="24"/>
          <w:szCs w:val="24"/>
        </w:rPr>
        <w:t>Приложения к техническому заданию:</w:t>
      </w:r>
    </w:p>
    <w:p w:rsidR="00AD58C6" w:rsidRPr="00D03208" w:rsidRDefault="00AD58C6" w:rsidP="00C5704C">
      <w:pPr>
        <w:pStyle w:val="ListParagraph"/>
        <w:tabs>
          <w:tab w:val="left" w:pos="0"/>
          <w:tab w:val="left" w:pos="851"/>
          <w:tab w:val="left" w:pos="1134"/>
        </w:tabs>
        <w:spacing w:before="240"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03208">
        <w:rPr>
          <w:rFonts w:ascii="Times New Roman" w:hAnsi="Times New Roman"/>
          <w:sz w:val="24"/>
          <w:szCs w:val="24"/>
        </w:rPr>
        <w:t>Приложение №1: Перечень</w:t>
      </w:r>
      <w:r w:rsidRPr="00AB1741">
        <w:rPr>
          <w:rFonts w:ascii="Times New Roman" w:hAnsi="Times New Roman"/>
          <w:sz w:val="24"/>
          <w:szCs w:val="24"/>
        </w:rPr>
        <w:t xml:space="preserve">зданий, сооружений </w:t>
      </w:r>
      <w:r>
        <w:rPr>
          <w:rFonts w:ascii="Times New Roman" w:hAnsi="Times New Roman"/>
          <w:sz w:val="24"/>
          <w:szCs w:val="24"/>
        </w:rPr>
        <w:t>(в т.ч. коммуникаций)</w:t>
      </w:r>
      <w:r w:rsidRPr="00AB1741">
        <w:rPr>
          <w:rFonts w:ascii="Times New Roman" w:hAnsi="Times New Roman"/>
          <w:sz w:val="24"/>
          <w:szCs w:val="24"/>
        </w:rPr>
        <w:t>,</w:t>
      </w:r>
      <w:r w:rsidRPr="00D03208">
        <w:rPr>
          <w:rFonts w:ascii="Times New Roman" w:hAnsi="Times New Roman"/>
          <w:sz w:val="24"/>
          <w:szCs w:val="24"/>
        </w:rPr>
        <w:t xml:space="preserve">входящих в состав объекта «Строительство Стендового комплекса здания 160. Пусковой комплекс №1 для проведения </w:t>
      </w:r>
      <w:r w:rsidRPr="00D03208">
        <w:rPr>
          <w:rFonts w:ascii="Times New Roman" w:hAnsi="Times New Roman"/>
          <w:sz w:val="24"/>
          <w:szCs w:val="24"/>
          <w:lang w:val="en-US"/>
        </w:rPr>
        <w:t>I</w:t>
      </w:r>
      <w:r w:rsidRPr="00D03208">
        <w:rPr>
          <w:rFonts w:ascii="Times New Roman" w:hAnsi="Times New Roman"/>
          <w:sz w:val="24"/>
          <w:szCs w:val="24"/>
        </w:rPr>
        <w:t xml:space="preserve">, </w:t>
      </w:r>
      <w:r w:rsidRPr="00D03208">
        <w:rPr>
          <w:rFonts w:ascii="Times New Roman" w:hAnsi="Times New Roman"/>
          <w:sz w:val="24"/>
          <w:szCs w:val="24"/>
          <w:lang w:val="en-US"/>
        </w:rPr>
        <w:t>II</w:t>
      </w:r>
      <w:r w:rsidRPr="00D03208">
        <w:rPr>
          <w:rFonts w:ascii="Times New Roman" w:hAnsi="Times New Roman"/>
          <w:sz w:val="24"/>
          <w:szCs w:val="24"/>
        </w:rPr>
        <w:t xml:space="preserve">, </w:t>
      </w:r>
      <w:r w:rsidRPr="00D03208">
        <w:rPr>
          <w:rFonts w:ascii="Times New Roman" w:hAnsi="Times New Roman"/>
          <w:sz w:val="24"/>
          <w:szCs w:val="24"/>
          <w:lang w:val="en-US"/>
        </w:rPr>
        <w:t>III</w:t>
      </w:r>
      <w:r w:rsidRPr="00D03208">
        <w:rPr>
          <w:rFonts w:ascii="Times New Roman" w:hAnsi="Times New Roman"/>
          <w:sz w:val="24"/>
          <w:szCs w:val="24"/>
        </w:rPr>
        <w:t>-го этапов испытаний».</w:t>
      </w:r>
    </w:p>
    <w:p w:rsidR="00AD58C6" w:rsidRDefault="00AD58C6" w:rsidP="00C5704C">
      <w:pPr>
        <w:pStyle w:val="ListParagraph"/>
        <w:tabs>
          <w:tab w:val="left" w:pos="0"/>
          <w:tab w:val="left" w:pos="851"/>
          <w:tab w:val="left" w:pos="1134"/>
        </w:tabs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03208">
        <w:rPr>
          <w:rFonts w:ascii="Times New Roman" w:hAnsi="Times New Roman"/>
          <w:sz w:val="24"/>
          <w:szCs w:val="24"/>
        </w:rPr>
        <w:t xml:space="preserve">Приложение №2: Перечень </w:t>
      </w:r>
      <w:r w:rsidRPr="00AB1741">
        <w:rPr>
          <w:rFonts w:ascii="Times New Roman" w:hAnsi="Times New Roman"/>
          <w:sz w:val="24"/>
          <w:szCs w:val="24"/>
        </w:rPr>
        <w:t xml:space="preserve">зданий, сооружений </w:t>
      </w:r>
      <w:r>
        <w:rPr>
          <w:rFonts w:ascii="Times New Roman" w:hAnsi="Times New Roman"/>
          <w:sz w:val="24"/>
          <w:szCs w:val="24"/>
        </w:rPr>
        <w:t>(в т.ч. коммуникаций)</w:t>
      </w:r>
      <w:r w:rsidRPr="00D03208">
        <w:rPr>
          <w:rFonts w:ascii="Times New Roman" w:hAnsi="Times New Roman"/>
          <w:sz w:val="24"/>
          <w:szCs w:val="24"/>
        </w:rPr>
        <w:t xml:space="preserve">для </w:t>
      </w:r>
      <w:r w:rsidRPr="00AB1741">
        <w:rPr>
          <w:rFonts w:ascii="Times New Roman" w:hAnsi="Times New Roman"/>
          <w:sz w:val="24"/>
          <w:szCs w:val="24"/>
        </w:rPr>
        <w:t>подготовки</w:t>
      </w:r>
      <w:r>
        <w:rPr>
          <w:rFonts w:ascii="Times New Roman" w:hAnsi="Times New Roman"/>
          <w:sz w:val="24"/>
          <w:szCs w:val="24"/>
        </w:rPr>
        <w:t xml:space="preserve"> технических планов</w:t>
      </w:r>
    </w:p>
    <w:p w:rsidR="00AD58C6" w:rsidRPr="00D03208" w:rsidRDefault="00AD58C6" w:rsidP="00C5704C">
      <w:pPr>
        <w:pStyle w:val="ListParagraph"/>
        <w:tabs>
          <w:tab w:val="left" w:pos="0"/>
          <w:tab w:val="left" w:pos="851"/>
          <w:tab w:val="left" w:pos="1134"/>
        </w:tabs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</w:p>
    <w:p w:rsidR="00AD58C6" w:rsidRPr="0023080A" w:rsidRDefault="00AD58C6" w:rsidP="0023080A">
      <w:pPr>
        <w:pStyle w:val="ListParagraph"/>
        <w:tabs>
          <w:tab w:val="left" w:pos="0"/>
          <w:tab w:val="left" w:pos="851"/>
          <w:tab w:val="left" w:pos="1134"/>
        </w:tabs>
        <w:spacing w:line="360" w:lineRule="auto"/>
        <w:ind w:left="0" w:firstLine="851"/>
        <w:jc w:val="both"/>
        <w:rPr>
          <w:rFonts w:ascii="Times New Roman" w:hAnsi="Times New Roman"/>
          <w:sz w:val="24"/>
          <w:szCs w:val="24"/>
        </w:rPr>
      </w:pPr>
      <w:r w:rsidRPr="00D03208">
        <w:rPr>
          <w:rFonts w:ascii="Times New Roman" w:hAnsi="Times New Roman"/>
          <w:sz w:val="24"/>
          <w:szCs w:val="24"/>
        </w:rPr>
        <w:t xml:space="preserve">Приложение №3:Перечень </w:t>
      </w:r>
      <w:r w:rsidRPr="00AB1741">
        <w:rPr>
          <w:rFonts w:ascii="Times New Roman" w:hAnsi="Times New Roman"/>
          <w:sz w:val="24"/>
          <w:szCs w:val="24"/>
        </w:rPr>
        <w:t xml:space="preserve">зданий, сооружений </w:t>
      </w:r>
      <w:r>
        <w:rPr>
          <w:rFonts w:ascii="Times New Roman" w:hAnsi="Times New Roman"/>
          <w:sz w:val="24"/>
          <w:szCs w:val="24"/>
        </w:rPr>
        <w:t>(в т.ч. коммуникаций)</w:t>
      </w:r>
      <w:r w:rsidRPr="00AB1741">
        <w:rPr>
          <w:rFonts w:ascii="Times New Roman" w:hAnsi="Times New Roman"/>
          <w:sz w:val="24"/>
          <w:szCs w:val="24"/>
        </w:rPr>
        <w:t>для подготовки технических планов</w:t>
      </w:r>
      <w:r>
        <w:rPr>
          <w:rFonts w:ascii="Times New Roman" w:hAnsi="Times New Roman"/>
          <w:sz w:val="24"/>
          <w:szCs w:val="24"/>
        </w:rPr>
        <w:t>.</w:t>
      </w:r>
      <w:bookmarkStart w:id="0" w:name="_GoBack"/>
      <w:bookmarkEnd w:id="0"/>
    </w:p>
    <w:p w:rsidR="00AD58C6" w:rsidRPr="00D03208" w:rsidRDefault="00AD58C6" w:rsidP="0089719A">
      <w:pPr>
        <w:rPr>
          <w:rFonts w:ascii="Times New Roman" w:hAnsi="Times New Roman"/>
          <w:b/>
          <w:sz w:val="24"/>
          <w:szCs w:val="24"/>
        </w:rPr>
      </w:pPr>
      <w:r w:rsidRPr="00D03208">
        <w:rPr>
          <w:rFonts w:ascii="Times New Roman" w:hAnsi="Times New Roman"/>
          <w:b/>
          <w:sz w:val="24"/>
          <w:szCs w:val="24"/>
        </w:rPr>
        <w:t>СОГЛАСОВАНО:</w:t>
      </w:r>
    </w:p>
    <w:tbl>
      <w:tblPr>
        <w:tblW w:w="0" w:type="auto"/>
        <w:tblLook w:val="00A0"/>
      </w:tblPr>
      <w:tblGrid>
        <w:gridCol w:w="6912"/>
        <w:gridCol w:w="2659"/>
      </w:tblGrid>
      <w:tr w:rsidR="00AD58C6" w:rsidRPr="00D7048C" w:rsidTr="00D7048C">
        <w:tc>
          <w:tcPr>
            <w:tcW w:w="6912" w:type="dxa"/>
          </w:tcPr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048C">
              <w:rPr>
                <w:rFonts w:ascii="Times New Roman" w:hAnsi="Times New Roman"/>
                <w:sz w:val="24"/>
                <w:szCs w:val="24"/>
              </w:rPr>
              <w:t>Помощник генерального</w:t>
            </w:r>
          </w:p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048C">
              <w:rPr>
                <w:rFonts w:ascii="Times New Roman" w:hAnsi="Times New Roman"/>
                <w:sz w:val="24"/>
                <w:szCs w:val="24"/>
              </w:rPr>
              <w:t>директора</w:t>
            </w:r>
          </w:p>
        </w:tc>
        <w:tc>
          <w:tcPr>
            <w:tcW w:w="2659" w:type="dxa"/>
          </w:tcPr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048C">
              <w:rPr>
                <w:rFonts w:ascii="Times New Roman" w:hAnsi="Times New Roman"/>
                <w:sz w:val="24"/>
                <w:szCs w:val="24"/>
              </w:rPr>
              <w:t xml:space="preserve">О.Ю.Пыхтеев </w:t>
            </w:r>
          </w:p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58C6" w:rsidRPr="00D7048C" w:rsidTr="00D7048C">
        <w:tc>
          <w:tcPr>
            <w:tcW w:w="6912" w:type="dxa"/>
          </w:tcPr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048C">
              <w:rPr>
                <w:rFonts w:ascii="Times New Roman" w:hAnsi="Times New Roman"/>
                <w:sz w:val="24"/>
                <w:szCs w:val="24"/>
              </w:rPr>
              <w:t xml:space="preserve">Начальник группы УНИ </w:t>
            </w:r>
          </w:p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048C">
              <w:rPr>
                <w:rFonts w:ascii="Times New Roman" w:hAnsi="Times New Roman"/>
                <w:sz w:val="24"/>
                <w:szCs w:val="24"/>
              </w:rPr>
              <w:t xml:space="preserve">М.Г. Фирсов </w:t>
            </w:r>
          </w:p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D58C6" w:rsidRPr="00D7048C" w:rsidTr="00D7048C">
        <w:tc>
          <w:tcPr>
            <w:tcW w:w="6912" w:type="dxa"/>
          </w:tcPr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048C">
              <w:rPr>
                <w:rFonts w:ascii="Times New Roman" w:hAnsi="Times New Roman"/>
                <w:sz w:val="24"/>
                <w:szCs w:val="24"/>
              </w:rPr>
              <w:t xml:space="preserve">Начальник УКС                     </w:t>
            </w:r>
          </w:p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59" w:type="dxa"/>
          </w:tcPr>
          <w:p w:rsidR="00AD58C6" w:rsidRPr="00D7048C" w:rsidRDefault="00AD58C6" w:rsidP="00D7048C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D7048C">
              <w:rPr>
                <w:rFonts w:ascii="Times New Roman" w:hAnsi="Times New Roman"/>
                <w:sz w:val="24"/>
                <w:szCs w:val="24"/>
              </w:rPr>
              <w:t xml:space="preserve">Н.И.Горошко </w:t>
            </w:r>
          </w:p>
        </w:tc>
      </w:tr>
    </w:tbl>
    <w:p w:rsidR="00AD58C6" w:rsidRDefault="00AD58C6" w:rsidP="0023080A">
      <w:pPr>
        <w:rPr>
          <w:rFonts w:ascii="Times New Roman" w:hAnsi="Times New Roman"/>
          <w:b/>
          <w:sz w:val="24"/>
          <w:szCs w:val="24"/>
        </w:rPr>
      </w:pPr>
    </w:p>
    <w:sectPr w:rsidR="00AD58C6" w:rsidSect="00C94145">
      <w:footerReference w:type="default" r:id="rId7"/>
      <w:pgSz w:w="11906" w:h="16838"/>
      <w:pgMar w:top="1134" w:right="850" w:bottom="1843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D58C6" w:rsidRDefault="00AD58C6" w:rsidP="00CE5268">
      <w:pPr>
        <w:spacing w:after="0" w:line="240" w:lineRule="auto"/>
      </w:pPr>
      <w:r>
        <w:separator/>
      </w:r>
    </w:p>
  </w:endnote>
  <w:endnote w:type="continuationSeparator" w:id="1">
    <w:p w:rsidR="00AD58C6" w:rsidRDefault="00AD58C6" w:rsidP="00CE52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D58C6" w:rsidRPr="00F637DE" w:rsidRDefault="00AD58C6">
    <w:pPr>
      <w:pStyle w:val="Footer"/>
      <w:jc w:val="right"/>
      <w:rPr>
        <w:rFonts w:ascii="Times New Roman" w:hAnsi="Times New Roman"/>
      </w:rPr>
    </w:pPr>
    <w:r w:rsidRPr="00F637DE">
      <w:rPr>
        <w:rFonts w:ascii="Times New Roman" w:hAnsi="Times New Roman"/>
      </w:rPr>
      <w:fldChar w:fldCharType="begin"/>
    </w:r>
    <w:r w:rsidRPr="00F637DE">
      <w:rPr>
        <w:rFonts w:ascii="Times New Roman" w:hAnsi="Times New Roman"/>
      </w:rPr>
      <w:instrText xml:space="preserve"> PAGE   \* MERGEFORMAT </w:instrText>
    </w:r>
    <w:r w:rsidRPr="00F637DE">
      <w:rPr>
        <w:rFonts w:ascii="Times New Roman" w:hAnsi="Times New Roman"/>
      </w:rPr>
      <w:fldChar w:fldCharType="separate"/>
    </w:r>
    <w:r>
      <w:rPr>
        <w:rFonts w:ascii="Times New Roman" w:hAnsi="Times New Roman"/>
        <w:noProof/>
      </w:rPr>
      <w:t>4</w:t>
    </w:r>
    <w:r w:rsidRPr="00F637DE">
      <w:rPr>
        <w:rFonts w:ascii="Times New Roman" w:hAnsi="Times New Roman"/>
      </w:rPr>
      <w:fldChar w:fldCharType="end"/>
    </w:r>
  </w:p>
  <w:p w:rsidR="00AD58C6" w:rsidRDefault="00AD58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D58C6" w:rsidRDefault="00AD58C6" w:rsidP="00CE5268">
      <w:pPr>
        <w:spacing w:after="0" w:line="240" w:lineRule="auto"/>
      </w:pPr>
      <w:r>
        <w:separator/>
      </w:r>
    </w:p>
  </w:footnote>
  <w:footnote w:type="continuationSeparator" w:id="1">
    <w:p w:rsidR="00AD58C6" w:rsidRDefault="00AD58C6" w:rsidP="00CE52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90B87"/>
    <w:multiLevelType w:val="hybridMultilevel"/>
    <w:tmpl w:val="DFC89C0C"/>
    <w:lvl w:ilvl="0" w:tplc="966E5DD0">
      <w:start w:val="1"/>
      <w:numFmt w:val="decimal"/>
      <w:lvlText w:val="3.%1"/>
      <w:lvlJc w:val="left"/>
      <w:pPr>
        <w:ind w:left="720" w:hanging="360"/>
      </w:pPr>
      <w:rPr>
        <w:rFonts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59A5EC9"/>
    <w:multiLevelType w:val="multilevel"/>
    <w:tmpl w:val="EB1E76E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  <w:b/>
      </w:rPr>
    </w:lvl>
    <w:lvl w:ilvl="1">
      <w:start w:val="2"/>
      <w:numFmt w:val="decimal"/>
      <w:isLgl/>
      <w:lvlText w:val="%1.%2"/>
      <w:lvlJc w:val="left"/>
      <w:pPr>
        <w:ind w:left="1636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2912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3828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5104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602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7296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8212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9488" w:hanging="1800"/>
      </w:pPr>
      <w:rPr>
        <w:rFonts w:cs="Times New Roman" w:hint="default"/>
      </w:rPr>
    </w:lvl>
  </w:abstractNum>
  <w:abstractNum w:abstractNumId="2">
    <w:nsid w:val="1CEE0B86"/>
    <w:multiLevelType w:val="hybridMultilevel"/>
    <w:tmpl w:val="89ACF878"/>
    <w:lvl w:ilvl="0" w:tplc="D7848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373401A6"/>
    <w:multiLevelType w:val="hybridMultilevel"/>
    <w:tmpl w:val="BAFCF4F6"/>
    <w:lvl w:ilvl="0" w:tplc="7DE43BD6">
      <w:start w:val="1"/>
      <w:numFmt w:val="decimal"/>
      <w:lvlText w:val="1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3CE672F4"/>
    <w:multiLevelType w:val="hybridMultilevel"/>
    <w:tmpl w:val="A052DB28"/>
    <w:lvl w:ilvl="0" w:tplc="D7848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3D17542"/>
    <w:multiLevelType w:val="multilevel"/>
    <w:tmpl w:val="48681CE2"/>
    <w:lvl w:ilvl="0">
      <w:start w:val="20"/>
      <w:numFmt w:val="decimal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lvlText w:val="3.%2"/>
      <w:lvlJc w:val="left"/>
      <w:pPr>
        <w:ind w:left="1004" w:hanging="72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6">
    <w:nsid w:val="557A6865"/>
    <w:multiLevelType w:val="hybridMultilevel"/>
    <w:tmpl w:val="94E0D002"/>
    <w:lvl w:ilvl="0" w:tplc="D784830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5BC01782"/>
    <w:multiLevelType w:val="hybridMultilevel"/>
    <w:tmpl w:val="1770979A"/>
    <w:lvl w:ilvl="0" w:tplc="D784830C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8">
    <w:nsid w:val="64BA0981"/>
    <w:multiLevelType w:val="hybridMultilevel"/>
    <w:tmpl w:val="9974715E"/>
    <w:lvl w:ilvl="0" w:tplc="C1DA6D78">
      <w:start w:val="1"/>
      <w:numFmt w:val="decimal"/>
      <w:lvlText w:val="2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72090323"/>
    <w:multiLevelType w:val="multilevel"/>
    <w:tmpl w:val="ABDA79A0"/>
    <w:lvl w:ilvl="0">
      <w:start w:val="20"/>
      <w:numFmt w:val="decimal"/>
      <w:lvlText w:val="%1"/>
      <w:lvlJc w:val="left"/>
      <w:pPr>
        <w:ind w:left="570" w:hanging="57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2422" w:hanging="720"/>
      </w:pPr>
      <w:rPr>
        <w:rFonts w:cs="Times New Roman" w:hint="default"/>
        <w:b w:val="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4320" w:hanging="144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6120" w:hanging="180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7200" w:hanging="216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cs="Times New Roman" w:hint="default"/>
      </w:rPr>
    </w:lvl>
  </w:abstractNum>
  <w:abstractNum w:abstractNumId="10">
    <w:nsid w:val="797E29F7"/>
    <w:multiLevelType w:val="hybridMultilevel"/>
    <w:tmpl w:val="F41EB0EC"/>
    <w:lvl w:ilvl="0" w:tplc="C1DA6D78">
      <w:start w:val="1"/>
      <w:numFmt w:val="decimal"/>
      <w:lvlText w:val="2.%1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7A6430A7"/>
    <w:multiLevelType w:val="multilevel"/>
    <w:tmpl w:val="4DE49EC8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cs="Times New Roman" w:hint="default"/>
      </w:r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2"/>
  </w:num>
  <w:num w:numId="5">
    <w:abstractNumId w:val="8"/>
  </w:num>
  <w:num w:numId="6">
    <w:abstractNumId w:val="0"/>
  </w:num>
  <w:num w:numId="7">
    <w:abstractNumId w:val="9"/>
  </w:num>
  <w:num w:numId="8">
    <w:abstractNumId w:val="5"/>
  </w:num>
  <w:num w:numId="9">
    <w:abstractNumId w:val="7"/>
  </w:num>
  <w:num w:numId="10">
    <w:abstractNumId w:val="4"/>
  </w:num>
  <w:num w:numId="11">
    <w:abstractNumId w:val="6"/>
  </w:num>
  <w:num w:numId="12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133D6"/>
    <w:rsid w:val="00000248"/>
    <w:rsid w:val="000009DE"/>
    <w:rsid w:val="000011F7"/>
    <w:rsid w:val="000014DA"/>
    <w:rsid w:val="00002545"/>
    <w:rsid w:val="000031B8"/>
    <w:rsid w:val="000033E9"/>
    <w:rsid w:val="000034EF"/>
    <w:rsid w:val="000055DF"/>
    <w:rsid w:val="00005EE5"/>
    <w:rsid w:val="00006062"/>
    <w:rsid w:val="00006519"/>
    <w:rsid w:val="00006548"/>
    <w:rsid w:val="00007339"/>
    <w:rsid w:val="00007637"/>
    <w:rsid w:val="00007CF0"/>
    <w:rsid w:val="00007E4E"/>
    <w:rsid w:val="000107C5"/>
    <w:rsid w:val="00010C02"/>
    <w:rsid w:val="00010F79"/>
    <w:rsid w:val="00011C33"/>
    <w:rsid w:val="000123B0"/>
    <w:rsid w:val="00012929"/>
    <w:rsid w:val="00012930"/>
    <w:rsid w:val="00013AE3"/>
    <w:rsid w:val="00014693"/>
    <w:rsid w:val="000152E3"/>
    <w:rsid w:val="000153DD"/>
    <w:rsid w:val="00016A2F"/>
    <w:rsid w:val="00017B03"/>
    <w:rsid w:val="00020FB4"/>
    <w:rsid w:val="00020FB7"/>
    <w:rsid w:val="00021CCA"/>
    <w:rsid w:val="00022B1D"/>
    <w:rsid w:val="000230D1"/>
    <w:rsid w:val="0002441F"/>
    <w:rsid w:val="00024926"/>
    <w:rsid w:val="00024D60"/>
    <w:rsid w:val="00026BD2"/>
    <w:rsid w:val="00027405"/>
    <w:rsid w:val="00031CF6"/>
    <w:rsid w:val="00032604"/>
    <w:rsid w:val="00032921"/>
    <w:rsid w:val="00032F0F"/>
    <w:rsid w:val="00033998"/>
    <w:rsid w:val="00034395"/>
    <w:rsid w:val="00034DB6"/>
    <w:rsid w:val="000356BF"/>
    <w:rsid w:val="00035977"/>
    <w:rsid w:val="0003676D"/>
    <w:rsid w:val="00036FF4"/>
    <w:rsid w:val="000374C9"/>
    <w:rsid w:val="00041353"/>
    <w:rsid w:val="000417BA"/>
    <w:rsid w:val="00042455"/>
    <w:rsid w:val="00042625"/>
    <w:rsid w:val="000428CB"/>
    <w:rsid w:val="00043B51"/>
    <w:rsid w:val="00043ECD"/>
    <w:rsid w:val="00044395"/>
    <w:rsid w:val="000444F7"/>
    <w:rsid w:val="00045695"/>
    <w:rsid w:val="00045DB2"/>
    <w:rsid w:val="00050749"/>
    <w:rsid w:val="00050CCE"/>
    <w:rsid w:val="000513CA"/>
    <w:rsid w:val="000519FB"/>
    <w:rsid w:val="00051EA3"/>
    <w:rsid w:val="0005203C"/>
    <w:rsid w:val="00052821"/>
    <w:rsid w:val="000540D5"/>
    <w:rsid w:val="000543C2"/>
    <w:rsid w:val="00054852"/>
    <w:rsid w:val="00054B9D"/>
    <w:rsid w:val="00055125"/>
    <w:rsid w:val="00055AA5"/>
    <w:rsid w:val="00056C3B"/>
    <w:rsid w:val="00056F62"/>
    <w:rsid w:val="000570A0"/>
    <w:rsid w:val="00057196"/>
    <w:rsid w:val="00057232"/>
    <w:rsid w:val="00057502"/>
    <w:rsid w:val="000579DD"/>
    <w:rsid w:val="000610E0"/>
    <w:rsid w:val="00061D86"/>
    <w:rsid w:val="00062848"/>
    <w:rsid w:val="0006410E"/>
    <w:rsid w:val="00064D47"/>
    <w:rsid w:val="00064E5F"/>
    <w:rsid w:val="000650E8"/>
    <w:rsid w:val="00066C6E"/>
    <w:rsid w:val="00067E7B"/>
    <w:rsid w:val="000703FB"/>
    <w:rsid w:val="00070F38"/>
    <w:rsid w:val="0007174C"/>
    <w:rsid w:val="00072276"/>
    <w:rsid w:val="000728A1"/>
    <w:rsid w:val="00072969"/>
    <w:rsid w:val="00072DC6"/>
    <w:rsid w:val="00074F10"/>
    <w:rsid w:val="00074FEF"/>
    <w:rsid w:val="00077713"/>
    <w:rsid w:val="00077A91"/>
    <w:rsid w:val="00077D83"/>
    <w:rsid w:val="000802FB"/>
    <w:rsid w:val="0008172B"/>
    <w:rsid w:val="00082764"/>
    <w:rsid w:val="00082CC7"/>
    <w:rsid w:val="000831F5"/>
    <w:rsid w:val="0008322A"/>
    <w:rsid w:val="0008331B"/>
    <w:rsid w:val="0008396C"/>
    <w:rsid w:val="00083ACA"/>
    <w:rsid w:val="00083FA7"/>
    <w:rsid w:val="00084C6B"/>
    <w:rsid w:val="000858E1"/>
    <w:rsid w:val="00085AE6"/>
    <w:rsid w:val="00086D99"/>
    <w:rsid w:val="00087460"/>
    <w:rsid w:val="0008753B"/>
    <w:rsid w:val="00090DE5"/>
    <w:rsid w:val="00091366"/>
    <w:rsid w:val="000914CD"/>
    <w:rsid w:val="00091A7E"/>
    <w:rsid w:val="0009345F"/>
    <w:rsid w:val="00093856"/>
    <w:rsid w:val="000947EA"/>
    <w:rsid w:val="00095E7B"/>
    <w:rsid w:val="000A0B2E"/>
    <w:rsid w:val="000A0BE0"/>
    <w:rsid w:val="000A2A5D"/>
    <w:rsid w:val="000A2CF3"/>
    <w:rsid w:val="000A2D5E"/>
    <w:rsid w:val="000A313D"/>
    <w:rsid w:val="000A3BBC"/>
    <w:rsid w:val="000A3D1B"/>
    <w:rsid w:val="000A4205"/>
    <w:rsid w:val="000A48F4"/>
    <w:rsid w:val="000A551D"/>
    <w:rsid w:val="000A6915"/>
    <w:rsid w:val="000A71AE"/>
    <w:rsid w:val="000A7261"/>
    <w:rsid w:val="000A7B8C"/>
    <w:rsid w:val="000B095D"/>
    <w:rsid w:val="000B0AA5"/>
    <w:rsid w:val="000B184A"/>
    <w:rsid w:val="000B1B2A"/>
    <w:rsid w:val="000B229C"/>
    <w:rsid w:val="000B25B8"/>
    <w:rsid w:val="000B2E7E"/>
    <w:rsid w:val="000B2F51"/>
    <w:rsid w:val="000B302A"/>
    <w:rsid w:val="000B32ED"/>
    <w:rsid w:val="000B340F"/>
    <w:rsid w:val="000B3C71"/>
    <w:rsid w:val="000B4009"/>
    <w:rsid w:val="000B4CA5"/>
    <w:rsid w:val="000B50BE"/>
    <w:rsid w:val="000B54C0"/>
    <w:rsid w:val="000B5DF7"/>
    <w:rsid w:val="000B5FB1"/>
    <w:rsid w:val="000B6336"/>
    <w:rsid w:val="000B6601"/>
    <w:rsid w:val="000B67AA"/>
    <w:rsid w:val="000B736F"/>
    <w:rsid w:val="000B73EC"/>
    <w:rsid w:val="000B7816"/>
    <w:rsid w:val="000B7B6B"/>
    <w:rsid w:val="000C099F"/>
    <w:rsid w:val="000C12AD"/>
    <w:rsid w:val="000C1E8A"/>
    <w:rsid w:val="000C266C"/>
    <w:rsid w:val="000C2871"/>
    <w:rsid w:val="000C2B21"/>
    <w:rsid w:val="000C3474"/>
    <w:rsid w:val="000C54A9"/>
    <w:rsid w:val="000C54D5"/>
    <w:rsid w:val="000C5D4B"/>
    <w:rsid w:val="000C6F83"/>
    <w:rsid w:val="000C7415"/>
    <w:rsid w:val="000D00EE"/>
    <w:rsid w:val="000D0392"/>
    <w:rsid w:val="000D069E"/>
    <w:rsid w:val="000D0832"/>
    <w:rsid w:val="000D0A7B"/>
    <w:rsid w:val="000D0C6F"/>
    <w:rsid w:val="000D130B"/>
    <w:rsid w:val="000D1C6E"/>
    <w:rsid w:val="000D1D42"/>
    <w:rsid w:val="000D27E5"/>
    <w:rsid w:val="000D2A8A"/>
    <w:rsid w:val="000D2BE3"/>
    <w:rsid w:val="000D3384"/>
    <w:rsid w:val="000D355F"/>
    <w:rsid w:val="000D417E"/>
    <w:rsid w:val="000D430E"/>
    <w:rsid w:val="000D4E21"/>
    <w:rsid w:val="000D52C5"/>
    <w:rsid w:val="000D5575"/>
    <w:rsid w:val="000D57DF"/>
    <w:rsid w:val="000D5DD4"/>
    <w:rsid w:val="000D6924"/>
    <w:rsid w:val="000D6A55"/>
    <w:rsid w:val="000D7955"/>
    <w:rsid w:val="000E0D3F"/>
    <w:rsid w:val="000E0E00"/>
    <w:rsid w:val="000E0FE0"/>
    <w:rsid w:val="000E18AD"/>
    <w:rsid w:val="000E1B48"/>
    <w:rsid w:val="000E1C75"/>
    <w:rsid w:val="000E2CEC"/>
    <w:rsid w:val="000E355E"/>
    <w:rsid w:val="000E35E6"/>
    <w:rsid w:val="000E3619"/>
    <w:rsid w:val="000E4450"/>
    <w:rsid w:val="000E455F"/>
    <w:rsid w:val="000E5123"/>
    <w:rsid w:val="000E55AC"/>
    <w:rsid w:val="000E5774"/>
    <w:rsid w:val="000E654A"/>
    <w:rsid w:val="000E6EBC"/>
    <w:rsid w:val="000E7175"/>
    <w:rsid w:val="000E7232"/>
    <w:rsid w:val="000E7455"/>
    <w:rsid w:val="000E7619"/>
    <w:rsid w:val="000F0CE0"/>
    <w:rsid w:val="000F0F2F"/>
    <w:rsid w:val="000F1007"/>
    <w:rsid w:val="000F12A0"/>
    <w:rsid w:val="000F1484"/>
    <w:rsid w:val="000F16BF"/>
    <w:rsid w:val="000F17C1"/>
    <w:rsid w:val="000F1F16"/>
    <w:rsid w:val="000F20A7"/>
    <w:rsid w:val="000F234D"/>
    <w:rsid w:val="000F33AC"/>
    <w:rsid w:val="000F450C"/>
    <w:rsid w:val="000F4F33"/>
    <w:rsid w:val="000F51C8"/>
    <w:rsid w:val="000F5527"/>
    <w:rsid w:val="000F558B"/>
    <w:rsid w:val="000F58C2"/>
    <w:rsid w:val="000F5C47"/>
    <w:rsid w:val="000F6AEE"/>
    <w:rsid w:val="000F79ED"/>
    <w:rsid w:val="000F7D5C"/>
    <w:rsid w:val="00100040"/>
    <w:rsid w:val="00100114"/>
    <w:rsid w:val="00100D1A"/>
    <w:rsid w:val="00101640"/>
    <w:rsid w:val="00101650"/>
    <w:rsid w:val="00101B31"/>
    <w:rsid w:val="00101C9E"/>
    <w:rsid w:val="0010275D"/>
    <w:rsid w:val="00102A53"/>
    <w:rsid w:val="0010367E"/>
    <w:rsid w:val="0010368A"/>
    <w:rsid w:val="00103827"/>
    <w:rsid w:val="001038AC"/>
    <w:rsid w:val="00103C4C"/>
    <w:rsid w:val="0010530B"/>
    <w:rsid w:val="001055FF"/>
    <w:rsid w:val="00105B39"/>
    <w:rsid w:val="00105F70"/>
    <w:rsid w:val="00106F85"/>
    <w:rsid w:val="001076E3"/>
    <w:rsid w:val="00107CE7"/>
    <w:rsid w:val="001106AE"/>
    <w:rsid w:val="001112E5"/>
    <w:rsid w:val="00111A70"/>
    <w:rsid w:val="00111B0F"/>
    <w:rsid w:val="00112A20"/>
    <w:rsid w:val="00112BBE"/>
    <w:rsid w:val="00112F79"/>
    <w:rsid w:val="0011332C"/>
    <w:rsid w:val="00114052"/>
    <w:rsid w:val="001151BF"/>
    <w:rsid w:val="001152CA"/>
    <w:rsid w:val="001152E0"/>
    <w:rsid w:val="00115695"/>
    <w:rsid w:val="001159CF"/>
    <w:rsid w:val="0011693C"/>
    <w:rsid w:val="0011695D"/>
    <w:rsid w:val="001178E1"/>
    <w:rsid w:val="00117C0A"/>
    <w:rsid w:val="00117E89"/>
    <w:rsid w:val="00120115"/>
    <w:rsid w:val="001205EE"/>
    <w:rsid w:val="0012092F"/>
    <w:rsid w:val="001219C8"/>
    <w:rsid w:val="00121E02"/>
    <w:rsid w:val="0012246C"/>
    <w:rsid w:val="00122B08"/>
    <w:rsid w:val="00123EC3"/>
    <w:rsid w:val="00124171"/>
    <w:rsid w:val="00124FAD"/>
    <w:rsid w:val="00125398"/>
    <w:rsid w:val="001259CB"/>
    <w:rsid w:val="0012677E"/>
    <w:rsid w:val="001268B9"/>
    <w:rsid w:val="00126BA7"/>
    <w:rsid w:val="00127364"/>
    <w:rsid w:val="0013163A"/>
    <w:rsid w:val="00131A82"/>
    <w:rsid w:val="00131DEE"/>
    <w:rsid w:val="00131EAD"/>
    <w:rsid w:val="00132085"/>
    <w:rsid w:val="001326BD"/>
    <w:rsid w:val="001347D4"/>
    <w:rsid w:val="001351FB"/>
    <w:rsid w:val="0013629D"/>
    <w:rsid w:val="00137405"/>
    <w:rsid w:val="00137ED1"/>
    <w:rsid w:val="00140A8E"/>
    <w:rsid w:val="00140D95"/>
    <w:rsid w:val="00140F08"/>
    <w:rsid w:val="0014121B"/>
    <w:rsid w:val="001414D8"/>
    <w:rsid w:val="00141708"/>
    <w:rsid w:val="00141AA3"/>
    <w:rsid w:val="00142E3E"/>
    <w:rsid w:val="00143CCB"/>
    <w:rsid w:val="00144903"/>
    <w:rsid w:val="0014494D"/>
    <w:rsid w:val="00144A37"/>
    <w:rsid w:val="00144AB5"/>
    <w:rsid w:val="00146305"/>
    <w:rsid w:val="00147F1F"/>
    <w:rsid w:val="001502DA"/>
    <w:rsid w:val="0015109B"/>
    <w:rsid w:val="00152A2E"/>
    <w:rsid w:val="00152F50"/>
    <w:rsid w:val="0015384F"/>
    <w:rsid w:val="00153F7E"/>
    <w:rsid w:val="00153FFB"/>
    <w:rsid w:val="00154331"/>
    <w:rsid w:val="00154A2E"/>
    <w:rsid w:val="00154BA8"/>
    <w:rsid w:val="001553DF"/>
    <w:rsid w:val="00155F37"/>
    <w:rsid w:val="00156256"/>
    <w:rsid w:val="0015625C"/>
    <w:rsid w:val="001577C6"/>
    <w:rsid w:val="00157CB6"/>
    <w:rsid w:val="001605EB"/>
    <w:rsid w:val="0016202C"/>
    <w:rsid w:val="001625C4"/>
    <w:rsid w:val="00162C1C"/>
    <w:rsid w:val="00164C59"/>
    <w:rsid w:val="00164F6F"/>
    <w:rsid w:val="00165B66"/>
    <w:rsid w:val="00165F11"/>
    <w:rsid w:val="00166ECB"/>
    <w:rsid w:val="00167180"/>
    <w:rsid w:val="001673DE"/>
    <w:rsid w:val="00167A68"/>
    <w:rsid w:val="0017004D"/>
    <w:rsid w:val="00170798"/>
    <w:rsid w:val="001711A6"/>
    <w:rsid w:val="0017133C"/>
    <w:rsid w:val="00171A12"/>
    <w:rsid w:val="00171A74"/>
    <w:rsid w:val="00171B89"/>
    <w:rsid w:val="0017262F"/>
    <w:rsid w:val="00172DD4"/>
    <w:rsid w:val="001733A5"/>
    <w:rsid w:val="001744EC"/>
    <w:rsid w:val="00174F06"/>
    <w:rsid w:val="00175091"/>
    <w:rsid w:val="0017788E"/>
    <w:rsid w:val="00181B30"/>
    <w:rsid w:val="00181BA7"/>
    <w:rsid w:val="00181E15"/>
    <w:rsid w:val="001825B9"/>
    <w:rsid w:val="00183CBF"/>
    <w:rsid w:val="00183D94"/>
    <w:rsid w:val="00184297"/>
    <w:rsid w:val="0018436B"/>
    <w:rsid w:val="001845FD"/>
    <w:rsid w:val="00184E56"/>
    <w:rsid w:val="00187171"/>
    <w:rsid w:val="00190E9F"/>
    <w:rsid w:val="001911A3"/>
    <w:rsid w:val="0019174F"/>
    <w:rsid w:val="00191A1E"/>
    <w:rsid w:val="00191F1C"/>
    <w:rsid w:val="001925F9"/>
    <w:rsid w:val="0019261E"/>
    <w:rsid w:val="00193098"/>
    <w:rsid w:val="00193258"/>
    <w:rsid w:val="0019336A"/>
    <w:rsid w:val="0019383D"/>
    <w:rsid w:val="00193A74"/>
    <w:rsid w:val="00194955"/>
    <w:rsid w:val="00195603"/>
    <w:rsid w:val="0019660B"/>
    <w:rsid w:val="00196E19"/>
    <w:rsid w:val="001979AF"/>
    <w:rsid w:val="00197EA3"/>
    <w:rsid w:val="001A089A"/>
    <w:rsid w:val="001A0E8B"/>
    <w:rsid w:val="001A119C"/>
    <w:rsid w:val="001A1FA5"/>
    <w:rsid w:val="001A1FD3"/>
    <w:rsid w:val="001A2570"/>
    <w:rsid w:val="001A2FEE"/>
    <w:rsid w:val="001A3314"/>
    <w:rsid w:val="001A4140"/>
    <w:rsid w:val="001A4276"/>
    <w:rsid w:val="001A474F"/>
    <w:rsid w:val="001A4A7A"/>
    <w:rsid w:val="001A4B32"/>
    <w:rsid w:val="001A4C9F"/>
    <w:rsid w:val="001A577E"/>
    <w:rsid w:val="001A5B44"/>
    <w:rsid w:val="001A603D"/>
    <w:rsid w:val="001A70AA"/>
    <w:rsid w:val="001B0738"/>
    <w:rsid w:val="001B074A"/>
    <w:rsid w:val="001B2741"/>
    <w:rsid w:val="001B2EA2"/>
    <w:rsid w:val="001B3247"/>
    <w:rsid w:val="001B325E"/>
    <w:rsid w:val="001B32A2"/>
    <w:rsid w:val="001B4104"/>
    <w:rsid w:val="001B480A"/>
    <w:rsid w:val="001B50B7"/>
    <w:rsid w:val="001B55FD"/>
    <w:rsid w:val="001B5749"/>
    <w:rsid w:val="001B5B46"/>
    <w:rsid w:val="001B725C"/>
    <w:rsid w:val="001B74E6"/>
    <w:rsid w:val="001B7950"/>
    <w:rsid w:val="001C0052"/>
    <w:rsid w:val="001C1E23"/>
    <w:rsid w:val="001C1FF2"/>
    <w:rsid w:val="001C2384"/>
    <w:rsid w:val="001C25EB"/>
    <w:rsid w:val="001C3E32"/>
    <w:rsid w:val="001C47A6"/>
    <w:rsid w:val="001C5050"/>
    <w:rsid w:val="001C544D"/>
    <w:rsid w:val="001C5601"/>
    <w:rsid w:val="001C623B"/>
    <w:rsid w:val="001C6C6B"/>
    <w:rsid w:val="001C79A8"/>
    <w:rsid w:val="001C7C17"/>
    <w:rsid w:val="001D037F"/>
    <w:rsid w:val="001D04B1"/>
    <w:rsid w:val="001D0A3B"/>
    <w:rsid w:val="001D0B7E"/>
    <w:rsid w:val="001D10CD"/>
    <w:rsid w:val="001D12AD"/>
    <w:rsid w:val="001D1D90"/>
    <w:rsid w:val="001D203A"/>
    <w:rsid w:val="001D2120"/>
    <w:rsid w:val="001D236B"/>
    <w:rsid w:val="001D2456"/>
    <w:rsid w:val="001D2D27"/>
    <w:rsid w:val="001D3108"/>
    <w:rsid w:val="001D314C"/>
    <w:rsid w:val="001D3373"/>
    <w:rsid w:val="001D44E8"/>
    <w:rsid w:val="001D456A"/>
    <w:rsid w:val="001D4582"/>
    <w:rsid w:val="001D45B4"/>
    <w:rsid w:val="001D4EF5"/>
    <w:rsid w:val="001D5B43"/>
    <w:rsid w:val="001D7071"/>
    <w:rsid w:val="001D7822"/>
    <w:rsid w:val="001D7B21"/>
    <w:rsid w:val="001D7D7D"/>
    <w:rsid w:val="001E03D9"/>
    <w:rsid w:val="001E04C9"/>
    <w:rsid w:val="001E0539"/>
    <w:rsid w:val="001E07AF"/>
    <w:rsid w:val="001E0AB3"/>
    <w:rsid w:val="001E2D97"/>
    <w:rsid w:val="001E36F6"/>
    <w:rsid w:val="001E4375"/>
    <w:rsid w:val="001E53BF"/>
    <w:rsid w:val="001E54B2"/>
    <w:rsid w:val="001E551B"/>
    <w:rsid w:val="001E5B6F"/>
    <w:rsid w:val="001E657F"/>
    <w:rsid w:val="001E6587"/>
    <w:rsid w:val="001E6781"/>
    <w:rsid w:val="001E7422"/>
    <w:rsid w:val="001E7689"/>
    <w:rsid w:val="001F016E"/>
    <w:rsid w:val="001F08F4"/>
    <w:rsid w:val="001F0F8A"/>
    <w:rsid w:val="001F1512"/>
    <w:rsid w:val="001F15FF"/>
    <w:rsid w:val="001F1A7A"/>
    <w:rsid w:val="001F1D2A"/>
    <w:rsid w:val="001F22B5"/>
    <w:rsid w:val="001F22DA"/>
    <w:rsid w:val="001F27FC"/>
    <w:rsid w:val="001F2AB7"/>
    <w:rsid w:val="001F2CCA"/>
    <w:rsid w:val="001F2E9B"/>
    <w:rsid w:val="001F4114"/>
    <w:rsid w:val="001F4152"/>
    <w:rsid w:val="001F43F1"/>
    <w:rsid w:val="001F500E"/>
    <w:rsid w:val="001F5E11"/>
    <w:rsid w:val="001F5E42"/>
    <w:rsid w:val="001F6239"/>
    <w:rsid w:val="001F63E7"/>
    <w:rsid w:val="001F68DA"/>
    <w:rsid w:val="001F6B58"/>
    <w:rsid w:val="001F7810"/>
    <w:rsid w:val="001F7DF5"/>
    <w:rsid w:val="0020072B"/>
    <w:rsid w:val="00201105"/>
    <w:rsid w:val="002015C8"/>
    <w:rsid w:val="0020168B"/>
    <w:rsid w:val="00201BF0"/>
    <w:rsid w:val="00201E03"/>
    <w:rsid w:val="002020B0"/>
    <w:rsid w:val="00202433"/>
    <w:rsid w:val="002034FF"/>
    <w:rsid w:val="002036D8"/>
    <w:rsid w:val="002037FB"/>
    <w:rsid w:val="0020380C"/>
    <w:rsid w:val="00203A05"/>
    <w:rsid w:val="00203AD7"/>
    <w:rsid w:val="00203E04"/>
    <w:rsid w:val="00203F74"/>
    <w:rsid w:val="0020405D"/>
    <w:rsid w:val="0020418F"/>
    <w:rsid w:val="0020473A"/>
    <w:rsid w:val="00205781"/>
    <w:rsid w:val="00205A39"/>
    <w:rsid w:val="00206628"/>
    <w:rsid w:val="00206AB2"/>
    <w:rsid w:val="00207078"/>
    <w:rsid w:val="00207323"/>
    <w:rsid w:val="00207AF9"/>
    <w:rsid w:val="002103A7"/>
    <w:rsid w:val="002103E5"/>
    <w:rsid w:val="0021165F"/>
    <w:rsid w:val="00211E8F"/>
    <w:rsid w:val="00212767"/>
    <w:rsid w:val="00212A5D"/>
    <w:rsid w:val="00212FE2"/>
    <w:rsid w:val="00213961"/>
    <w:rsid w:val="00213B8D"/>
    <w:rsid w:val="002146E6"/>
    <w:rsid w:val="002150EA"/>
    <w:rsid w:val="00215303"/>
    <w:rsid w:val="0021582F"/>
    <w:rsid w:val="00215CE1"/>
    <w:rsid w:val="002165BF"/>
    <w:rsid w:val="002165C4"/>
    <w:rsid w:val="00216916"/>
    <w:rsid w:val="00217421"/>
    <w:rsid w:val="00217459"/>
    <w:rsid w:val="00217B9B"/>
    <w:rsid w:val="00217DC6"/>
    <w:rsid w:val="00217F36"/>
    <w:rsid w:val="002209FF"/>
    <w:rsid w:val="0022130E"/>
    <w:rsid w:val="0022188C"/>
    <w:rsid w:val="002218E7"/>
    <w:rsid w:val="00221F00"/>
    <w:rsid w:val="002221E7"/>
    <w:rsid w:val="0022261B"/>
    <w:rsid w:val="00222D68"/>
    <w:rsid w:val="002246F6"/>
    <w:rsid w:val="00224FEA"/>
    <w:rsid w:val="00225D14"/>
    <w:rsid w:val="0022604E"/>
    <w:rsid w:val="0022666B"/>
    <w:rsid w:val="00226AB8"/>
    <w:rsid w:val="00226BE7"/>
    <w:rsid w:val="00226FDB"/>
    <w:rsid w:val="0022723A"/>
    <w:rsid w:val="0022731B"/>
    <w:rsid w:val="0022757D"/>
    <w:rsid w:val="00227C1D"/>
    <w:rsid w:val="00230108"/>
    <w:rsid w:val="0023064E"/>
    <w:rsid w:val="0023080A"/>
    <w:rsid w:val="00231630"/>
    <w:rsid w:val="00231F0F"/>
    <w:rsid w:val="00232D57"/>
    <w:rsid w:val="00232E8B"/>
    <w:rsid w:val="0023321A"/>
    <w:rsid w:val="0023423F"/>
    <w:rsid w:val="00234614"/>
    <w:rsid w:val="0023467D"/>
    <w:rsid w:val="00234A09"/>
    <w:rsid w:val="0023572C"/>
    <w:rsid w:val="002363D3"/>
    <w:rsid w:val="00236DF6"/>
    <w:rsid w:val="00236FEC"/>
    <w:rsid w:val="00240103"/>
    <w:rsid w:val="002401C5"/>
    <w:rsid w:val="002404AB"/>
    <w:rsid w:val="00240BBF"/>
    <w:rsid w:val="0024172B"/>
    <w:rsid w:val="00241866"/>
    <w:rsid w:val="00241931"/>
    <w:rsid w:val="00241963"/>
    <w:rsid w:val="00241ACE"/>
    <w:rsid w:val="00241C44"/>
    <w:rsid w:val="00241F7B"/>
    <w:rsid w:val="00242759"/>
    <w:rsid w:val="00242EC6"/>
    <w:rsid w:val="002433F8"/>
    <w:rsid w:val="00243C35"/>
    <w:rsid w:val="00243E6D"/>
    <w:rsid w:val="00243E97"/>
    <w:rsid w:val="00243EF1"/>
    <w:rsid w:val="0024424E"/>
    <w:rsid w:val="00244554"/>
    <w:rsid w:val="002464CE"/>
    <w:rsid w:val="002466E0"/>
    <w:rsid w:val="00246B50"/>
    <w:rsid w:val="0024707C"/>
    <w:rsid w:val="00247656"/>
    <w:rsid w:val="00247A0B"/>
    <w:rsid w:val="0025042C"/>
    <w:rsid w:val="0025098C"/>
    <w:rsid w:val="00250AAA"/>
    <w:rsid w:val="00250C69"/>
    <w:rsid w:val="00250E80"/>
    <w:rsid w:val="00250F38"/>
    <w:rsid w:val="00251607"/>
    <w:rsid w:val="00252134"/>
    <w:rsid w:val="002530BE"/>
    <w:rsid w:val="00253DE9"/>
    <w:rsid w:val="0025442E"/>
    <w:rsid w:val="002544ED"/>
    <w:rsid w:val="00255108"/>
    <w:rsid w:val="00255426"/>
    <w:rsid w:val="002555FB"/>
    <w:rsid w:val="00255665"/>
    <w:rsid w:val="002557CD"/>
    <w:rsid w:val="00255EFE"/>
    <w:rsid w:val="00255F5A"/>
    <w:rsid w:val="002562CA"/>
    <w:rsid w:val="00257230"/>
    <w:rsid w:val="00257B87"/>
    <w:rsid w:val="00260203"/>
    <w:rsid w:val="002618D9"/>
    <w:rsid w:val="00261A2E"/>
    <w:rsid w:val="00263740"/>
    <w:rsid w:val="00263E47"/>
    <w:rsid w:val="0026443D"/>
    <w:rsid w:val="0026538B"/>
    <w:rsid w:val="00265739"/>
    <w:rsid w:val="00265A2F"/>
    <w:rsid w:val="00265F96"/>
    <w:rsid w:val="002663C6"/>
    <w:rsid w:val="002665FF"/>
    <w:rsid w:val="00267810"/>
    <w:rsid w:val="00267C26"/>
    <w:rsid w:val="00267C95"/>
    <w:rsid w:val="00270012"/>
    <w:rsid w:val="00270DDF"/>
    <w:rsid w:val="0027139F"/>
    <w:rsid w:val="002718AE"/>
    <w:rsid w:val="00271AC2"/>
    <w:rsid w:val="00271C43"/>
    <w:rsid w:val="0027224C"/>
    <w:rsid w:val="0027235A"/>
    <w:rsid w:val="002724E3"/>
    <w:rsid w:val="00272CED"/>
    <w:rsid w:val="00273B3C"/>
    <w:rsid w:val="00273D20"/>
    <w:rsid w:val="00274177"/>
    <w:rsid w:val="002747AD"/>
    <w:rsid w:val="00274CF5"/>
    <w:rsid w:val="00275C6A"/>
    <w:rsid w:val="00275DFE"/>
    <w:rsid w:val="00275FB2"/>
    <w:rsid w:val="002760A3"/>
    <w:rsid w:val="00276DF3"/>
    <w:rsid w:val="00277090"/>
    <w:rsid w:val="00277E45"/>
    <w:rsid w:val="00277E92"/>
    <w:rsid w:val="00280413"/>
    <w:rsid w:val="00280461"/>
    <w:rsid w:val="002809FE"/>
    <w:rsid w:val="00280ADA"/>
    <w:rsid w:val="00280B03"/>
    <w:rsid w:val="00280B44"/>
    <w:rsid w:val="002810EB"/>
    <w:rsid w:val="00281840"/>
    <w:rsid w:val="00283936"/>
    <w:rsid w:val="00283BC1"/>
    <w:rsid w:val="002843C2"/>
    <w:rsid w:val="002849C4"/>
    <w:rsid w:val="00284D84"/>
    <w:rsid w:val="0028684F"/>
    <w:rsid w:val="00286A0F"/>
    <w:rsid w:val="00286BDC"/>
    <w:rsid w:val="00287191"/>
    <w:rsid w:val="00287526"/>
    <w:rsid w:val="002878E8"/>
    <w:rsid w:val="00287C43"/>
    <w:rsid w:val="00287E0E"/>
    <w:rsid w:val="00290A32"/>
    <w:rsid w:val="00290A47"/>
    <w:rsid w:val="00290F3E"/>
    <w:rsid w:val="00291053"/>
    <w:rsid w:val="00291196"/>
    <w:rsid w:val="00291829"/>
    <w:rsid w:val="00291923"/>
    <w:rsid w:val="002927DD"/>
    <w:rsid w:val="00292888"/>
    <w:rsid w:val="00292A76"/>
    <w:rsid w:val="00292E62"/>
    <w:rsid w:val="00293260"/>
    <w:rsid w:val="00294292"/>
    <w:rsid w:val="00294409"/>
    <w:rsid w:val="002951EC"/>
    <w:rsid w:val="002952D9"/>
    <w:rsid w:val="002958D7"/>
    <w:rsid w:val="00295B24"/>
    <w:rsid w:val="00295CF7"/>
    <w:rsid w:val="00296550"/>
    <w:rsid w:val="00296BC6"/>
    <w:rsid w:val="00296DC6"/>
    <w:rsid w:val="00296EE0"/>
    <w:rsid w:val="002970E6"/>
    <w:rsid w:val="00297FAB"/>
    <w:rsid w:val="00297FC8"/>
    <w:rsid w:val="002A0685"/>
    <w:rsid w:val="002A0948"/>
    <w:rsid w:val="002A113D"/>
    <w:rsid w:val="002A218B"/>
    <w:rsid w:val="002A22FA"/>
    <w:rsid w:val="002A2399"/>
    <w:rsid w:val="002A277F"/>
    <w:rsid w:val="002A31B8"/>
    <w:rsid w:val="002A341C"/>
    <w:rsid w:val="002A3E05"/>
    <w:rsid w:val="002A5529"/>
    <w:rsid w:val="002A6292"/>
    <w:rsid w:val="002A731A"/>
    <w:rsid w:val="002A73A1"/>
    <w:rsid w:val="002A7702"/>
    <w:rsid w:val="002A7705"/>
    <w:rsid w:val="002B05F8"/>
    <w:rsid w:val="002B0A85"/>
    <w:rsid w:val="002B0F1B"/>
    <w:rsid w:val="002B10E1"/>
    <w:rsid w:val="002B19D5"/>
    <w:rsid w:val="002B2A64"/>
    <w:rsid w:val="002B2F60"/>
    <w:rsid w:val="002B35CA"/>
    <w:rsid w:val="002B43D8"/>
    <w:rsid w:val="002B4989"/>
    <w:rsid w:val="002B4A9A"/>
    <w:rsid w:val="002B4EFD"/>
    <w:rsid w:val="002B5059"/>
    <w:rsid w:val="002B5825"/>
    <w:rsid w:val="002B59D4"/>
    <w:rsid w:val="002B6270"/>
    <w:rsid w:val="002B68C6"/>
    <w:rsid w:val="002B6B80"/>
    <w:rsid w:val="002B788D"/>
    <w:rsid w:val="002C0F6D"/>
    <w:rsid w:val="002C1D1D"/>
    <w:rsid w:val="002C229E"/>
    <w:rsid w:val="002C22C2"/>
    <w:rsid w:val="002C277E"/>
    <w:rsid w:val="002C3327"/>
    <w:rsid w:val="002C39CA"/>
    <w:rsid w:val="002C3BC6"/>
    <w:rsid w:val="002C3DA1"/>
    <w:rsid w:val="002C3EF4"/>
    <w:rsid w:val="002C524F"/>
    <w:rsid w:val="002C7201"/>
    <w:rsid w:val="002C724E"/>
    <w:rsid w:val="002C7577"/>
    <w:rsid w:val="002C7A56"/>
    <w:rsid w:val="002C7BCC"/>
    <w:rsid w:val="002D0731"/>
    <w:rsid w:val="002D0B8D"/>
    <w:rsid w:val="002D156D"/>
    <w:rsid w:val="002D26F6"/>
    <w:rsid w:val="002D28DF"/>
    <w:rsid w:val="002D30AC"/>
    <w:rsid w:val="002D33C1"/>
    <w:rsid w:val="002D37B8"/>
    <w:rsid w:val="002D3BE1"/>
    <w:rsid w:val="002D3FA9"/>
    <w:rsid w:val="002D465E"/>
    <w:rsid w:val="002D4A11"/>
    <w:rsid w:val="002D68D9"/>
    <w:rsid w:val="002D6B5B"/>
    <w:rsid w:val="002D6B9C"/>
    <w:rsid w:val="002D7B76"/>
    <w:rsid w:val="002D7D9D"/>
    <w:rsid w:val="002E0757"/>
    <w:rsid w:val="002E0D20"/>
    <w:rsid w:val="002E0D3D"/>
    <w:rsid w:val="002E1BD0"/>
    <w:rsid w:val="002E1D60"/>
    <w:rsid w:val="002E1DBA"/>
    <w:rsid w:val="002E2B84"/>
    <w:rsid w:val="002E2C1F"/>
    <w:rsid w:val="002E38BE"/>
    <w:rsid w:val="002E3939"/>
    <w:rsid w:val="002E3D96"/>
    <w:rsid w:val="002E4575"/>
    <w:rsid w:val="002E47E0"/>
    <w:rsid w:val="002E4E01"/>
    <w:rsid w:val="002E5251"/>
    <w:rsid w:val="002E5743"/>
    <w:rsid w:val="002E5991"/>
    <w:rsid w:val="002E5FA9"/>
    <w:rsid w:val="002E60B9"/>
    <w:rsid w:val="002E64B7"/>
    <w:rsid w:val="002E6624"/>
    <w:rsid w:val="002E711F"/>
    <w:rsid w:val="002F0012"/>
    <w:rsid w:val="002F06A2"/>
    <w:rsid w:val="002F06C3"/>
    <w:rsid w:val="002F0B8A"/>
    <w:rsid w:val="002F1D19"/>
    <w:rsid w:val="002F1E63"/>
    <w:rsid w:val="002F25BE"/>
    <w:rsid w:val="002F269B"/>
    <w:rsid w:val="002F2704"/>
    <w:rsid w:val="002F2728"/>
    <w:rsid w:val="002F365D"/>
    <w:rsid w:val="002F4367"/>
    <w:rsid w:val="002F46F6"/>
    <w:rsid w:val="002F4FA3"/>
    <w:rsid w:val="002F51E3"/>
    <w:rsid w:val="002F5550"/>
    <w:rsid w:val="002F5646"/>
    <w:rsid w:val="002F5A4D"/>
    <w:rsid w:val="002F5BF0"/>
    <w:rsid w:val="002F5CAA"/>
    <w:rsid w:val="002F6D35"/>
    <w:rsid w:val="002F6F16"/>
    <w:rsid w:val="002F6FE0"/>
    <w:rsid w:val="002F7522"/>
    <w:rsid w:val="002F7C9D"/>
    <w:rsid w:val="0030005E"/>
    <w:rsid w:val="00301A4A"/>
    <w:rsid w:val="00302048"/>
    <w:rsid w:val="00302140"/>
    <w:rsid w:val="00302318"/>
    <w:rsid w:val="00302773"/>
    <w:rsid w:val="00302D81"/>
    <w:rsid w:val="003030BB"/>
    <w:rsid w:val="00303552"/>
    <w:rsid w:val="003043FF"/>
    <w:rsid w:val="00305108"/>
    <w:rsid w:val="00305E7A"/>
    <w:rsid w:val="00306391"/>
    <w:rsid w:val="003063E4"/>
    <w:rsid w:val="00306CC7"/>
    <w:rsid w:val="00307C04"/>
    <w:rsid w:val="00307D37"/>
    <w:rsid w:val="00310167"/>
    <w:rsid w:val="00310298"/>
    <w:rsid w:val="003102DA"/>
    <w:rsid w:val="003103CC"/>
    <w:rsid w:val="00310C12"/>
    <w:rsid w:val="00311095"/>
    <w:rsid w:val="003114D8"/>
    <w:rsid w:val="0031168B"/>
    <w:rsid w:val="00311813"/>
    <w:rsid w:val="00312E03"/>
    <w:rsid w:val="003134B7"/>
    <w:rsid w:val="00313C03"/>
    <w:rsid w:val="00314A72"/>
    <w:rsid w:val="00314DAF"/>
    <w:rsid w:val="0031558E"/>
    <w:rsid w:val="00315D70"/>
    <w:rsid w:val="0031611F"/>
    <w:rsid w:val="00316687"/>
    <w:rsid w:val="00316773"/>
    <w:rsid w:val="00316905"/>
    <w:rsid w:val="00317099"/>
    <w:rsid w:val="00317185"/>
    <w:rsid w:val="00317368"/>
    <w:rsid w:val="003173F3"/>
    <w:rsid w:val="0031796F"/>
    <w:rsid w:val="00317BA4"/>
    <w:rsid w:val="00317F4B"/>
    <w:rsid w:val="0032063D"/>
    <w:rsid w:val="00320762"/>
    <w:rsid w:val="003208D1"/>
    <w:rsid w:val="0032098D"/>
    <w:rsid w:val="00320D06"/>
    <w:rsid w:val="0032196E"/>
    <w:rsid w:val="0032257E"/>
    <w:rsid w:val="00322DE1"/>
    <w:rsid w:val="003238B5"/>
    <w:rsid w:val="00323CB9"/>
    <w:rsid w:val="003246D5"/>
    <w:rsid w:val="00325314"/>
    <w:rsid w:val="003254BB"/>
    <w:rsid w:val="003258AB"/>
    <w:rsid w:val="0032638F"/>
    <w:rsid w:val="00326867"/>
    <w:rsid w:val="00326C4B"/>
    <w:rsid w:val="00327124"/>
    <w:rsid w:val="0032749B"/>
    <w:rsid w:val="00327F1E"/>
    <w:rsid w:val="00327F87"/>
    <w:rsid w:val="00330142"/>
    <w:rsid w:val="00331E27"/>
    <w:rsid w:val="003321A4"/>
    <w:rsid w:val="00332314"/>
    <w:rsid w:val="00332705"/>
    <w:rsid w:val="00332E7D"/>
    <w:rsid w:val="00332F40"/>
    <w:rsid w:val="00333435"/>
    <w:rsid w:val="00333605"/>
    <w:rsid w:val="003337A0"/>
    <w:rsid w:val="003343BE"/>
    <w:rsid w:val="003343D5"/>
    <w:rsid w:val="00334795"/>
    <w:rsid w:val="0033492B"/>
    <w:rsid w:val="00334BE0"/>
    <w:rsid w:val="00335D2B"/>
    <w:rsid w:val="00336348"/>
    <w:rsid w:val="003366EB"/>
    <w:rsid w:val="00336786"/>
    <w:rsid w:val="00336AAB"/>
    <w:rsid w:val="00336F9C"/>
    <w:rsid w:val="00337CD3"/>
    <w:rsid w:val="003400FD"/>
    <w:rsid w:val="003401A1"/>
    <w:rsid w:val="00341336"/>
    <w:rsid w:val="0034361D"/>
    <w:rsid w:val="00344376"/>
    <w:rsid w:val="0034458A"/>
    <w:rsid w:val="0034484F"/>
    <w:rsid w:val="00344F42"/>
    <w:rsid w:val="0034532E"/>
    <w:rsid w:val="00345581"/>
    <w:rsid w:val="0034610D"/>
    <w:rsid w:val="00346820"/>
    <w:rsid w:val="003468B2"/>
    <w:rsid w:val="00346A28"/>
    <w:rsid w:val="00346BE5"/>
    <w:rsid w:val="00346F99"/>
    <w:rsid w:val="00350602"/>
    <w:rsid w:val="00350922"/>
    <w:rsid w:val="00351A69"/>
    <w:rsid w:val="00351D1C"/>
    <w:rsid w:val="00352DE2"/>
    <w:rsid w:val="00352ED3"/>
    <w:rsid w:val="00353990"/>
    <w:rsid w:val="00353CEA"/>
    <w:rsid w:val="0035465F"/>
    <w:rsid w:val="00354909"/>
    <w:rsid w:val="00354CAE"/>
    <w:rsid w:val="00355AE1"/>
    <w:rsid w:val="003569DB"/>
    <w:rsid w:val="00356B24"/>
    <w:rsid w:val="003574C2"/>
    <w:rsid w:val="0036164E"/>
    <w:rsid w:val="003616F2"/>
    <w:rsid w:val="0036193C"/>
    <w:rsid w:val="00361B14"/>
    <w:rsid w:val="00362AAC"/>
    <w:rsid w:val="003631E0"/>
    <w:rsid w:val="00363FC7"/>
    <w:rsid w:val="00364040"/>
    <w:rsid w:val="00365B33"/>
    <w:rsid w:val="003661B8"/>
    <w:rsid w:val="0036706E"/>
    <w:rsid w:val="00367A33"/>
    <w:rsid w:val="00367C49"/>
    <w:rsid w:val="003703C0"/>
    <w:rsid w:val="00370CCA"/>
    <w:rsid w:val="0037143B"/>
    <w:rsid w:val="0037180B"/>
    <w:rsid w:val="003719CB"/>
    <w:rsid w:val="003719EB"/>
    <w:rsid w:val="00371D87"/>
    <w:rsid w:val="00371EED"/>
    <w:rsid w:val="00371F4F"/>
    <w:rsid w:val="00372538"/>
    <w:rsid w:val="00372BBB"/>
    <w:rsid w:val="00373523"/>
    <w:rsid w:val="003736CB"/>
    <w:rsid w:val="003738CA"/>
    <w:rsid w:val="00373BFB"/>
    <w:rsid w:val="00373F65"/>
    <w:rsid w:val="00374411"/>
    <w:rsid w:val="0037532A"/>
    <w:rsid w:val="00375632"/>
    <w:rsid w:val="00375F61"/>
    <w:rsid w:val="0037628A"/>
    <w:rsid w:val="003767A6"/>
    <w:rsid w:val="00376BCD"/>
    <w:rsid w:val="00377251"/>
    <w:rsid w:val="003772A0"/>
    <w:rsid w:val="00377760"/>
    <w:rsid w:val="003800EE"/>
    <w:rsid w:val="0038112F"/>
    <w:rsid w:val="00381430"/>
    <w:rsid w:val="00381953"/>
    <w:rsid w:val="00381AC6"/>
    <w:rsid w:val="00381B24"/>
    <w:rsid w:val="00381DC0"/>
    <w:rsid w:val="00382205"/>
    <w:rsid w:val="00382867"/>
    <w:rsid w:val="00383642"/>
    <w:rsid w:val="00384B6C"/>
    <w:rsid w:val="00384C85"/>
    <w:rsid w:val="00385128"/>
    <w:rsid w:val="003856A1"/>
    <w:rsid w:val="0038643B"/>
    <w:rsid w:val="0038662B"/>
    <w:rsid w:val="00386775"/>
    <w:rsid w:val="003867BE"/>
    <w:rsid w:val="00386944"/>
    <w:rsid w:val="003874EB"/>
    <w:rsid w:val="00387ED8"/>
    <w:rsid w:val="00387FB2"/>
    <w:rsid w:val="0039054F"/>
    <w:rsid w:val="003915D6"/>
    <w:rsid w:val="00391D37"/>
    <w:rsid w:val="003924C5"/>
    <w:rsid w:val="00392B13"/>
    <w:rsid w:val="003930A7"/>
    <w:rsid w:val="003932B4"/>
    <w:rsid w:val="00393D2B"/>
    <w:rsid w:val="0039423F"/>
    <w:rsid w:val="00394BD7"/>
    <w:rsid w:val="00395BDF"/>
    <w:rsid w:val="003961BE"/>
    <w:rsid w:val="003962F7"/>
    <w:rsid w:val="00396C50"/>
    <w:rsid w:val="0039707A"/>
    <w:rsid w:val="00397453"/>
    <w:rsid w:val="00397A26"/>
    <w:rsid w:val="00397A70"/>
    <w:rsid w:val="003A03AB"/>
    <w:rsid w:val="003A1E2C"/>
    <w:rsid w:val="003A1E63"/>
    <w:rsid w:val="003A30CD"/>
    <w:rsid w:val="003A3CAC"/>
    <w:rsid w:val="003A4638"/>
    <w:rsid w:val="003A49F3"/>
    <w:rsid w:val="003A5402"/>
    <w:rsid w:val="003A5429"/>
    <w:rsid w:val="003A55D4"/>
    <w:rsid w:val="003A5867"/>
    <w:rsid w:val="003A592E"/>
    <w:rsid w:val="003A59BC"/>
    <w:rsid w:val="003A61C6"/>
    <w:rsid w:val="003A6DD1"/>
    <w:rsid w:val="003A7ABA"/>
    <w:rsid w:val="003A7DE1"/>
    <w:rsid w:val="003B07BB"/>
    <w:rsid w:val="003B07E3"/>
    <w:rsid w:val="003B0DD5"/>
    <w:rsid w:val="003B11D6"/>
    <w:rsid w:val="003B1352"/>
    <w:rsid w:val="003B140B"/>
    <w:rsid w:val="003B178B"/>
    <w:rsid w:val="003B22D0"/>
    <w:rsid w:val="003B262F"/>
    <w:rsid w:val="003B2F5D"/>
    <w:rsid w:val="003B358F"/>
    <w:rsid w:val="003B3898"/>
    <w:rsid w:val="003B4C97"/>
    <w:rsid w:val="003B5167"/>
    <w:rsid w:val="003B6C3F"/>
    <w:rsid w:val="003B77BD"/>
    <w:rsid w:val="003B78F5"/>
    <w:rsid w:val="003C048D"/>
    <w:rsid w:val="003C0FCD"/>
    <w:rsid w:val="003C158D"/>
    <w:rsid w:val="003C3036"/>
    <w:rsid w:val="003C3B1F"/>
    <w:rsid w:val="003C41A7"/>
    <w:rsid w:val="003C4703"/>
    <w:rsid w:val="003C4A3F"/>
    <w:rsid w:val="003C5ED8"/>
    <w:rsid w:val="003C72E8"/>
    <w:rsid w:val="003C750A"/>
    <w:rsid w:val="003C7AA3"/>
    <w:rsid w:val="003D0BD5"/>
    <w:rsid w:val="003D0EEA"/>
    <w:rsid w:val="003D0F6B"/>
    <w:rsid w:val="003D1A33"/>
    <w:rsid w:val="003D226C"/>
    <w:rsid w:val="003D2E33"/>
    <w:rsid w:val="003D32C0"/>
    <w:rsid w:val="003D3C9D"/>
    <w:rsid w:val="003D4591"/>
    <w:rsid w:val="003D528D"/>
    <w:rsid w:val="003D5D11"/>
    <w:rsid w:val="003D5D94"/>
    <w:rsid w:val="003D5F48"/>
    <w:rsid w:val="003D6385"/>
    <w:rsid w:val="003D656F"/>
    <w:rsid w:val="003D69E5"/>
    <w:rsid w:val="003D7267"/>
    <w:rsid w:val="003D7512"/>
    <w:rsid w:val="003D7E26"/>
    <w:rsid w:val="003D7F6D"/>
    <w:rsid w:val="003E00C0"/>
    <w:rsid w:val="003E056E"/>
    <w:rsid w:val="003E181E"/>
    <w:rsid w:val="003E21A1"/>
    <w:rsid w:val="003E3DE6"/>
    <w:rsid w:val="003E40E0"/>
    <w:rsid w:val="003E5B1D"/>
    <w:rsid w:val="003E68FD"/>
    <w:rsid w:val="003E71F6"/>
    <w:rsid w:val="003F00A3"/>
    <w:rsid w:val="003F0221"/>
    <w:rsid w:val="003F2209"/>
    <w:rsid w:val="003F2668"/>
    <w:rsid w:val="003F2B64"/>
    <w:rsid w:val="003F31E0"/>
    <w:rsid w:val="003F334B"/>
    <w:rsid w:val="003F42AB"/>
    <w:rsid w:val="003F43CD"/>
    <w:rsid w:val="003F4B77"/>
    <w:rsid w:val="003F517A"/>
    <w:rsid w:val="003F6092"/>
    <w:rsid w:val="003F61A5"/>
    <w:rsid w:val="003F62E5"/>
    <w:rsid w:val="003F64BB"/>
    <w:rsid w:val="003F65F2"/>
    <w:rsid w:val="003F69BD"/>
    <w:rsid w:val="003F799C"/>
    <w:rsid w:val="00400445"/>
    <w:rsid w:val="00400C6F"/>
    <w:rsid w:val="004012A3"/>
    <w:rsid w:val="00401BF0"/>
    <w:rsid w:val="00401EDF"/>
    <w:rsid w:val="0040290B"/>
    <w:rsid w:val="00402D80"/>
    <w:rsid w:val="004030E1"/>
    <w:rsid w:val="00403105"/>
    <w:rsid w:val="004031CB"/>
    <w:rsid w:val="0040387F"/>
    <w:rsid w:val="00403996"/>
    <w:rsid w:val="00403BF3"/>
    <w:rsid w:val="00403F37"/>
    <w:rsid w:val="00404B7C"/>
    <w:rsid w:val="00404DEF"/>
    <w:rsid w:val="00404EDA"/>
    <w:rsid w:val="004059C4"/>
    <w:rsid w:val="00406D5A"/>
    <w:rsid w:val="00406F35"/>
    <w:rsid w:val="00407680"/>
    <w:rsid w:val="00407C78"/>
    <w:rsid w:val="004106D1"/>
    <w:rsid w:val="0041144E"/>
    <w:rsid w:val="004114C5"/>
    <w:rsid w:val="004116C5"/>
    <w:rsid w:val="00411AAC"/>
    <w:rsid w:val="00411F5B"/>
    <w:rsid w:val="00412B0C"/>
    <w:rsid w:val="004135A8"/>
    <w:rsid w:val="00413FEE"/>
    <w:rsid w:val="00414F3D"/>
    <w:rsid w:val="00415C60"/>
    <w:rsid w:val="00415D4D"/>
    <w:rsid w:val="00416A2F"/>
    <w:rsid w:val="00417B07"/>
    <w:rsid w:val="00417F72"/>
    <w:rsid w:val="00421065"/>
    <w:rsid w:val="0042136C"/>
    <w:rsid w:val="00421A1F"/>
    <w:rsid w:val="004224CE"/>
    <w:rsid w:val="00423C13"/>
    <w:rsid w:val="004264D3"/>
    <w:rsid w:val="0042719A"/>
    <w:rsid w:val="00427994"/>
    <w:rsid w:val="00427F8E"/>
    <w:rsid w:val="004304B8"/>
    <w:rsid w:val="00430560"/>
    <w:rsid w:val="004308DA"/>
    <w:rsid w:val="0043094E"/>
    <w:rsid w:val="00430DD2"/>
    <w:rsid w:val="004311B3"/>
    <w:rsid w:val="00431688"/>
    <w:rsid w:val="00431CE4"/>
    <w:rsid w:val="0043237B"/>
    <w:rsid w:val="004326B9"/>
    <w:rsid w:val="00433017"/>
    <w:rsid w:val="00433078"/>
    <w:rsid w:val="00433910"/>
    <w:rsid w:val="0043404A"/>
    <w:rsid w:val="00434F6B"/>
    <w:rsid w:val="004354A3"/>
    <w:rsid w:val="00435928"/>
    <w:rsid w:val="0043596D"/>
    <w:rsid w:val="00436E28"/>
    <w:rsid w:val="00437BB4"/>
    <w:rsid w:val="0044057A"/>
    <w:rsid w:val="0044064B"/>
    <w:rsid w:val="00440BBD"/>
    <w:rsid w:val="00441129"/>
    <w:rsid w:val="00441291"/>
    <w:rsid w:val="00441633"/>
    <w:rsid w:val="004416BB"/>
    <w:rsid w:val="00441C22"/>
    <w:rsid w:val="004429F6"/>
    <w:rsid w:val="00442FFF"/>
    <w:rsid w:val="004434BB"/>
    <w:rsid w:val="00444256"/>
    <w:rsid w:val="0044499C"/>
    <w:rsid w:val="00444C56"/>
    <w:rsid w:val="004453E9"/>
    <w:rsid w:val="00445A35"/>
    <w:rsid w:val="00446152"/>
    <w:rsid w:val="00446AF0"/>
    <w:rsid w:val="004470AD"/>
    <w:rsid w:val="0044784D"/>
    <w:rsid w:val="004478A4"/>
    <w:rsid w:val="00447B78"/>
    <w:rsid w:val="00450198"/>
    <w:rsid w:val="00450B32"/>
    <w:rsid w:val="00451575"/>
    <w:rsid w:val="004517CA"/>
    <w:rsid w:val="00451D91"/>
    <w:rsid w:val="00452065"/>
    <w:rsid w:val="00452730"/>
    <w:rsid w:val="00452CCB"/>
    <w:rsid w:val="00452F9F"/>
    <w:rsid w:val="00453031"/>
    <w:rsid w:val="00454953"/>
    <w:rsid w:val="00454C3D"/>
    <w:rsid w:val="00455655"/>
    <w:rsid w:val="00455A7A"/>
    <w:rsid w:val="00455A9F"/>
    <w:rsid w:val="00456255"/>
    <w:rsid w:val="004567D0"/>
    <w:rsid w:val="004569FC"/>
    <w:rsid w:val="00456B81"/>
    <w:rsid w:val="00456C9E"/>
    <w:rsid w:val="0045711B"/>
    <w:rsid w:val="004572B9"/>
    <w:rsid w:val="0045770B"/>
    <w:rsid w:val="00460933"/>
    <w:rsid w:val="00460D76"/>
    <w:rsid w:val="00462D99"/>
    <w:rsid w:val="00463ADF"/>
    <w:rsid w:val="00463DF4"/>
    <w:rsid w:val="00465341"/>
    <w:rsid w:val="00465492"/>
    <w:rsid w:val="00465D5F"/>
    <w:rsid w:val="0046614C"/>
    <w:rsid w:val="00466B62"/>
    <w:rsid w:val="00467C99"/>
    <w:rsid w:val="00470BA9"/>
    <w:rsid w:val="00470D99"/>
    <w:rsid w:val="00470EAD"/>
    <w:rsid w:val="004712AF"/>
    <w:rsid w:val="004718A6"/>
    <w:rsid w:val="00472186"/>
    <w:rsid w:val="00472540"/>
    <w:rsid w:val="004733B0"/>
    <w:rsid w:val="00473B4B"/>
    <w:rsid w:val="00473FEC"/>
    <w:rsid w:val="0047468A"/>
    <w:rsid w:val="00475383"/>
    <w:rsid w:val="004764E6"/>
    <w:rsid w:val="004765D4"/>
    <w:rsid w:val="004772C8"/>
    <w:rsid w:val="00477906"/>
    <w:rsid w:val="0048031B"/>
    <w:rsid w:val="00480803"/>
    <w:rsid w:val="00480F8E"/>
    <w:rsid w:val="00481D66"/>
    <w:rsid w:val="00481D91"/>
    <w:rsid w:val="0048302A"/>
    <w:rsid w:val="004831D9"/>
    <w:rsid w:val="004837C2"/>
    <w:rsid w:val="00483836"/>
    <w:rsid w:val="00484479"/>
    <w:rsid w:val="00484F65"/>
    <w:rsid w:val="004854F8"/>
    <w:rsid w:val="004856EE"/>
    <w:rsid w:val="00485725"/>
    <w:rsid w:val="00485F2F"/>
    <w:rsid w:val="00486AB5"/>
    <w:rsid w:val="0048743B"/>
    <w:rsid w:val="00490652"/>
    <w:rsid w:val="004906FA"/>
    <w:rsid w:val="00492067"/>
    <w:rsid w:val="00493163"/>
    <w:rsid w:val="004931E4"/>
    <w:rsid w:val="004939AD"/>
    <w:rsid w:val="00495297"/>
    <w:rsid w:val="00495B6A"/>
    <w:rsid w:val="004969DB"/>
    <w:rsid w:val="00497D5B"/>
    <w:rsid w:val="004A0133"/>
    <w:rsid w:val="004A01C1"/>
    <w:rsid w:val="004A0831"/>
    <w:rsid w:val="004A08B2"/>
    <w:rsid w:val="004A0FBB"/>
    <w:rsid w:val="004A0FBD"/>
    <w:rsid w:val="004A1108"/>
    <w:rsid w:val="004A198E"/>
    <w:rsid w:val="004A249B"/>
    <w:rsid w:val="004A2B25"/>
    <w:rsid w:val="004A2E20"/>
    <w:rsid w:val="004A2E60"/>
    <w:rsid w:val="004A2EB2"/>
    <w:rsid w:val="004A3A94"/>
    <w:rsid w:val="004A49AE"/>
    <w:rsid w:val="004A5812"/>
    <w:rsid w:val="004A5A00"/>
    <w:rsid w:val="004A5E0D"/>
    <w:rsid w:val="004A5EED"/>
    <w:rsid w:val="004A61E1"/>
    <w:rsid w:val="004A7334"/>
    <w:rsid w:val="004A778E"/>
    <w:rsid w:val="004B045B"/>
    <w:rsid w:val="004B0850"/>
    <w:rsid w:val="004B0A1F"/>
    <w:rsid w:val="004B0B38"/>
    <w:rsid w:val="004B0C18"/>
    <w:rsid w:val="004B0DA2"/>
    <w:rsid w:val="004B1095"/>
    <w:rsid w:val="004B12ED"/>
    <w:rsid w:val="004B1333"/>
    <w:rsid w:val="004B1F3B"/>
    <w:rsid w:val="004B27FC"/>
    <w:rsid w:val="004B35C0"/>
    <w:rsid w:val="004B3791"/>
    <w:rsid w:val="004B44FA"/>
    <w:rsid w:val="004B4825"/>
    <w:rsid w:val="004B653F"/>
    <w:rsid w:val="004B6A6E"/>
    <w:rsid w:val="004B7A4E"/>
    <w:rsid w:val="004B7C0E"/>
    <w:rsid w:val="004B7DA2"/>
    <w:rsid w:val="004B7F67"/>
    <w:rsid w:val="004C10B1"/>
    <w:rsid w:val="004C20A9"/>
    <w:rsid w:val="004C22F6"/>
    <w:rsid w:val="004C2531"/>
    <w:rsid w:val="004C3B21"/>
    <w:rsid w:val="004C41B7"/>
    <w:rsid w:val="004C4497"/>
    <w:rsid w:val="004C4C77"/>
    <w:rsid w:val="004C5174"/>
    <w:rsid w:val="004C533B"/>
    <w:rsid w:val="004C591B"/>
    <w:rsid w:val="004C5C6A"/>
    <w:rsid w:val="004C653B"/>
    <w:rsid w:val="004C6E3E"/>
    <w:rsid w:val="004C7184"/>
    <w:rsid w:val="004C75F9"/>
    <w:rsid w:val="004D0AA1"/>
    <w:rsid w:val="004D0B55"/>
    <w:rsid w:val="004D108A"/>
    <w:rsid w:val="004D1364"/>
    <w:rsid w:val="004D2094"/>
    <w:rsid w:val="004D229D"/>
    <w:rsid w:val="004D2884"/>
    <w:rsid w:val="004D2F69"/>
    <w:rsid w:val="004D369C"/>
    <w:rsid w:val="004D389E"/>
    <w:rsid w:val="004D3A08"/>
    <w:rsid w:val="004D3AD7"/>
    <w:rsid w:val="004D3DC6"/>
    <w:rsid w:val="004D44E2"/>
    <w:rsid w:val="004D47C1"/>
    <w:rsid w:val="004D4AFF"/>
    <w:rsid w:val="004D4DC5"/>
    <w:rsid w:val="004D55C3"/>
    <w:rsid w:val="004D5F42"/>
    <w:rsid w:val="004D6B4E"/>
    <w:rsid w:val="004D71D5"/>
    <w:rsid w:val="004D7F04"/>
    <w:rsid w:val="004E035E"/>
    <w:rsid w:val="004E03C0"/>
    <w:rsid w:val="004E0635"/>
    <w:rsid w:val="004E100B"/>
    <w:rsid w:val="004E16DD"/>
    <w:rsid w:val="004E1BFD"/>
    <w:rsid w:val="004E1E33"/>
    <w:rsid w:val="004E2950"/>
    <w:rsid w:val="004E2B2F"/>
    <w:rsid w:val="004E4ADA"/>
    <w:rsid w:val="004E5719"/>
    <w:rsid w:val="004E64E0"/>
    <w:rsid w:val="004E697A"/>
    <w:rsid w:val="004E763B"/>
    <w:rsid w:val="004F00BE"/>
    <w:rsid w:val="004F0476"/>
    <w:rsid w:val="004F0980"/>
    <w:rsid w:val="004F0A1C"/>
    <w:rsid w:val="004F1718"/>
    <w:rsid w:val="004F1831"/>
    <w:rsid w:val="004F19FB"/>
    <w:rsid w:val="004F1D4E"/>
    <w:rsid w:val="004F2027"/>
    <w:rsid w:val="004F2180"/>
    <w:rsid w:val="004F2960"/>
    <w:rsid w:val="004F2A49"/>
    <w:rsid w:val="004F3397"/>
    <w:rsid w:val="004F40D9"/>
    <w:rsid w:val="004F47E9"/>
    <w:rsid w:val="004F49A1"/>
    <w:rsid w:val="004F577D"/>
    <w:rsid w:val="004F5DBA"/>
    <w:rsid w:val="004F629B"/>
    <w:rsid w:val="004F6F98"/>
    <w:rsid w:val="004F739A"/>
    <w:rsid w:val="004F787C"/>
    <w:rsid w:val="004F7EB1"/>
    <w:rsid w:val="00500222"/>
    <w:rsid w:val="00501295"/>
    <w:rsid w:val="005012F5"/>
    <w:rsid w:val="00503AD9"/>
    <w:rsid w:val="005042D5"/>
    <w:rsid w:val="00504C94"/>
    <w:rsid w:val="00504D9F"/>
    <w:rsid w:val="00505A89"/>
    <w:rsid w:val="00506B47"/>
    <w:rsid w:val="00506FC2"/>
    <w:rsid w:val="005075E0"/>
    <w:rsid w:val="00507F94"/>
    <w:rsid w:val="005109B3"/>
    <w:rsid w:val="005109ED"/>
    <w:rsid w:val="00510C68"/>
    <w:rsid w:val="00510E61"/>
    <w:rsid w:val="005118FA"/>
    <w:rsid w:val="00511C99"/>
    <w:rsid w:val="0051280B"/>
    <w:rsid w:val="00512B82"/>
    <w:rsid w:val="00512CBF"/>
    <w:rsid w:val="00512F5A"/>
    <w:rsid w:val="00514629"/>
    <w:rsid w:val="005149F2"/>
    <w:rsid w:val="00514A71"/>
    <w:rsid w:val="00514F04"/>
    <w:rsid w:val="0051576C"/>
    <w:rsid w:val="00515C22"/>
    <w:rsid w:val="005162B1"/>
    <w:rsid w:val="00516403"/>
    <w:rsid w:val="00516948"/>
    <w:rsid w:val="0051724A"/>
    <w:rsid w:val="005177BC"/>
    <w:rsid w:val="00517E02"/>
    <w:rsid w:val="00520580"/>
    <w:rsid w:val="00520611"/>
    <w:rsid w:val="005210DF"/>
    <w:rsid w:val="0052245B"/>
    <w:rsid w:val="00522680"/>
    <w:rsid w:val="005244ED"/>
    <w:rsid w:val="005246D5"/>
    <w:rsid w:val="00525550"/>
    <w:rsid w:val="0052653A"/>
    <w:rsid w:val="00526DA2"/>
    <w:rsid w:val="00526F71"/>
    <w:rsid w:val="00530B40"/>
    <w:rsid w:val="00531620"/>
    <w:rsid w:val="005320AE"/>
    <w:rsid w:val="00532BA6"/>
    <w:rsid w:val="00532C00"/>
    <w:rsid w:val="00532E54"/>
    <w:rsid w:val="00532EDA"/>
    <w:rsid w:val="005330D3"/>
    <w:rsid w:val="0053367B"/>
    <w:rsid w:val="00533A16"/>
    <w:rsid w:val="00534CC5"/>
    <w:rsid w:val="00535074"/>
    <w:rsid w:val="00535437"/>
    <w:rsid w:val="00535EAF"/>
    <w:rsid w:val="00535FA1"/>
    <w:rsid w:val="0053608C"/>
    <w:rsid w:val="0053706A"/>
    <w:rsid w:val="00541561"/>
    <w:rsid w:val="00541B1C"/>
    <w:rsid w:val="00541C95"/>
    <w:rsid w:val="00543FAE"/>
    <w:rsid w:val="005443D1"/>
    <w:rsid w:val="0054480E"/>
    <w:rsid w:val="00544C96"/>
    <w:rsid w:val="00546537"/>
    <w:rsid w:val="00546B99"/>
    <w:rsid w:val="00546C0B"/>
    <w:rsid w:val="00546D50"/>
    <w:rsid w:val="0054743D"/>
    <w:rsid w:val="0055062C"/>
    <w:rsid w:val="00552B04"/>
    <w:rsid w:val="00552D4B"/>
    <w:rsid w:val="00553721"/>
    <w:rsid w:val="0055402B"/>
    <w:rsid w:val="00554369"/>
    <w:rsid w:val="00554DFE"/>
    <w:rsid w:val="0055570E"/>
    <w:rsid w:val="00555AB4"/>
    <w:rsid w:val="005564F3"/>
    <w:rsid w:val="00556CBD"/>
    <w:rsid w:val="00560311"/>
    <w:rsid w:val="0056084A"/>
    <w:rsid w:val="0056103F"/>
    <w:rsid w:val="005621DF"/>
    <w:rsid w:val="00562363"/>
    <w:rsid w:val="0056264F"/>
    <w:rsid w:val="005627C8"/>
    <w:rsid w:val="00562956"/>
    <w:rsid w:val="00563B76"/>
    <w:rsid w:val="00563D4D"/>
    <w:rsid w:val="005643F1"/>
    <w:rsid w:val="005648EF"/>
    <w:rsid w:val="00564952"/>
    <w:rsid w:val="00564ADF"/>
    <w:rsid w:val="00564F2F"/>
    <w:rsid w:val="00565920"/>
    <w:rsid w:val="005665E8"/>
    <w:rsid w:val="00566665"/>
    <w:rsid w:val="0056693F"/>
    <w:rsid w:val="005669E6"/>
    <w:rsid w:val="00566EF0"/>
    <w:rsid w:val="00566F58"/>
    <w:rsid w:val="00567083"/>
    <w:rsid w:val="00567523"/>
    <w:rsid w:val="005704BE"/>
    <w:rsid w:val="00573033"/>
    <w:rsid w:val="005731EE"/>
    <w:rsid w:val="005737AF"/>
    <w:rsid w:val="00574250"/>
    <w:rsid w:val="00574DA6"/>
    <w:rsid w:val="00574EF8"/>
    <w:rsid w:val="00575A89"/>
    <w:rsid w:val="00575D09"/>
    <w:rsid w:val="0057604F"/>
    <w:rsid w:val="005763FE"/>
    <w:rsid w:val="00576C46"/>
    <w:rsid w:val="00577728"/>
    <w:rsid w:val="00577A3E"/>
    <w:rsid w:val="00577EC7"/>
    <w:rsid w:val="0058030A"/>
    <w:rsid w:val="005804B0"/>
    <w:rsid w:val="00580AAE"/>
    <w:rsid w:val="00581484"/>
    <w:rsid w:val="00581E61"/>
    <w:rsid w:val="005822A9"/>
    <w:rsid w:val="005822B1"/>
    <w:rsid w:val="00582E08"/>
    <w:rsid w:val="00582E79"/>
    <w:rsid w:val="00583024"/>
    <w:rsid w:val="005832C7"/>
    <w:rsid w:val="00583832"/>
    <w:rsid w:val="00583AA2"/>
    <w:rsid w:val="00583F25"/>
    <w:rsid w:val="0058401E"/>
    <w:rsid w:val="00584423"/>
    <w:rsid w:val="00585273"/>
    <w:rsid w:val="00585550"/>
    <w:rsid w:val="005866BA"/>
    <w:rsid w:val="00586FAC"/>
    <w:rsid w:val="0058704C"/>
    <w:rsid w:val="00587BCD"/>
    <w:rsid w:val="00590744"/>
    <w:rsid w:val="005911B0"/>
    <w:rsid w:val="005936CB"/>
    <w:rsid w:val="0059474B"/>
    <w:rsid w:val="0059499B"/>
    <w:rsid w:val="00596235"/>
    <w:rsid w:val="005962D7"/>
    <w:rsid w:val="00596B23"/>
    <w:rsid w:val="00596DBB"/>
    <w:rsid w:val="00597B60"/>
    <w:rsid w:val="00597CDB"/>
    <w:rsid w:val="005A0232"/>
    <w:rsid w:val="005A0908"/>
    <w:rsid w:val="005A0C47"/>
    <w:rsid w:val="005A0F7F"/>
    <w:rsid w:val="005A125E"/>
    <w:rsid w:val="005A1366"/>
    <w:rsid w:val="005A21CF"/>
    <w:rsid w:val="005A23F4"/>
    <w:rsid w:val="005A2598"/>
    <w:rsid w:val="005A26A9"/>
    <w:rsid w:val="005A2B03"/>
    <w:rsid w:val="005A33F3"/>
    <w:rsid w:val="005A383E"/>
    <w:rsid w:val="005A3E7B"/>
    <w:rsid w:val="005A3F24"/>
    <w:rsid w:val="005A4176"/>
    <w:rsid w:val="005A4565"/>
    <w:rsid w:val="005A4E84"/>
    <w:rsid w:val="005A5EE8"/>
    <w:rsid w:val="005A60CE"/>
    <w:rsid w:val="005A7B2F"/>
    <w:rsid w:val="005B032F"/>
    <w:rsid w:val="005B0705"/>
    <w:rsid w:val="005B0CC4"/>
    <w:rsid w:val="005B18C7"/>
    <w:rsid w:val="005B1A08"/>
    <w:rsid w:val="005B249F"/>
    <w:rsid w:val="005B25C1"/>
    <w:rsid w:val="005B2834"/>
    <w:rsid w:val="005B3C7A"/>
    <w:rsid w:val="005B3F22"/>
    <w:rsid w:val="005B42B7"/>
    <w:rsid w:val="005B4BDE"/>
    <w:rsid w:val="005B57AC"/>
    <w:rsid w:val="005B7727"/>
    <w:rsid w:val="005C027F"/>
    <w:rsid w:val="005C037C"/>
    <w:rsid w:val="005C0C46"/>
    <w:rsid w:val="005C0EDD"/>
    <w:rsid w:val="005C1276"/>
    <w:rsid w:val="005C13FD"/>
    <w:rsid w:val="005C1984"/>
    <w:rsid w:val="005C1E61"/>
    <w:rsid w:val="005C23E4"/>
    <w:rsid w:val="005C25D4"/>
    <w:rsid w:val="005C26F2"/>
    <w:rsid w:val="005C3A69"/>
    <w:rsid w:val="005C3DA8"/>
    <w:rsid w:val="005C425B"/>
    <w:rsid w:val="005C4316"/>
    <w:rsid w:val="005C45FB"/>
    <w:rsid w:val="005C4928"/>
    <w:rsid w:val="005C51A2"/>
    <w:rsid w:val="005C58ED"/>
    <w:rsid w:val="005C6199"/>
    <w:rsid w:val="005C632A"/>
    <w:rsid w:val="005C657D"/>
    <w:rsid w:val="005C6B46"/>
    <w:rsid w:val="005C71F3"/>
    <w:rsid w:val="005D0262"/>
    <w:rsid w:val="005D06CF"/>
    <w:rsid w:val="005D0F97"/>
    <w:rsid w:val="005D1301"/>
    <w:rsid w:val="005D186B"/>
    <w:rsid w:val="005D1C22"/>
    <w:rsid w:val="005D248A"/>
    <w:rsid w:val="005D2C4D"/>
    <w:rsid w:val="005D2F27"/>
    <w:rsid w:val="005D3149"/>
    <w:rsid w:val="005D356D"/>
    <w:rsid w:val="005D4A27"/>
    <w:rsid w:val="005D54C9"/>
    <w:rsid w:val="005D652E"/>
    <w:rsid w:val="005D6C1F"/>
    <w:rsid w:val="005D716F"/>
    <w:rsid w:val="005E04D2"/>
    <w:rsid w:val="005E0B8D"/>
    <w:rsid w:val="005E128A"/>
    <w:rsid w:val="005E1CC8"/>
    <w:rsid w:val="005E245B"/>
    <w:rsid w:val="005E24EF"/>
    <w:rsid w:val="005E332B"/>
    <w:rsid w:val="005E3484"/>
    <w:rsid w:val="005E570D"/>
    <w:rsid w:val="005E5E7F"/>
    <w:rsid w:val="005E5F44"/>
    <w:rsid w:val="005E5F54"/>
    <w:rsid w:val="005E6108"/>
    <w:rsid w:val="005E6411"/>
    <w:rsid w:val="005E6816"/>
    <w:rsid w:val="005E6A90"/>
    <w:rsid w:val="005E6C7F"/>
    <w:rsid w:val="005E74B5"/>
    <w:rsid w:val="005F0E0E"/>
    <w:rsid w:val="005F1782"/>
    <w:rsid w:val="005F2A8A"/>
    <w:rsid w:val="005F2D1C"/>
    <w:rsid w:val="005F3065"/>
    <w:rsid w:val="005F3EDE"/>
    <w:rsid w:val="005F4CC6"/>
    <w:rsid w:val="005F5437"/>
    <w:rsid w:val="005F585E"/>
    <w:rsid w:val="005F6077"/>
    <w:rsid w:val="005F639E"/>
    <w:rsid w:val="005F6403"/>
    <w:rsid w:val="005F66E6"/>
    <w:rsid w:val="005F6BF1"/>
    <w:rsid w:val="006001FA"/>
    <w:rsid w:val="006008DC"/>
    <w:rsid w:val="00600C18"/>
    <w:rsid w:val="0060191D"/>
    <w:rsid w:val="00601B00"/>
    <w:rsid w:val="006023AF"/>
    <w:rsid w:val="00603747"/>
    <w:rsid w:val="006056DD"/>
    <w:rsid w:val="00605995"/>
    <w:rsid w:val="00605D3E"/>
    <w:rsid w:val="006063C5"/>
    <w:rsid w:val="00606EC7"/>
    <w:rsid w:val="006072B9"/>
    <w:rsid w:val="00607882"/>
    <w:rsid w:val="00610636"/>
    <w:rsid w:val="00610C9D"/>
    <w:rsid w:val="00611399"/>
    <w:rsid w:val="0061175F"/>
    <w:rsid w:val="00611B41"/>
    <w:rsid w:val="00612F58"/>
    <w:rsid w:val="00613210"/>
    <w:rsid w:val="00613B3F"/>
    <w:rsid w:val="00613D72"/>
    <w:rsid w:val="00613E81"/>
    <w:rsid w:val="006157AA"/>
    <w:rsid w:val="00615A33"/>
    <w:rsid w:val="00616A08"/>
    <w:rsid w:val="00616F92"/>
    <w:rsid w:val="006216B8"/>
    <w:rsid w:val="00622770"/>
    <w:rsid w:val="006227A0"/>
    <w:rsid w:val="0062319D"/>
    <w:rsid w:val="0062361D"/>
    <w:rsid w:val="00623879"/>
    <w:rsid w:val="00624869"/>
    <w:rsid w:val="006254FE"/>
    <w:rsid w:val="006258DD"/>
    <w:rsid w:val="00625A62"/>
    <w:rsid w:val="0062613D"/>
    <w:rsid w:val="00627B63"/>
    <w:rsid w:val="00627D51"/>
    <w:rsid w:val="0063155B"/>
    <w:rsid w:val="006318C6"/>
    <w:rsid w:val="0063219F"/>
    <w:rsid w:val="00632882"/>
    <w:rsid w:val="00633CC7"/>
    <w:rsid w:val="00633D41"/>
    <w:rsid w:val="00634875"/>
    <w:rsid w:val="00634890"/>
    <w:rsid w:val="00635390"/>
    <w:rsid w:val="00635AE5"/>
    <w:rsid w:val="00636BB4"/>
    <w:rsid w:val="006373F9"/>
    <w:rsid w:val="00637B3B"/>
    <w:rsid w:val="00637E21"/>
    <w:rsid w:val="00640128"/>
    <w:rsid w:val="006403CE"/>
    <w:rsid w:val="006414E7"/>
    <w:rsid w:val="00641DD9"/>
    <w:rsid w:val="00642248"/>
    <w:rsid w:val="00642F73"/>
    <w:rsid w:val="006435FA"/>
    <w:rsid w:val="006438F9"/>
    <w:rsid w:val="0064390C"/>
    <w:rsid w:val="006439B6"/>
    <w:rsid w:val="00644002"/>
    <w:rsid w:val="00644288"/>
    <w:rsid w:val="00645668"/>
    <w:rsid w:val="0064599B"/>
    <w:rsid w:val="00645C79"/>
    <w:rsid w:val="006460BB"/>
    <w:rsid w:val="0064615D"/>
    <w:rsid w:val="00646184"/>
    <w:rsid w:val="00646271"/>
    <w:rsid w:val="006472A6"/>
    <w:rsid w:val="006473E6"/>
    <w:rsid w:val="006475B0"/>
    <w:rsid w:val="00647753"/>
    <w:rsid w:val="006505FA"/>
    <w:rsid w:val="0065159A"/>
    <w:rsid w:val="006533CB"/>
    <w:rsid w:val="006541F9"/>
    <w:rsid w:val="006543B8"/>
    <w:rsid w:val="00655CF6"/>
    <w:rsid w:val="00656114"/>
    <w:rsid w:val="006568C6"/>
    <w:rsid w:val="006569A5"/>
    <w:rsid w:val="00656EA4"/>
    <w:rsid w:val="00657039"/>
    <w:rsid w:val="00657AD9"/>
    <w:rsid w:val="00657BB4"/>
    <w:rsid w:val="00660390"/>
    <w:rsid w:val="00661533"/>
    <w:rsid w:val="0066248E"/>
    <w:rsid w:val="0066312C"/>
    <w:rsid w:val="006632F2"/>
    <w:rsid w:val="006634E6"/>
    <w:rsid w:val="006649F8"/>
    <w:rsid w:val="00664E6E"/>
    <w:rsid w:val="00665892"/>
    <w:rsid w:val="00665C4E"/>
    <w:rsid w:val="00666240"/>
    <w:rsid w:val="006663BB"/>
    <w:rsid w:val="006666A6"/>
    <w:rsid w:val="00666D61"/>
    <w:rsid w:val="0066744F"/>
    <w:rsid w:val="00667893"/>
    <w:rsid w:val="00667EC0"/>
    <w:rsid w:val="00671139"/>
    <w:rsid w:val="00671693"/>
    <w:rsid w:val="00672BB1"/>
    <w:rsid w:val="00674714"/>
    <w:rsid w:val="006753AB"/>
    <w:rsid w:val="00675740"/>
    <w:rsid w:val="00675D13"/>
    <w:rsid w:val="006764AB"/>
    <w:rsid w:val="00676812"/>
    <w:rsid w:val="00676A61"/>
    <w:rsid w:val="00676BF4"/>
    <w:rsid w:val="00676C91"/>
    <w:rsid w:val="006770DE"/>
    <w:rsid w:val="00677353"/>
    <w:rsid w:val="00677FCB"/>
    <w:rsid w:val="00680169"/>
    <w:rsid w:val="0068064C"/>
    <w:rsid w:val="00680D18"/>
    <w:rsid w:val="00680F8E"/>
    <w:rsid w:val="0068111F"/>
    <w:rsid w:val="006814CF"/>
    <w:rsid w:val="006819DD"/>
    <w:rsid w:val="00681B5F"/>
    <w:rsid w:val="00682249"/>
    <w:rsid w:val="00682400"/>
    <w:rsid w:val="0068261C"/>
    <w:rsid w:val="00682D0E"/>
    <w:rsid w:val="00682D96"/>
    <w:rsid w:val="00683E96"/>
    <w:rsid w:val="00684D97"/>
    <w:rsid w:val="0068509F"/>
    <w:rsid w:val="006859BC"/>
    <w:rsid w:val="00685D9D"/>
    <w:rsid w:val="00685F75"/>
    <w:rsid w:val="00685FDD"/>
    <w:rsid w:val="00686457"/>
    <w:rsid w:val="006864C7"/>
    <w:rsid w:val="00686D55"/>
    <w:rsid w:val="006877C0"/>
    <w:rsid w:val="00687F14"/>
    <w:rsid w:val="00687F9C"/>
    <w:rsid w:val="00690CEF"/>
    <w:rsid w:val="00691A0D"/>
    <w:rsid w:val="006932F2"/>
    <w:rsid w:val="00693709"/>
    <w:rsid w:val="00693E7C"/>
    <w:rsid w:val="0069417D"/>
    <w:rsid w:val="006943CA"/>
    <w:rsid w:val="00694A7F"/>
    <w:rsid w:val="00694BA6"/>
    <w:rsid w:val="00694E61"/>
    <w:rsid w:val="00695826"/>
    <w:rsid w:val="0069631E"/>
    <w:rsid w:val="006967AB"/>
    <w:rsid w:val="006971BF"/>
    <w:rsid w:val="006973B5"/>
    <w:rsid w:val="00697432"/>
    <w:rsid w:val="00697554"/>
    <w:rsid w:val="00697ABA"/>
    <w:rsid w:val="006A0233"/>
    <w:rsid w:val="006A0637"/>
    <w:rsid w:val="006A07B3"/>
    <w:rsid w:val="006A083C"/>
    <w:rsid w:val="006A09B3"/>
    <w:rsid w:val="006A1914"/>
    <w:rsid w:val="006A1E5B"/>
    <w:rsid w:val="006A3B9C"/>
    <w:rsid w:val="006A46BE"/>
    <w:rsid w:val="006A7186"/>
    <w:rsid w:val="006A72A4"/>
    <w:rsid w:val="006A75AD"/>
    <w:rsid w:val="006B0156"/>
    <w:rsid w:val="006B07F2"/>
    <w:rsid w:val="006B0FE5"/>
    <w:rsid w:val="006B1A6F"/>
    <w:rsid w:val="006B1B60"/>
    <w:rsid w:val="006B25E5"/>
    <w:rsid w:val="006B2675"/>
    <w:rsid w:val="006B2CD2"/>
    <w:rsid w:val="006B353D"/>
    <w:rsid w:val="006B35D6"/>
    <w:rsid w:val="006B3877"/>
    <w:rsid w:val="006B39D5"/>
    <w:rsid w:val="006B4253"/>
    <w:rsid w:val="006B453A"/>
    <w:rsid w:val="006B45D8"/>
    <w:rsid w:val="006B4AD0"/>
    <w:rsid w:val="006B4E94"/>
    <w:rsid w:val="006B507A"/>
    <w:rsid w:val="006B53FA"/>
    <w:rsid w:val="006B5AE9"/>
    <w:rsid w:val="006B5C87"/>
    <w:rsid w:val="006B5EC5"/>
    <w:rsid w:val="006B6218"/>
    <w:rsid w:val="006B6ABA"/>
    <w:rsid w:val="006B6DDD"/>
    <w:rsid w:val="006B6E13"/>
    <w:rsid w:val="006B734A"/>
    <w:rsid w:val="006B7C1A"/>
    <w:rsid w:val="006C06FF"/>
    <w:rsid w:val="006C0BEB"/>
    <w:rsid w:val="006C0E8C"/>
    <w:rsid w:val="006C109A"/>
    <w:rsid w:val="006C13A5"/>
    <w:rsid w:val="006C1762"/>
    <w:rsid w:val="006C2417"/>
    <w:rsid w:val="006C3031"/>
    <w:rsid w:val="006C32FB"/>
    <w:rsid w:val="006C33B1"/>
    <w:rsid w:val="006C3ECC"/>
    <w:rsid w:val="006C40C7"/>
    <w:rsid w:val="006C43E6"/>
    <w:rsid w:val="006C44EA"/>
    <w:rsid w:val="006C51AE"/>
    <w:rsid w:val="006C780C"/>
    <w:rsid w:val="006C7D69"/>
    <w:rsid w:val="006D0308"/>
    <w:rsid w:val="006D184B"/>
    <w:rsid w:val="006D1947"/>
    <w:rsid w:val="006D20BF"/>
    <w:rsid w:val="006D2470"/>
    <w:rsid w:val="006D3106"/>
    <w:rsid w:val="006D3AF1"/>
    <w:rsid w:val="006D3B54"/>
    <w:rsid w:val="006D4007"/>
    <w:rsid w:val="006D442B"/>
    <w:rsid w:val="006D56EF"/>
    <w:rsid w:val="006D5BD4"/>
    <w:rsid w:val="006D613A"/>
    <w:rsid w:val="006D6920"/>
    <w:rsid w:val="006D7C09"/>
    <w:rsid w:val="006E024B"/>
    <w:rsid w:val="006E0BB5"/>
    <w:rsid w:val="006E0EDD"/>
    <w:rsid w:val="006E115D"/>
    <w:rsid w:val="006E1BD1"/>
    <w:rsid w:val="006E1E4A"/>
    <w:rsid w:val="006E2020"/>
    <w:rsid w:val="006E2493"/>
    <w:rsid w:val="006E2D19"/>
    <w:rsid w:val="006E3061"/>
    <w:rsid w:val="006E459B"/>
    <w:rsid w:val="006E4EA6"/>
    <w:rsid w:val="006E5471"/>
    <w:rsid w:val="006E5B80"/>
    <w:rsid w:val="006E5C7E"/>
    <w:rsid w:val="006E6023"/>
    <w:rsid w:val="006E62D5"/>
    <w:rsid w:val="006E6798"/>
    <w:rsid w:val="006E6FA8"/>
    <w:rsid w:val="006E715D"/>
    <w:rsid w:val="006E729A"/>
    <w:rsid w:val="006E73E5"/>
    <w:rsid w:val="006E76A9"/>
    <w:rsid w:val="006E7DB5"/>
    <w:rsid w:val="006F0040"/>
    <w:rsid w:val="006F03DF"/>
    <w:rsid w:val="006F332E"/>
    <w:rsid w:val="006F375F"/>
    <w:rsid w:val="006F4894"/>
    <w:rsid w:val="006F5441"/>
    <w:rsid w:val="006F545C"/>
    <w:rsid w:val="006F57B0"/>
    <w:rsid w:val="006F58D0"/>
    <w:rsid w:val="006F5A6A"/>
    <w:rsid w:val="006F5D2A"/>
    <w:rsid w:val="006F6B24"/>
    <w:rsid w:val="006F76A9"/>
    <w:rsid w:val="006F7C4D"/>
    <w:rsid w:val="00700DAC"/>
    <w:rsid w:val="00701052"/>
    <w:rsid w:val="0070105A"/>
    <w:rsid w:val="00701158"/>
    <w:rsid w:val="00701270"/>
    <w:rsid w:val="00702799"/>
    <w:rsid w:val="0070310A"/>
    <w:rsid w:val="00703AB5"/>
    <w:rsid w:val="00703BB7"/>
    <w:rsid w:val="00703F1E"/>
    <w:rsid w:val="0070591B"/>
    <w:rsid w:val="00705B89"/>
    <w:rsid w:val="00705C42"/>
    <w:rsid w:val="007063EE"/>
    <w:rsid w:val="0070702B"/>
    <w:rsid w:val="00707352"/>
    <w:rsid w:val="007076EF"/>
    <w:rsid w:val="00707A17"/>
    <w:rsid w:val="00707BC8"/>
    <w:rsid w:val="00707D40"/>
    <w:rsid w:val="00707DC7"/>
    <w:rsid w:val="00710141"/>
    <w:rsid w:val="0071034D"/>
    <w:rsid w:val="007106DE"/>
    <w:rsid w:val="00711B4F"/>
    <w:rsid w:val="00711E9D"/>
    <w:rsid w:val="00711F20"/>
    <w:rsid w:val="00712227"/>
    <w:rsid w:val="00712303"/>
    <w:rsid w:val="00712324"/>
    <w:rsid w:val="00712495"/>
    <w:rsid w:val="007127DE"/>
    <w:rsid w:val="00712AE2"/>
    <w:rsid w:val="007138AE"/>
    <w:rsid w:val="00713B86"/>
    <w:rsid w:val="00713C3E"/>
    <w:rsid w:val="00714B04"/>
    <w:rsid w:val="00714E6F"/>
    <w:rsid w:val="007152C1"/>
    <w:rsid w:val="007152EA"/>
    <w:rsid w:val="00715AD2"/>
    <w:rsid w:val="00716231"/>
    <w:rsid w:val="0071634F"/>
    <w:rsid w:val="007176AE"/>
    <w:rsid w:val="007178A3"/>
    <w:rsid w:val="00717D33"/>
    <w:rsid w:val="00720BE8"/>
    <w:rsid w:val="007213FD"/>
    <w:rsid w:val="00721413"/>
    <w:rsid w:val="007218BF"/>
    <w:rsid w:val="00722B85"/>
    <w:rsid w:val="00725B61"/>
    <w:rsid w:val="0072651C"/>
    <w:rsid w:val="00726619"/>
    <w:rsid w:val="00726843"/>
    <w:rsid w:val="0073015A"/>
    <w:rsid w:val="0073048A"/>
    <w:rsid w:val="00730D2F"/>
    <w:rsid w:val="00730DD3"/>
    <w:rsid w:val="00730F46"/>
    <w:rsid w:val="007312BF"/>
    <w:rsid w:val="007332E9"/>
    <w:rsid w:val="0073402E"/>
    <w:rsid w:val="007344CC"/>
    <w:rsid w:val="0073495D"/>
    <w:rsid w:val="007352F0"/>
    <w:rsid w:val="00736204"/>
    <w:rsid w:val="00736964"/>
    <w:rsid w:val="00737BD7"/>
    <w:rsid w:val="007400EC"/>
    <w:rsid w:val="00741F6F"/>
    <w:rsid w:val="007421E9"/>
    <w:rsid w:val="00742518"/>
    <w:rsid w:val="007425ED"/>
    <w:rsid w:val="007432F5"/>
    <w:rsid w:val="00744062"/>
    <w:rsid w:val="0074475E"/>
    <w:rsid w:val="00744885"/>
    <w:rsid w:val="00744CC5"/>
    <w:rsid w:val="007457C1"/>
    <w:rsid w:val="00746467"/>
    <w:rsid w:val="007469C5"/>
    <w:rsid w:val="00746EE1"/>
    <w:rsid w:val="00747601"/>
    <w:rsid w:val="00750490"/>
    <w:rsid w:val="0075056F"/>
    <w:rsid w:val="00751255"/>
    <w:rsid w:val="00751698"/>
    <w:rsid w:val="00751B2D"/>
    <w:rsid w:val="00752096"/>
    <w:rsid w:val="007522C7"/>
    <w:rsid w:val="0075240A"/>
    <w:rsid w:val="007532CF"/>
    <w:rsid w:val="0075376C"/>
    <w:rsid w:val="00753AEA"/>
    <w:rsid w:val="00754FBB"/>
    <w:rsid w:val="00755B54"/>
    <w:rsid w:val="00756337"/>
    <w:rsid w:val="0075658E"/>
    <w:rsid w:val="0075665E"/>
    <w:rsid w:val="00757DD1"/>
    <w:rsid w:val="00760115"/>
    <w:rsid w:val="00760B3E"/>
    <w:rsid w:val="007611AA"/>
    <w:rsid w:val="00761643"/>
    <w:rsid w:val="007616D6"/>
    <w:rsid w:val="00762F10"/>
    <w:rsid w:val="00762FB7"/>
    <w:rsid w:val="00763455"/>
    <w:rsid w:val="0076366B"/>
    <w:rsid w:val="00763933"/>
    <w:rsid w:val="0076411D"/>
    <w:rsid w:val="00764A47"/>
    <w:rsid w:val="00764C89"/>
    <w:rsid w:val="007651D6"/>
    <w:rsid w:val="0076610B"/>
    <w:rsid w:val="00766EA0"/>
    <w:rsid w:val="007676A6"/>
    <w:rsid w:val="00767E23"/>
    <w:rsid w:val="00767E49"/>
    <w:rsid w:val="007703B4"/>
    <w:rsid w:val="007704D7"/>
    <w:rsid w:val="007707CD"/>
    <w:rsid w:val="007707D8"/>
    <w:rsid w:val="00770BAA"/>
    <w:rsid w:val="00770FE8"/>
    <w:rsid w:val="00771C55"/>
    <w:rsid w:val="00771DE1"/>
    <w:rsid w:val="00772148"/>
    <w:rsid w:val="00772259"/>
    <w:rsid w:val="007727C2"/>
    <w:rsid w:val="00772A15"/>
    <w:rsid w:val="00772A94"/>
    <w:rsid w:val="00772EFB"/>
    <w:rsid w:val="007732EB"/>
    <w:rsid w:val="00773515"/>
    <w:rsid w:val="00773D14"/>
    <w:rsid w:val="00773DF9"/>
    <w:rsid w:val="00774715"/>
    <w:rsid w:val="007749FE"/>
    <w:rsid w:val="00774DDA"/>
    <w:rsid w:val="0077507F"/>
    <w:rsid w:val="007757E9"/>
    <w:rsid w:val="00775A2D"/>
    <w:rsid w:val="00775F38"/>
    <w:rsid w:val="00775FDE"/>
    <w:rsid w:val="007760F5"/>
    <w:rsid w:val="00776CEC"/>
    <w:rsid w:val="007771E9"/>
    <w:rsid w:val="00777753"/>
    <w:rsid w:val="00780095"/>
    <w:rsid w:val="00780CD0"/>
    <w:rsid w:val="00780DC0"/>
    <w:rsid w:val="00781116"/>
    <w:rsid w:val="00781EDF"/>
    <w:rsid w:val="00782BB7"/>
    <w:rsid w:val="00783FD1"/>
    <w:rsid w:val="00784AED"/>
    <w:rsid w:val="0078545D"/>
    <w:rsid w:val="007856C1"/>
    <w:rsid w:val="00785796"/>
    <w:rsid w:val="00785E3F"/>
    <w:rsid w:val="007864F3"/>
    <w:rsid w:val="00786601"/>
    <w:rsid w:val="0078679A"/>
    <w:rsid w:val="00786B6D"/>
    <w:rsid w:val="007874B6"/>
    <w:rsid w:val="00787716"/>
    <w:rsid w:val="0078772C"/>
    <w:rsid w:val="00787DD8"/>
    <w:rsid w:val="00787F61"/>
    <w:rsid w:val="0079024E"/>
    <w:rsid w:val="0079064D"/>
    <w:rsid w:val="00790B75"/>
    <w:rsid w:val="00791076"/>
    <w:rsid w:val="007918C6"/>
    <w:rsid w:val="00791A4D"/>
    <w:rsid w:val="007920ED"/>
    <w:rsid w:val="0079237D"/>
    <w:rsid w:val="00792B13"/>
    <w:rsid w:val="00793DF1"/>
    <w:rsid w:val="00793E63"/>
    <w:rsid w:val="00794785"/>
    <w:rsid w:val="007947DB"/>
    <w:rsid w:val="0079574E"/>
    <w:rsid w:val="007964D0"/>
    <w:rsid w:val="0079672D"/>
    <w:rsid w:val="007967AD"/>
    <w:rsid w:val="00796C2A"/>
    <w:rsid w:val="00796C97"/>
    <w:rsid w:val="007971BF"/>
    <w:rsid w:val="007973AD"/>
    <w:rsid w:val="00797F6E"/>
    <w:rsid w:val="007A0129"/>
    <w:rsid w:val="007A03E5"/>
    <w:rsid w:val="007A126E"/>
    <w:rsid w:val="007A162D"/>
    <w:rsid w:val="007A20FF"/>
    <w:rsid w:val="007A39DE"/>
    <w:rsid w:val="007A4106"/>
    <w:rsid w:val="007A486E"/>
    <w:rsid w:val="007A49EC"/>
    <w:rsid w:val="007A54E0"/>
    <w:rsid w:val="007A5D42"/>
    <w:rsid w:val="007A6451"/>
    <w:rsid w:val="007A6BD0"/>
    <w:rsid w:val="007A6C5C"/>
    <w:rsid w:val="007A70F6"/>
    <w:rsid w:val="007A755D"/>
    <w:rsid w:val="007B0422"/>
    <w:rsid w:val="007B1328"/>
    <w:rsid w:val="007B1337"/>
    <w:rsid w:val="007B1C87"/>
    <w:rsid w:val="007B25C3"/>
    <w:rsid w:val="007B3022"/>
    <w:rsid w:val="007B3CC8"/>
    <w:rsid w:val="007B3F66"/>
    <w:rsid w:val="007B4B21"/>
    <w:rsid w:val="007B5657"/>
    <w:rsid w:val="007B58F3"/>
    <w:rsid w:val="007B6BAC"/>
    <w:rsid w:val="007B6D9C"/>
    <w:rsid w:val="007B7A60"/>
    <w:rsid w:val="007B7C23"/>
    <w:rsid w:val="007C094E"/>
    <w:rsid w:val="007C1002"/>
    <w:rsid w:val="007C18F5"/>
    <w:rsid w:val="007C1E08"/>
    <w:rsid w:val="007C238A"/>
    <w:rsid w:val="007C2554"/>
    <w:rsid w:val="007C2677"/>
    <w:rsid w:val="007C28DA"/>
    <w:rsid w:val="007C41CB"/>
    <w:rsid w:val="007C487E"/>
    <w:rsid w:val="007C5032"/>
    <w:rsid w:val="007C5155"/>
    <w:rsid w:val="007C544C"/>
    <w:rsid w:val="007C642A"/>
    <w:rsid w:val="007C758A"/>
    <w:rsid w:val="007C7FFE"/>
    <w:rsid w:val="007D1CD1"/>
    <w:rsid w:val="007D1DBC"/>
    <w:rsid w:val="007D1F81"/>
    <w:rsid w:val="007D224C"/>
    <w:rsid w:val="007D234D"/>
    <w:rsid w:val="007D27A0"/>
    <w:rsid w:val="007D2E03"/>
    <w:rsid w:val="007D40D3"/>
    <w:rsid w:val="007D5769"/>
    <w:rsid w:val="007D5941"/>
    <w:rsid w:val="007D63E5"/>
    <w:rsid w:val="007D685C"/>
    <w:rsid w:val="007D7265"/>
    <w:rsid w:val="007D72AC"/>
    <w:rsid w:val="007D7364"/>
    <w:rsid w:val="007D7946"/>
    <w:rsid w:val="007E05D4"/>
    <w:rsid w:val="007E0A0B"/>
    <w:rsid w:val="007E1308"/>
    <w:rsid w:val="007E16AF"/>
    <w:rsid w:val="007E1B6B"/>
    <w:rsid w:val="007E1F63"/>
    <w:rsid w:val="007E30B3"/>
    <w:rsid w:val="007E4177"/>
    <w:rsid w:val="007E456E"/>
    <w:rsid w:val="007E51AC"/>
    <w:rsid w:val="007E5CFD"/>
    <w:rsid w:val="007E602E"/>
    <w:rsid w:val="007E62FB"/>
    <w:rsid w:val="007E687A"/>
    <w:rsid w:val="007E6892"/>
    <w:rsid w:val="007E7148"/>
    <w:rsid w:val="007E734A"/>
    <w:rsid w:val="007E735A"/>
    <w:rsid w:val="007E73CB"/>
    <w:rsid w:val="007E77E3"/>
    <w:rsid w:val="007E7BF3"/>
    <w:rsid w:val="007F12FD"/>
    <w:rsid w:val="007F15F8"/>
    <w:rsid w:val="007F19A4"/>
    <w:rsid w:val="007F20A6"/>
    <w:rsid w:val="007F2BCB"/>
    <w:rsid w:val="007F37F0"/>
    <w:rsid w:val="007F3A50"/>
    <w:rsid w:val="007F49E9"/>
    <w:rsid w:val="007F4CEB"/>
    <w:rsid w:val="007F52AE"/>
    <w:rsid w:val="007F563E"/>
    <w:rsid w:val="007F5798"/>
    <w:rsid w:val="007F5B05"/>
    <w:rsid w:val="007F74A5"/>
    <w:rsid w:val="007F7DA8"/>
    <w:rsid w:val="007F7EF4"/>
    <w:rsid w:val="00800232"/>
    <w:rsid w:val="008005CD"/>
    <w:rsid w:val="00801103"/>
    <w:rsid w:val="00802743"/>
    <w:rsid w:val="008027F9"/>
    <w:rsid w:val="00802A44"/>
    <w:rsid w:val="00802DCB"/>
    <w:rsid w:val="00802F88"/>
    <w:rsid w:val="0080419A"/>
    <w:rsid w:val="0080555B"/>
    <w:rsid w:val="00805BB7"/>
    <w:rsid w:val="00805DC6"/>
    <w:rsid w:val="008060A9"/>
    <w:rsid w:val="008063D8"/>
    <w:rsid w:val="00806835"/>
    <w:rsid w:val="008071EE"/>
    <w:rsid w:val="008075F8"/>
    <w:rsid w:val="00807846"/>
    <w:rsid w:val="00807DA5"/>
    <w:rsid w:val="00810334"/>
    <w:rsid w:val="008104B0"/>
    <w:rsid w:val="008106C5"/>
    <w:rsid w:val="00810837"/>
    <w:rsid w:val="00810B96"/>
    <w:rsid w:val="00810CF0"/>
    <w:rsid w:val="008119D5"/>
    <w:rsid w:val="00811A1C"/>
    <w:rsid w:val="00811E0D"/>
    <w:rsid w:val="00812B80"/>
    <w:rsid w:val="00812EC6"/>
    <w:rsid w:val="008136B7"/>
    <w:rsid w:val="00813D48"/>
    <w:rsid w:val="0081533B"/>
    <w:rsid w:val="00815C47"/>
    <w:rsid w:val="00816C96"/>
    <w:rsid w:val="008178D7"/>
    <w:rsid w:val="0082026C"/>
    <w:rsid w:val="0082098D"/>
    <w:rsid w:val="00820BB1"/>
    <w:rsid w:val="00820D95"/>
    <w:rsid w:val="0082104F"/>
    <w:rsid w:val="00821E84"/>
    <w:rsid w:val="00822C4A"/>
    <w:rsid w:val="00823C2D"/>
    <w:rsid w:val="008246C3"/>
    <w:rsid w:val="0082487B"/>
    <w:rsid w:val="0082594F"/>
    <w:rsid w:val="00826385"/>
    <w:rsid w:val="00827673"/>
    <w:rsid w:val="0083024E"/>
    <w:rsid w:val="0083084C"/>
    <w:rsid w:val="00830FAA"/>
    <w:rsid w:val="0083129D"/>
    <w:rsid w:val="008313EB"/>
    <w:rsid w:val="0083265A"/>
    <w:rsid w:val="008339CA"/>
    <w:rsid w:val="00833BBC"/>
    <w:rsid w:val="00833D84"/>
    <w:rsid w:val="00835115"/>
    <w:rsid w:val="00835416"/>
    <w:rsid w:val="00835E39"/>
    <w:rsid w:val="00836CBE"/>
    <w:rsid w:val="00840298"/>
    <w:rsid w:val="0084054A"/>
    <w:rsid w:val="00840B75"/>
    <w:rsid w:val="00841094"/>
    <w:rsid w:val="008423CC"/>
    <w:rsid w:val="00842B2F"/>
    <w:rsid w:val="00842C51"/>
    <w:rsid w:val="00842D4D"/>
    <w:rsid w:val="008435B6"/>
    <w:rsid w:val="00843811"/>
    <w:rsid w:val="00843A86"/>
    <w:rsid w:val="00843C1D"/>
    <w:rsid w:val="0084408D"/>
    <w:rsid w:val="008449AF"/>
    <w:rsid w:val="00844BF4"/>
    <w:rsid w:val="0084669F"/>
    <w:rsid w:val="00846A3C"/>
    <w:rsid w:val="0084753E"/>
    <w:rsid w:val="008503C6"/>
    <w:rsid w:val="008509E8"/>
    <w:rsid w:val="008509EB"/>
    <w:rsid w:val="00851DF5"/>
    <w:rsid w:val="0085257D"/>
    <w:rsid w:val="00852819"/>
    <w:rsid w:val="00852FF1"/>
    <w:rsid w:val="00853189"/>
    <w:rsid w:val="0085362F"/>
    <w:rsid w:val="00853ECB"/>
    <w:rsid w:val="00855ADB"/>
    <w:rsid w:val="00856500"/>
    <w:rsid w:val="00856FB9"/>
    <w:rsid w:val="00857321"/>
    <w:rsid w:val="00857657"/>
    <w:rsid w:val="00857939"/>
    <w:rsid w:val="00857B22"/>
    <w:rsid w:val="00857EDD"/>
    <w:rsid w:val="00860216"/>
    <w:rsid w:val="008602B4"/>
    <w:rsid w:val="0086071F"/>
    <w:rsid w:val="00861F25"/>
    <w:rsid w:val="008622C8"/>
    <w:rsid w:val="00862B9F"/>
    <w:rsid w:val="00863159"/>
    <w:rsid w:val="0086371C"/>
    <w:rsid w:val="008637C6"/>
    <w:rsid w:val="008639B7"/>
    <w:rsid w:val="00863CE5"/>
    <w:rsid w:val="008645A7"/>
    <w:rsid w:val="008645B0"/>
    <w:rsid w:val="0086484E"/>
    <w:rsid w:val="00864C99"/>
    <w:rsid w:val="00867527"/>
    <w:rsid w:val="00867E0E"/>
    <w:rsid w:val="00870ED8"/>
    <w:rsid w:val="0087131D"/>
    <w:rsid w:val="00871835"/>
    <w:rsid w:val="00872058"/>
    <w:rsid w:val="008725C2"/>
    <w:rsid w:val="008725ED"/>
    <w:rsid w:val="008728E5"/>
    <w:rsid w:val="00872E5A"/>
    <w:rsid w:val="0087370C"/>
    <w:rsid w:val="0087393D"/>
    <w:rsid w:val="00873C14"/>
    <w:rsid w:val="00874A4C"/>
    <w:rsid w:val="00874D65"/>
    <w:rsid w:val="008759F3"/>
    <w:rsid w:val="0087619B"/>
    <w:rsid w:val="0087784E"/>
    <w:rsid w:val="008805DC"/>
    <w:rsid w:val="00880B52"/>
    <w:rsid w:val="00880E4F"/>
    <w:rsid w:val="0088151C"/>
    <w:rsid w:val="00882169"/>
    <w:rsid w:val="00882431"/>
    <w:rsid w:val="00882484"/>
    <w:rsid w:val="0088280B"/>
    <w:rsid w:val="00883521"/>
    <w:rsid w:val="008835BF"/>
    <w:rsid w:val="00883E18"/>
    <w:rsid w:val="008842C1"/>
    <w:rsid w:val="008844D9"/>
    <w:rsid w:val="008850FE"/>
    <w:rsid w:val="008852F0"/>
    <w:rsid w:val="0088552E"/>
    <w:rsid w:val="0088602C"/>
    <w:rsid w:val="008864D8"/>
    <w:rsid w:val="00886E1E"/>
    <w:rsid w:val="008870C9"/>
    <w:rsid w:val="00887227"/>
    <w:rsid w:val="0088744C"/>
    <w:rsid w:val="00887641"/>
    <w:rsid w:val="008908EE"/>
    <w:rsid w:val="00891663"/>
    <w:rsid w:val="00891AC7"/>
    <w:rsid w:val="0089282C"/>
    <w:rsid w:val="00892F39"/>
    <w:rsid w:val="00893A66"/>
    <w:rsid w:val="00893FE4"/>
    <w:rsid w:val="00894A75"/>
    <w:rsid w:val="0089719A"/>
    <w:rsid w:val="008972FF"/>
    <w:rsid w:val="00897393"/>
    <w:rsid w:val="00897466"/>
    <w:rsid w:val="008A0757"/>
    <w:rsid w:val="008A10DA"/>
    <w:rsid w:val="008A14A7"/>
    <w:rsid w:val="008A169C"/>
    <w:rsid w:val="008A1751"/>
    <w:rsid w:val="008A1A8F"/>
    <w:rsid w:val="008A1FDE"/>
    <w:rsid w:val="008A2781"/>
    <w:rsid w:val="008A2923"/>
    <w:rsid w:val="008A30A1"/>
    <w:rsid w:val="008A436F"/>
    <w:rsid w:val="008A5016"/>
    <w:rsid w:val="008A5A39"/>
    <w:rsid w:val="008A6288"/>
    <w:rsid w:val="008A62C9"/>
    <w:rsid w:val="008A6343"/>
    <w:rsid w:val="008A68D7"/>
    <w:rsid w:val="008A6B7F"/>
    <w:rsid w:val="008A6F86"/>
    <w:rsid w:val="008A6FE0"/>
    <w:rsid w:val="008A7C2D"/>
    <w:rsid w:val="008B0000"/>
    <w:rsid w:val="008B097F"/>
    <w:rsid w:val="008B107F"/>
    <w:rsid w:val="008B114F"/>
    <w:rsid w:val="008B12EB"/>
    <w:rsid w:val="008B1C8A"/>
    <w:rsid w:val="008B211C"/>
    <w:rsid w:val="008B2216"/>
    <w:rsid w:val="008B2E99"/>
    <w:rsid w:val="008B32DB"/>
    <w:rsid w:val="008B3310"/>
    <w:rsid w:val="008B3F71"/>
    <w:rsid w:val="008B40AE"/>
    <w:rsid w:val="008B4237"/>
    <w:rsid w:val="008B481D"/>
    <w:rsid w:val="008B4E47"/>
    <w:rsid w:val="008B4F89"/>
    <w:rsid w:val="008B5111"/>
    <w:rsid w:val="008B53CE"/>
    <w:rsid w:val="008B5870"/>
    <w:rsid w:val="008B5FD0"/>
    <w:rsid w:val="008B62B7"/>
    <w:rsid w:val="008B646A"/>
    <w:rsid w:val="008B7927"/>
    <w:rsid w:val="008C05CC"/>
    <w:rsid w:val="008C10B5"/>
    <w:rsid w:val="008C111A"/>
    <w:rsid w:val="008C15FC"/>
    <w:rsid w:val="008C1A1D"/>
    <w:rsid w:val="008C20F5"/>
    <w:rsid w:val="008C2487"/>
    <w:rsid w:val="008C24A1"/>
    <w:rsid w:val="008C254D"/>
    <w:rsid w:val="008C298A"/>
    <w:rsid w:val="008C3098"/>
    <w:rsid w:val="008C3447"/>
    <w:rsid w:val="008C3F33"/>
    <w:rsid w:val="008C52FA"/>
    <w:rsid w:val="008C581D"/>
    <w:rsid w:val="008C5952"/>
    <w:rsid w:val="008C5ABF"/>
    <w:rsid w:val="008C6C23"/>
    <w:rsid w:val="008C6D53"/>
    <w:rsid w:val="008C7190"/>
    <w:rsid w:val="008D0101"/>
    <w:rsid w:val="008D01DD"/>
    <w:rsid w:val="008D022E"/>
    <w:rsid w:val="008D06FD"/>
    <w:rsid w:val="008D09B6"/>
    <w:rsid w:val="008D1214"/>
    <w:rsid w:val="008D16B8"/>
    <w:rsid w:val="008D22C4"/>
    <w:rsid w:val="008D2AAD"/>
    <w:rsid w:val="008D2F85"/>
    <w:rsid w:val="008D3057"/>
    <w:rsid w:val="008D3E66"/>
    <w:rsid w:val="008D412A"/>
    <w:rsid w:val="008D4F7D"/>
    <w:rsid w:val="008D5170"/>
    <w:rsid w:val="008D51FA"/>
    <w:rsid w:val="008D5425"/>
    <w:rsid w:val="008D5983"/>
    <w:rsid w:val="008D5CF0"/>
    <w:rsid w:val="008D7431"/>
    <w:rsid w:val="008D74A0"/>
    <w:rsid w:val="008D7933"/>
    <w:rsid w:val="008E0B97"/>
    <w:rsid w:val="008E1FF4"/>
    <w:rsid w:val="008E21D5"/>
    <w:rsid w:val="008E2240"/>
    <w:rsid w:val="008E23C1"/>
    <w:rsid w:val="008E2548"/>
    <w:rsid w:val="008E2603"/>
    <w:rsid w:val="008E32C6"/>
    <w:rsid w:val="008E35B7"/>
    <w:rsid w:val="008E3BAE"/>
    <w:rsid w:val="008E3CE7"/>
    <w:rsid w:val="008E3EFC"/>
    <w:rsid w:val="008E45FA"/>
    <w:rsid w:val="008E4887"/>
    <w:rsid w:val="008E48BA"/>
    <w:rsid w:val="008E4995"/>
    <w:rsid w:val="008E49A3"/>
    <w:rsid w:val="008E507F"/>
    <w:rsid w:val="008E5CA7"/>
    <w:rsid w:val="008E647C"/>
    <w:rsid w:val="008E6FEC"/>
    <w:rsid w:val="008E7A73"/>
    <w:rsid w:val="008E7DC2"/>
    <w:rsid w:val="008E7E66"/>
    <w:rsid w:val="008F06FD"/>
    <w:rsid w:val="008F0970"/>
    <w:rsid w:val="008F0A1E"/>
    <w:rsid w:val="008F1A74"/>
    <w:rsid w:val="008F1C14"/>
    <w:rsid w:val="008F280A"/>
    <w:rsid w:val="008F2966"/>
    <w:rsid w:val="008F3557"/>
    <w:rsid w:val="008F515B"/>
    <w:rsid w:val="008F636D"/>
    <w:rsid w:val="008F6881"/>
    <w:rsid w:val="008F6B03"/>
    <w:rsid w:val="008F70C6"/>
    <w:rsid w:val="008F715D"/>
    <w:rsid w:val="008F72CA"/>
    <w:rsid w:val="008F78BC"/>
    <w:rsid w:val="008F7A01"/>
    <w:rsid w:val="00900023"/>
    <w:rsid w:val="00900242"/>
    <w:rsid w:val="009007B4"/>
    <w:rsid w:val="00902E78"/>
    <w:rsid w:val="00903350"/>
    <w:rsid w:val="00903608"/>
    <w:rsid w:val="009036E5"/>
    <w:rsid w:val="00903DDA"/>
    <w:rsid w:val="00903F25"/>
    <w:rsid w:val="00904171"/>
    <w:rsid w:val="00905A64"/>
    <w:rsid w:val="009060FB"/>
    <w:rsid w:val="00906592"/>
    <w:rsid w:val="009068BF"/>
    <w:rsid w:val="00906ACC"/>
    <w:rsid w:val="009077BB"/>
    <w:rsid w:val="00907BA9"/>
    <w:rsid w:val="009100EB"/>
    <w:rsid w:val="00910C80"/>
    <w:rsid w:val="009116EB"/>
    <w:rsid w:val="00911839"/>
    <w:rsid w:val="00911E05"/>
    <w:rsid w:val="009124A3"/>
    <w:rsid w:val="00912958"/>
    <w:rsid w:val="00912B6B"/>
    <w:rsid w:val="009135E6"/>
    <w:rsid w:val="00913919"/>
    <w:rsid w:val="0091398F"/>
    <w:rsid w:val="009139A1"/>
    <w:rsid w:val="009146CF"/>
    <w:rsid w:val="00914A0D"/>
    <w:rsid w:val="0091570B"/>
    <w:rsid w:val="009160BA"/>
    <w:rsid w:val="00917450"/>
    <w:rsid w:val="00921982"/>
    <w:rsid w:val="00921B12"/>
    <w:rsid w:val="0092204C"/>
    <w:rsid w:val="009222FB"/>
    <w:rsid w:val="0092230A"/>
    <w:rsid w:val="00922471"/>
    <w:rsid w:val="0092322E"/>
    <w:rsid w:val="009237B2"/>
    <w:rsid w:val="00923B8D"/>
    <w:rsid w:val="00924FFD"/>
    <w:rsid w:val="0092521F"/>
    <w:rsid w:val="00925887"/>
    <w:rsid w:val="00925CB8"/>
    <w:rsid w:val="00925DBA"/>
    <w:rsid w:val="00926135"/>
    <w:rsid w:val="009263C1"/>
    <w:rsid w:val="00926A67"/>
    <w:rsid w:val="0092710D"/>
    <w:rsid w:val="009273A2"/>
    <w:rsid w:val="009274CC"/>
    <w:rsid w:val="009274D7"/>
    <w:rsid w:val="0092759C"/>
    <w:rsid w:val="00930987"/>
    <w:rsid w:val="00930F92"/>
    <w:rsid w:val="00931E1D"/>
    <w:rsid w:val="00932090"/>
    <w:rsid w:val="009321A6"/>
    <w:rsid w:val="00932927"/>
    <w:rsid w:val="009329AE"/>
    <w:rsid w:val="00932E7F"/>
    <w:rsid w:val="009333CC"/>
    <w:rsid w:val="00933C6D"/>
    <w:rsid w:val="00933D9D"/>
    <w:rsid w:val="00933F45"/>
    <w:rsid w:val="009347F1"/>
    <w:rsid w:val="00934947"/>
    <w:rsid w:val="00934BF7"/>
    <w:rsid w:val="00935E63"/>
    <w:rsid w:val="00936D11"/>
    <w:rsid w:val="00936E61"/>
    <w:rsid w:val="00936F9C"/>
    <w:rsid w:val="00937658"/>
    <w:rsid w:val="00937990"/>
    <w:rsid w:val="0094040B"/>
    <w:rsid w:val="00940E38"/>
    <w:rsid w:val="00941004"/>
    <w:rsid w:val="009414F2"/>
    <w:rsid w:val="0094184F"/>
    <w:rsid w:val="00941C98"/>
    <w:rsid w:val="00942041"/>
    <w:rsid w:val="0094214D"/>
    <w:rsid w:val="0094253D"/>
    <w:rsid w:val="00942825"/>
    <w:rsid w:val="00942945"/>
    <w:rsid w:val="00943191"/>
    <w:rsid w:val="0094345F"/>
    <w:rsid w:val="00943ECF"/>
    <w:rsid w:val="0094429A"/>
    <w:rsid w:val="0094499E"/>
    <w:rsid w:val="00944F44"/>
    <w:rsid w:val="00945DB0"/>
    <w:rsid w:val="00945DBF"/>
    <w:rsid w:val="00945F45"/>
    <w:rsid w:val="00946CDE"/>
    <w:rsid w:val="00946F9D"/>
    <w:rsid w:val="00947680"/>
    <w:rsid w:val="00947C87"/>
    <w:rsid w:val="00950B9C"/>
    <w:rsid w:val="00950C3C"/>
    <w:rsid w:val="00950E2D"/>
    <w:rsid w:val="009517B8"/>
    <w:rsid w:val="0095204A"/>
    <w:rsid w:val="009521D4"/>
    <w:rsid w:val="00952719"/>
    <w:rsid w:val="009528B9"/>
    <w:rsid w:val="00952976"/>
    <w:rsid w:val="00952A64"/>
    <w:rsid w:val="0095384A"/>
    <w:rsid w:val="009545DC"/>
    <w:rsid w:val="009545E7"/>
    <w:rsid w:val="009546C8"/>
    <w:rsid w:val="00954A34"/>
    <w:rsid w:val="00955DB2"/>
    <w:rsid w:val="00956094"/>
    <w:rsid w:val="00956713"/>
    <w:rsid w:val="00956CB8"/>
    <w:rsid w:val="00957159"/>
    <w:rsid w:val="009573AD"/>
    <w:rsid w:val="009600C0"/>
    <w:rsid w:val="00960153"/>
    <w:rsid w:val="009601A8"/>
    <w:rsid w:val="00960211"/>
    <w:rsid w:val="00960646"/>
    <w:rsid w:val="00960E3A"/>
    <w:rsid w:val="00961FE4"/>
    <w:rsid w:val="009620D8"/>
    <w:rsid w:val="0096279B"/>
    <w:rsid w:val="00962ECE"/>
    <w:rsid w:val="0096373C"/>
    <w:rsid w:val="00963C68"/>
    <w:rsid w:val="00964134"/>
    <w:rsid w:val="00964139"/>
    <w:rsid w:val="0096414D"/>
    <w:rsid w:val="009643A5"/>
    <w:rsid w:val="00964617"/>
    <w:rsid w:val="009648C3"/>
    <w:rsid w:val="009653E9"/>
    <w:rsid w:val="009656F6"/>
    <w:rsid w:val="00966264"/>
    <w:rsid w:val="00966DE2"/>
    <w:rsid w:val="00967A7B"/>
    <w:rsid w:val="00970C38"/>
    <w:rsid w:val="00970CA1"/>
    <w:rsid w:val="0097160B"/>
    <w:rsid w:val="00971BFE"/>
    <w:rsid w:val="00971CD6"/>
    <w:rsid w:val="00971D4B"/>
    <w:rsid w:val="00972E56"/>
    <w:rsid w:val="00973A22"/>
    <w:rsid w:val="00973A62"/>
    <w:rsid w:val="00973DB3"/>
    <w:rsid w:val="00973EFB"/>
    <w:rsid w:val="009741FD"/>
    <w:rsid w:val="00974528"/>
    <w:rsid w:val="00974907"/>
    <w:rsid w:val="00974FC7"/>
    <w:rsid w:val="009757AB"/>
    <w:rsid w:val="00975D57"/>
    <w:rsid w:val="00975D8D"/>
    <w:rsid w:val="009762BB"/>
    <w:rsid w:val="00976479"/>
    <w:rsid w:val="00976508"/>
    <w:rsid w:val="009766ED"/>
    <w:rsid w:val="00976826"/>
    <w:rsid w:val="00976A55"/>
    <w:rsid w:val="00976B86"/>
    <w:rsid w:val="00976F77"/>
    <w:rsid w:val="00977351"/>
    <w:rsid w:val="0098001B"/>
    <w:rsid w:val="00980175"/>
    <w:rsid w:val="00980439"/>
    <w:rsid w:val="00980864"/>
    <w:rsid w:val="009809BD"/>
    <w:rsid w:val="009818FB"/>
    <w:rsid w:val="00981C02"/>
    <w:rsid w:val="00981E95"/>
    <w:rsid w:val="00982162"/>
    <w:rsid w:val="00982AE6"/>
    <w:rsid w:val="00983552"/>
    <w:rsid w:val="009835C7"/>
    <w:rsid w:val="009861BC"/>
    <w:rsid w:val="0098631D"/>
    <w:rsid w:val="0098639B"/>
    <w:rsid w:val="009866B4"/>
    <w:rsid w:val="00986714"/>
    <w:rsid w:val="00986D1B"/>
    <w:rsid w:val="00986F7E"/>
    <w:rsid w:val="00986F8C"/>
    <w:rsid w:val="00986FE1"/>
    <w:rsid w:val="009900D3"/>
    <w:rsid w:val="00991A9A"/>
    <w:rsid w:val="00992662"/>
    <w:rsid w:val="00992F90"/>
    <w:rsid w:val="00993955"/>
    <w:rsid w:val="00994CA5"/>
    <w:rsid w:val="00994CBC"/>
    <w:rsid w:val="00995CFB"/>
    <w:rsid w:val="00996880"/>
    <w:rsid w:val="00996A78"/>
    <w:rsid w:val="0099739A"/>
    <w:rsid w:val="009A01C8"/>
    <w:rsid w:val="009A022F"/>
    <w:rsid w:val="009A04C8"/>
    <w:rsid w:val="009A084B"/>
    <w:rsid w:val="009A09E1"/>
    <w:rsid w:val="009A0D26"/>
    <w:rsid w:val="009A0FE2"/>
    <w:rsid w:val="009A1391"/>
    <w:rsid w:val="009A28C3"/>
    <w:rsid w:val="009A2D5B"/>
    <w:rsid w:val="009A3551"/>
    <w:rsid w:val="009A369F"/>
    <w:rsid w:val="009A3CAF"/>
    <w:rsid w:val="009A3D16"/>
    <w:rsid w:val="009A4FB4"/>
    <w:rsid w:val="009A4FC9"/>
    <w:rsid w:val="009A5622"/>
    <w:rsid w:val="009A56F9"/>
    <w:rsid w:val="009A572D"/>
    <w:rsid w:val="009A5F92"/>
    <w:rsid w:val="009A660F"/>
    <w:rsid w:val="009B2B30"/>
    <w:rsid w:val="009B37F0"/>
    <w:rsid w:val="009B41C3"/>
    <w:rsid w:val="009B4F3F"/>
    <w:rsid w:val="009B54BC"/>
    <w:rsid w:val="009B54C0"/>
    <w:rsid w:val="009B628A"/>
    <w:rsid w:val="009B6F1B"/>
    <w:rsid w:val="009B7511"/>
    <w:rsid w:val="009B78E2"/>
    <w:rsid w:val="009B790F"/>
    <w:rsid w:val="009C02C7"/>
    <w:rsid w:val="009C0A4A"/>
    <w:rsid w:val="009C1284"/>
    <w:rsid w:val="009C26C5"/>
    <w:rsid w:val="009C3A32"/>
    <w:rsid w:val="009C5192"/>
    <w:rsid w:val="009C521E"/>
    <w:rsid w:val="009C5B18"/>
    <w:rsid w:val="009C61CB"/>
    <w:rsid w:val="009C6A51"/>
    <w:rsid w:val="009D123C"/>
    <w:rsid w:val="009D1327"/>
    <w:rsid w:val="009D16F8"/>
    <w:rsid w:val="009D2035"/>
    <w:rsid w:val="009D2459"/>
    <w:rsid w:val="009D273A"/>
    <w:rsid w:val="009D3993"/>
    <w:rsid w:val="009D44EC"/>
    <w:rsid w:val="009D5599"/>
    <w:rsid w:val="009D5936"/>
    <w:rsid w:val="009D624A"/>
    <w:rsid w:val="009D6381"/>
    <w:rsid w:val="009D6FE7"/>
    <w:rsid w:val="009D6FE8"/>
    <w:rsid w:val="009D76FB"/>
    <w:rsid w:val="009D7D19"/>
    <w:rsid w:val="009D7F07"/>
    <w:rsid w:val="009E111F"/>
    <w:rsid w:val="009E185C"/>
    <w:rsid w:val="009E2309"/>
    <w:rsid w:val="009E2816"/>
    <w:rsid w:val="009E2AD5"/>
    <w:rsid w:val="009E2D29"/>
    <w:rsid w:val="009E3066"/>
    <w:rsid w:val="009E3081"/>
    <w:rsid w:val="009E3795"/>
    <w:rsid w:val="009E3C44"/>
    <w:rsid w:val="009E3FA5"/>
    <w:rsid w:val="009E5516"/>
    <w:rsid w:val="009E568B"/>
    <w:rsid w:val="009E606C"/>
    <w:rsid w:val="009E6B59"/>
    <w:rsid w:val="009E764C"/>
    <w:rsid w:val="009E7897"/>
    <w:rsid w:val="009E7DB4"/>
    <w:rsid w:val="009E7F7C"/>
    <w:rsid w:val="009F000E"/>
    <w:rsid w:val="009F0138"/>
    <w:rsid w:val="009F01D2"/>
    <w:rsid w:val="009F0235"/>
    <w:rsid w:val="009F024C"/>
    <w:rsid w:val="009F0545"/>
    <w:rsid w:val="009F07E4"/>
    <w:rsid w:val="009F0FC3"/>
    <w:rsid w:val="009F1569"/>
    <w:rsid w:val="009F2313"/>
    <w:rsid w:val="009F248B"/>
    <w:rsid w:val="009F29E3"/>
    <w:rsid w:val="009F3CC1"/>
    <w:rsid w:val="009F44B5"/>
    <w:rsid w:val="009F47C9"/>
    <w:rsid w:val="009F4D18"/>
    <w:rsid w:val="009F4DB9"/>
    <w:rsid w:val="009F4EE0"/>
    <w:rsid w:val="009F50F1"/>
    <w:rsid w:val="009F530F"/>
    <w:rsid w:val="009F5432"/>
    <w:rsid w:val="009F56B1"/>
    <w:rsid w:val="009F5B5A"/>
    <w:rsid w:val="009F5B6D"/>
    <w:rsid w:val="009F5F23"/>
    <w:rsid w:val="009F60AE"/>
    <w:rsid w:val="009F6458"/>
    <w:rsid w:val="009F6890"/>
    <w:rsid w:val="009F77DB"/>
    <w:rsid w:val="009F7A70"/>
    <w:rsid w:val="00A00A81"/>
    <w:rsid w:val="00A00AC5"/>
    <w:rsid w:val="00A00E5A"/>
    <w:rsid w:val="00A01927"/>
    <w:rsid w:val="00A01992"/>
    <w:rsid w:val="00A019DC"/>
    <w:rsid w:val="00A02227"/>
    <w:rsid w:val="00A023A5"/>
    <w:rsid w:val="00A0242F"/>
    <w:rsid w:val="00A02BC0"/>
    <w:rsid w:val="00A02D76"/>
    <w:rsid w:val="00A02DE7"/>
    <w:rsid w:val="00A0354C"/>
    <w:rsid w:val="00A039F0"/>
    <w:rsid w:val="00A04280"/>
    <w:rsid w:val="00A043C2"/>
    <w:rsid w:val="00A0607B"/>
    <w:rsid w:val="00A062C2"/>
    <w:rsid w:val="00A066BD"/>
    <w:rsid w:val="00A06B23"/>
    <w:rsid w:val="00A076A7"/>
    <w:rsid w:val="00A103A3"/>
    <w:rsid w:val="00A109EE"/>
    <w:rsid w:val="00A10CB6"/>
    <w:rsid w:val="00A1212F"/>
    <w:rsid w:val="00A12A5D"/>
    <w:rsid w:val="00A1359C"/>
    <w:rsid w:val="00A1470B"/>
    <w:rsid w:val="00A1489F"/>
    <w:rsid w:val="00A151DB"/>
    <w:rsid w:val="00A158FD"/>
    <w:rsid w:val="00A15E98"/>
    <w:rsid w:val="00A17A77"/>
    <w:rsid w:val="00A20245"/>
    <w:rsid w:val="00A20816"/>
    <w:rsid w:val="00A20883"/>
    <w:rsid w:val="00A20C70"/>
    <w:rsid w:val="00A20C83"/>
    <w:rsid w:val="00A22544"/>
    <w:rsid w:val="00A2271C"/>
    <w:rsid w:val="00A23189"/>
    <w:rsid w:val="00A23FED"/>
    <w:rsid w:val="00A242F1"/>
    <w:rsid w:val="00A247B3"/>
    <w:rsid w:val="00A2494D"/>
    <w:rsid w:val="00A2510D"/>
    <w:rsid w:val="00A27291"/>
    <w:rsid w:val="00A272AA"/>
    <w:rsid w:val="00A27668"/>
    <w:rsid w:val="00A27753"/>
    <w:rsid w:val="00A27DF7"/>
    <w:rsid w:val="00A27FD9"/>
    <w:rsid w:val="00A305D6"/>
    <w:rsid w:val="00A30E77"/>
    <w:rsid w:val="00A31310"/>
    <w:rsid w:val="00A325D4"/>
    <w:rsid w:val="00A33726"/>
    <w:rsid w:val="00A33BCC"/>
    <w:rsid w:val="00A341E2"/>
    <w:rsid w:val="00A366C9"/>
    <w:rsid w:val="00A369BF"/>
    <w:rsid w:val="00A36C42"/>
    <w:rsid w:val="00A36C80"/>
    <w:rsid w:val="00A3714D"/>
    <w:rsid w:val="00A3727B"/>
    <w:rsid w:val="00A372A2"/>
    <w:rsid w:val="00A37358"/>
    <w:rsid w:val="00A404A2"/>
    <w:rsid w:val="00A408E0"/>
    <w:rsid w:val="00A40D9A"/>
    <w:rsid w:val="00A411BD"/>
    <w:rsid w:val="00A41529"/>
    <w:rsid w:val="00A4187B"/>
    <w:rsid w:val="00A42888"/>
    <w:rsid w:val="00A43AB4"/>
    <w:rsid w:val="00A43B9C"/>
    <w:rsid w:val="00A44019"/>
    <w:rsid w:val="00A440C2"/>
    <w:rsid w:val="00A452EA"/>
    <w:rsid w:val="00A45F8E"/>
    <w:rsid w:val="00A4622F"/>
    <w:rsid w:val="00A4650C"/>
    <w:rsid w:val="00A46676"/>
    <w:rsid w:val="00A470BD"/>
    <w:rsid w:val="00A502DA"/>
    <w:rsid w:val="00A50593"/>
    <w:rsid w:val="00A50645"/>
    <w:rsid w:val="00A51C0B"/>
    <w:rsid w:val="00A51D9F"/>
    <w:rsid w:val="00A51E5C"/>
    <w:rsid w:val="00A52391"/>
    <w:rsid w:val="00A523A6"/>
    <w:rsid w:val="00A5326C"/>
    <w:rsid w:val="00A53605"/>
    <w:rsid w:val="00A53FBB"/>
    <w:rsid w:val="00A54023"/>
    <w:rsid w:val="00A54278"/>
    <w:rsid w:val="00A544ED"/>
    <w:rsid w:val="00A5466A"/>
    <w:rsid w:val="00A546A4"/>
    <w:rsid w:val="00A55148"/>
    <w:rsid w:val="00A55EB5"/>
    <w:rsid w:val="00A56202"/>
    <w:rsid w:val="00A57258"/>
    <w:rsid w:val="00A57C91"/>
    <w:rsid w:val="00A60566"/>
    <w:rsid w:val="00A60A7B"/>
    <w:rsid w:val="00A60CBD"/>
    <w:rsid w:val="00A61F1A"/>
    <w:rsid w:val="00A62D94"/>
    <w:rsid w:val="00A632F1"/>
    <w:rsid w:val="00A64526"/>
    <w:rsid w:val="00A646B5"/>
    <w:rsid w:val="00A65837"/>
    <w:rsid w:val="00A65FE4"/>
    <w:rsid w:val="00A6613D"/>
    <w:rsid w:val="00A666A7"/>
    <w:rsid w:val="00A674EF"/>
    <w:rsid w:val="00A676D4"/>
    <w:rsid w:val="00A67BAF"/>
    <w:rsid w:val="00A70311"/>
    <w:rsid w:val="00A7097D"/>
    <w:rsid w:val="00A709D5"/>
    <w:rsid w:val="00A7164B"/>
    <w:rsid w:val="00A72429"/>
    <w:rsid w:val="00A72540"/>
    <w:rsid w:val="00A72789"/>
    <w:rsid w:val="00A73942"/>
    <w:rsid w:val="00A7399E"/>
    <w:rsid w:val="00A73A2F"/>
    <w:rsid w:val="00A7472E"/>
    <w:rsid w:val="00A74AF4"/>
    <w:rsid w:val="00A74C99"/>
    <w:rsid w:val="00A74E67"/>
    <w:rsid w:val="00A751E4"/>
    <w:rsid w:val="00A7592A"/>
    <w:rsid w:val="00A75973"/>
    <w:rsid w:val="00A75B98"/>
    <w:rsid w:val="00A75C4F"/>
    <w:rsid w:val="00A75F6D"/>
    <w:rsid w:val="00A76761"/>
    <w:rsid w:val="00A770AB"/>
    <w:rsid w:val="00A778D4"/>
    <w:rsid w:val="00A77AD7"/>
    <w:rsid w:val="00A77FC0"/>
    <w:rsid w:val="00A8130E"/>
    <w:rsid w:val="00A8137B"/>
    <w:rsid w:val="00A814CA"/>
    <w:rsid w:val="00A829C9"/>
    <w:rsid w:val="00A82C73"/>
    <w:rsid w:val="00A831D0"/>
    <w:rsid w:val="00A836AD"/>
    <w:rsid w:val="00A83D44"/>
    <w:rsid w:val="00A83F4E"/>
    <w:rsid w:val="00A840F6"/>
    <w:rsid w:val="00A84D73"/>
    <w:rsid w:val="00A85442"/>
    <w:rsid w:val="00A86857"/>
    <w:rsid w:val="00A875EF"/>
    <w:rsid w:val="00A87B39"/>
    <w:rsid w:val="00A9063C"/>
    <w:rsid w:val="00A9154A"/>
    <w:rsid w:val="00A922F4"/>
    <w:rsid w:val="00A931A9"/>
    <w:rsid w:val="00A94746"/>
    <w:rsid w:val="00A94CF9"/>
    <w:rsid w:val="00A94F9C"/>
    <w:rsid w:val="00A95040"/>
    <w:rsid w:val="00A9554E"/>
    <w:rsid w:val="00A95B5A"/>
    <w:rsid w:val="00A95F2C"/>
    <w:rsid w:val="00A96F3F"/>
    <w:rsid w:val="00A97373"/>
    <w:rsid w:val="00A978BA"/>
    <w:rsid w:val="00AA01D3"/>
    <w:rsid w:val="00AA052B"/>
    <w:rsid w:val="00AA0769"/>
    <w:rsid w:val="00AA0AF5"/>
    <w:rsid w:val="00AA1210"/>
    <w:rsid w:val="00AA1A71"/>
    <w:rsid w:val="00AA1D2F"/>
    <w:rsid w:val="00AA359D"/>
    <w:rsid w:val="00AA3611"/>
    <w:rsid w:val="00AA37B8"/>
    <w:rsid w:val="00AA471A"/>
    <w:rsid w:val="00AA4B12"/>
    <w:rsid w:val="00AA54B4"/>
    <w:rsid w:val="00AA624F"/>
    <w:rsid w:val="00AA6D90"/>
    <w:rsid w:val="00AA7220"/>
    <w:rsid w:val="00AA765F"/>
    <w:rsid w:val="00AA7D66"/>
    <w:rsid w:val="00AB0602"/>
    <w:rsid w:val="00AB0FCB"/>
    <w:rsid w:val="00AB1741"/>
    <w:rsid w:val="00AB1CB3"/>
    <w:rsid w:val="00AB2299"/>
    <w:rsid w:val="00AB232C"/>
    <w:rsid w:val="00AB307B"/>
    <w:rsid w:val="00AB3362"/>
    <w:rsid w:val="00AB3C2D"/>
    <w:rsid w:val="00AB4B7C"/>
    <w:rsid w:val="00AB5262"/>
    <w:rsid w:val="00AB5411"/>
    <w:rsid w:val="00AB583F"/>
    <w:rsid w:val="00AB5DC6"/>
    <w:rsid w:val="00AB5F38"/>
    <w:rsid w:val="00AB682E"/>
    <w:rsid w:val="00AB689D"/>
    <w:rsid w:val="00AB6EBD"/>
    <w:rsid w:val="00AB6F72"/>
    <w:rsid w:val="00AB70CC"/>
    <w:rsid w:val="00AB7104"/>
    <w:rsid w:val="00AB710D"/>
    <w:rsid w:val="00AB73C1"/>
    <w:rsid w:val="00AB7448"/>
    <w:rsid w:val="00AB75B4"/>
    <w:rsid w:val="00AB7CC2"/>
    <w:rsid w:val="00AB7E94"/>
    <w:rsid w:val="00AC0277"/>
    <w:rsid w:val="00AC0998"/>
    <w:rsid w:val="00AC2AE9"/>
    <w:rsid w:val="00AC3831"/>
    <w:rsid w:val="00AC5757"/>
    <w:rsid w:val="00AC63FC"/>
    <w:rsid w:val="00AC6552"/>
    <w:rsid w:val="00AC655C"/>
    <w:rsid w:val="00AD021F"/>
    <w:rsid w:val="00AD02C7"/>
    <w:rsid w:val="00AD0E89"/>
    <w:rsid w:val="00AD2A3B"/>
    <w:rsid w:val="00AD3359"/>
    <w:rsid w:val="00AD34E7"/>
    <w:rsid w:val="00AD451D"/>
    <w:rsid w:val="00AD4627"/>
    <w:rsid w:val="00AD50F0"/>
    <w:rsid w:val="00AD5768"/>
    <w:rsid w:val="00AD5799"/>
    <w:rsid w:val="00AD58C6"/>
    <w:rsid w:val="00AD60A1"/>
    <w:rsid w:val="00AD6D56"/>
    <w:rsid w:val="00AD6E85"/>
    <w:rsid w:val="00AD733A"/>
    <w:rsid w:val="00AD76B4"/>
    <w:rsid w:val="00AD7F52"/>
    <w:rsid w:val="00AE01EF"/>
    <w:rsid w:val="00AE0BD1"/>
    <w:rsid w:val="00AE16E2"/>
    <w:rsid w:val="00AE17B9"/>
    <w:rsid w:val="00AE24B3"/>
    <w:rsid w:val="00AE2567"/>
    <w:rsid w:val="00AE26AD"/>
    <w:rsid w:val="00AE4928"/>
    <w:rsid w:val="00AE4A9C"/>
    <w:rsid w:val="00AE4BB8"/>
    <w:rsid w:val="00AE572D"/>
    <w:rsid w:val="00AE670B"/>
    <w:rsid w:val="00AE6A90"/>
    <w:rsid w:val="00AE6E44"/>
    <w:rsid w:val="00AE6FD9"/>
    <w:rsid w:val="00AF0E14"/>
    <w:rsid w:val="00AF19FE"/>
    <w:rsid w:val="00AF1A5E"/>
    <w:rsid w:val="00AF1AC2"/>
    <w:rsid w:val="00AF25FC"/>
    <w:rsid w:val="00AF299C"/>
    <w:rsid w:val="00AF2D02"/>
    <w:rsid w:val="00AF3239"/>
    <w:rsid w:val="00AF35E4"/>
    <w:rsid w:val="00AF3692"/>
    <w:rsid w:val="00AF4098"/>
    <w:rsid w:val="00AF4F62"/>
    <w:rsid w:val="00AF5181"/>
    <w:rsid w:val="00AF6938"/>
    <w:rsid w:val="00AF6BF5"/>
    <w:rsid w:val="00AF752C"/>
    <w:rsid w:val="00B001F1"/>
    <w:rsid w:val="00B00657"/>
    <w:rsid w:val="00B02012"/>
    <w:rsid w:val="00B02739"/>
    <w:rsid w:val="00B0294E"/>
    <w:rsid w:val="00B02C4C"/>
    <w:rsid w:val="00B03B07"/>
    <w:rsid w:val="00B03B11"/>
    <w:rsid w:val="00B03F8A"/>
    <w:rsid w:val="00B04A2F"/>
    <w:rsid w:val="00B04A7A"/>
    <w:rsid w:val="00B0500D"/>
    <w:rsid w:val="00B054AE"/>
    <w:rsid w:val="00B0557D"/>
    <w:rsid w:val="00B060E0"/>
    <w:rsid w:val="00B07BD0"/>
    <w:rsid w:val="00B111D5"/>
    <w:rsid w:val="00B1207C"/>
    <w:rsid w:val="00B12086"/>
    <w:rsid w:val="00B1295B"/>
    <w:rsid w:val="00B12F05"/>
    <w:rsid w:val="00B13070"/>
    <w:rsid w:val="00B13E20"/>
    <w:rsid w:val="00B158CC"/>
    <w:rsid w:val="00B16CD2"/>
    <w:rsid w:val="00B16EB5"/>
    <w:rsid w:val="00B17EFA"/>
    <w:rsid w:val="00B20315"/>
    <w:rsid w:val="00B218EE"/>
    <w:rsid w:val="00B2206D"/>
    <w:rsid w:val="00B22514"/>
    <w:rsid w:val="00B2252A"/>
    <w:rsid w:val="00B236A4"/>
    <w:rsid w:val="00B2610B"/>
    <w:rsid w:val="00B270A2"/>
    <w:rsid w:val="00B303A4"/>
    <w:rsid w:val="00B305BB"/>
    <w:rsid w:val="00B307DE"/>
    <w:rsid w:val="00B30D77"/>
    <w:rsid w:val="00B30F25"/>
    <w:rsid w:val="00B31313"/>
    <w:rsid w:val="00B32132"/>
    <w:rsid w:val="00B32599"/>
    <w:rsid w:val="00B328F9"/>
    <w:rsid w:val="00B32D23"/>
    <w:rsid w:val="00B33231"/>
    <w:rsid w:val="00B33EF8"/>
    <w:rsid w:val="00B34D1D"/>
    <w:rsid w:val="00B36E92"/>
    <w:rsid w:val="00B36F73"/>
    <w:rsid w:val="00B37200"/>
    <w:rsid w:val="00B37601"/>
    <w:rsid w:val="00B40E50"/>
    <w:rsid w:val="00B410A5"/>
    <w:rsid w:val="00B41A64"/>
    <w:rsid w:val="00B41B3B"/>
    <w:rsid w:val="00B42EA3"/>
    <w:rsid w:val="00B43545"/>
    <w:rsid w:val="00B43D9F"/>
    <w:rsid w:val="00B444D9"/>
    <w:rsid w:val="00B44CB9"/>
    <w:rsid w:val="00B44D78"/>
    <w:rsid w:val="00B45CE6"/>
    <w:rsid w:val="00B465EF"/>
    <w:rsid w:val="00B46A43"/>
    <w:rsid w:val="00B46BC8"/>
    <w:rsid w:val="00B46D4F"/>
    <w:rsid w:val="00B47282"/>
    <w:rsid w:val="00B50904"/>
    <w:rsid w:val="00B51085"/>
    <w:rsid w:val="00B510D1"/>
    <w:rsid w:val="00B51C4D"/>
    <w:rsid w:val="00B52054"/>
    <w:rsid w:val="00B5207A"/>
    <w:rsid w:val="00B52177"/>
    <w:rsid w:val="00B524FC"/>
    <w:rsid w:val="00B52AE7"/>
    <w:rsid w:val="00B52CC9"/>
    <w:rsid w:val="00B52D63"/>
    <w:rsid w:val="00B5333C"/>
    <w:rsid w:val="00B53B6E"/>
    <w:rsid w:val="00B53CD1"/>
    <w:rsid w:val="00B53EE8"/>
    <w:rsid w:val="00B5497D"/>
    <w:rsid w:val="00B55BAD"/>
    <w:rsid w:val="00B55D91"/>
    <w:rsid w:val="00B56036"/>
    <w:rsid w:val="00B56487"/>
    <w:rsid w:val="00B56AC8"/>
    <w:rsid w:val="00B56DDD"/>
    <w:rsid w:val="00B5783D"/>
    <w:rsid w:val="00B578B0"/>
    <w:rsid w:val="00B57D0E"/>
    <w:rsid w:val="00B57D25"/>
    <w:rsid w:val="00B57EAC"/>
    <w:rsid w:val="00B6125B"/>
    <w:rsid w:val="00B620CE"/>
    <w:rsid w:val="00B6222C"/>
    <w:rsid w:val="00B627D5"/>
    <w:rsid w:val="00B63094"/>
    <w:rsid w:val="00B630DE"/>
    <w:rsid w:val="00B63655"/>
    <w:rsid w:val="00B64E0B"/>
    <w:rsid w:val="00B658F7"/>
    <w:rsid w:val="00B65BBE"/>
    <w:rsid w:val="00B667E0"/>
    <w:rsid w:val="00B67037"/>
    <w:rsid w:val="00B7020C"/>
    <w:rsid w:val="00B715D0"/>
    <w:rsid w:val="00B71E27"/>
    <w:rsid w:val="00B724A6"/>
    <w:rsid w:val="00B72B26"/>
    <w:rsid w:val="00B7386D"/>
    <w:rsid w:val="00B7396C"/>
    <w:rsid w:val="00B7454E"/>
    <w:rsid w:val="00B74837"/>
    <w:rsid w:val="00B7507C"/>
    <w:rsid w:val="00B7557B"/>
    <w:rsid w:val="00B755DF"/>
    <w:rsid w:val="00B75661"/>
    <w:rsid w:val="00B756B3"/>
    <w:rsid w:val="00B7614B"/>
    <w:rsid w:val="00B762C6"/>
    <w:rsid w:val="00B76925"/>
    <w:rsid w:val="00B76EB0"/>
    <w:rsid w:val="00B76F4A"/>
    <w:rsid w:val="00B76FF2"/>
    <w:rsid w:val="00B80D6E"/>
    <w:rsid w:val="00B81493"/>
    <w:rsid w:val="00B81B92"/>
    <w:rsid w:val="00B81C12"/>
    <w:rsid w:val="00B822B4"/>
    <w:rsid w:val="00B82E5E"/>
    <w:rsid w:val="00B82F24"/>
    <w:rsid w:val="00B8335B"/>
    <w:rsid w:val="00B833E8"/>
    <w:rsid w:val="00B8384D"/>
    <w:rsid w:val="00B842C2"/>
    <w:rsid w:val="00B84532"/>
    <w:rsid w:val="00B84BD3"/>
    <w:rsid w:val="00B85018"/>
    <w:rsid w:val="00B85801"/>
    <w:rsid w:val="00B86508"/>
    <w:rsid w:val="00B866C8"/>
    <w:rsid w:val="00B8740D"/>
    <w:rsid w:val="00B9047C"/>
    <w:rsid w:val="00B90B98"/>
    <w:rsid w:val="00B91339"/>
    <w:rsid w:val="00B919BF"/>
    <w:rsid w:val="00B92337"/>
    <w:rsid w:val="00B924C3"/>
    <w:rsid w:val="00B93A10"/>
    <w:rsid w:val="00B93CAC"/>
    <w:rsid w:val="00B94C11"/>
    <w:rsid w:val="00B95223"/>
    <w:rsid w:val="00B9621C"/>
    <w:rsid w:val="00B964F0"/>
    <w:rsid w:val="00B96894"/>
    <w:rsid w:val="00B96E94"/>
    <w:rsid w:val="00B97728"/>
    <w:rsid w:val="00BA0C12"/>
    <w:rsid w:val="00BA124F"/>
    <w:rsid w:val="00BA1CB2"/>
    <w:rsid w:val="00BA1DF9"/>
    <w:rsid w:val="00BA1E45"/>
    <w:rsid w:val="00BA203B"/>
    <w:rsid w:val="00BA206C"/>
    <w:rsid w:val="00BA2FDE"/>
    <w:rsid w:val="00BA36AE"/>
    <w:rsid w:val="00BA3870"/>
    <w:rsid w:val="00BA3FFB"/>
    <w:rsid w:val="00BA40CB"/>
    <w:rsid w:val="00BA4835"/>
    <w:rsid w:val="00BA489A"/>
    <w:rsid w:val="00BA4D7A"/>
    <w:rsid w:val="00BA5761"/>
    <w:rsid w:val="00BA5773"/>
    <w:rsid w:val="00BA5A68"/>
    <w:rsid w:val="00BA61AA"/>
    <w:rsid w:val="00BA6575"/>
    <w:rsid w:val="00BA6E07"/>
    <w:rsid w:val="00BA7CD8"/>
    <w:rsid w:val="00BB03C6"/>
    <w:rsid w:val="00BB090B"/>
    <w:rsid w:val="00BB0ADA"/>
    <w:rsid w:val="00BB17F2"/>
    <w:rsid w:val="00BB1998"/>
    <w:rsid w:val="00BB1EF1"/>
    <w:rsid w:val="00BB27C3"/>
    <w:rsid w:val="00BB2A65"/>
    <w:rsid w:val="00BB3351"/>
    <w:rsid w:val="00BB3371"/>
    <w:rsid w:val="00BB372E"/>
    <w:rsid w:val="00BB39A3"/>
    <w:rsid w:val="00BB3F9B"/>
    <w:rsid w:val="00BB5036"/>
    <w:rsid w:val="00BB5446"/>
    <w:rsid w:val="00BB5551"/>
    <w:rsid w:val="00BB5E73"/>
    <w:rsid w:val="00BB5EA1"/>
    <w:rsid w:val="00BB605F"/>
    <w:rsid w:val="00BC088E"/>
    <w:rsid w:val="00BC0934"/>
    <w:rsid w:val="00BC0998"/>
    <w:rsid w:val="00BC1526"/>
    <w:rsid w:val="00BC182D"/>
    <w:rsid w:val="00BC2068"/>
    <w:rsid w:val="00BC30CB"/>
    <w:rsid w:val="00BC3B0A"/>
    <w:rsid w:val="00BC3EC1"/>
    <w:rsid w:val="00BC455B"/>
    <w:rsid w:val="00BC458F"/>
    <w:rsid w:val="00BC4C69"/>
    <w:rsid w:val="00BC56DF"/>
    <w:rsid w:val="00BC61C3"/>
    <w:rsid w:val="00BC62DF"/>
    <w:rsid w:val="00BC640E"/>
    <w:rsid w:val="00BC6499"/>
    <w:rsid w:val="00BC66BD"/>
    <w:rsid w:val="00BC7043"/>
    <w:rsid w:val="00BC708D"/>
    <w:rsid w:val="00BC7C61"/>
    <w:rsid w:val="00BC7D87"/>
    <w:rsid w:val="00BC7DBD"/>
    <w:rsid w:val="00BD036E"/>
    <w:rsid w:val="00BD0C8D"/>
    <w:rsid w:val="00BD0F7E"/>
    <w:rsid w:val="00BD188D"/>
    <w:rsid w:val="00BD1DEA"/>
    <w:rsid w:val="00BD2083"/>
    <w:rsid w:val="00BD42DB"/>
    <w:rsid w:val="00BD48ED"/>
    <w:rsid w:val="00BD5192"/>
    <w:rsid w:val="00BD5900"/>
    <w:rsid w:val="00BD671B"/>
    <w:rsid w:val="00BD6D8D"/>
    <w:rsid w:val="00BD6F65"/>
    <w:rsid w:val="00BD74B7"/>
    <w:rsid w:val="00BD76ED"/>
    <w:rsid w:val="00BE00CC"/>
    <w:rsid w:val="00BE0A5D"/>
    <w:rsid w:val="00BE10B0"/>
    <w:rsid w:val="00BE14A1"/>
    <w:rsid w:val="00BE1BC4"/>
    <w:rsid w:val="00BE2096"/>
    <w:rsid w:val="00BE2121"/>
    <w:rsid w:val="00BE26ED"/>
    <w:rsid w:val="00BE2F2E"/>
    <w:rsid w:val="00BE307F"/>
    <w:rsid w:val="00BE3A65"/>
    <w:rsid w:val="00BE45FF"/>
    <w:rsid w:val="00BE4741"/>
    <w:rsid w:val="00BE49B4"/>
    <w:rsid w:val="00BE6714"/>
    <w:rsid w:val="00BE7126"/>
    <w:rsid w:val="00BE794A"/>
    <w:rsid w:val="00BF06E7"/>
    <w:rsid w:val="00BF0E9A"/>
    <w:rsid w:val="00BF140B"/>
    <w:rsid w:val="00BF1573"/>
    <w:rsid w:val="00BF1F27"/>
    <w:rsid w:val="00BF4981"/>
    <w:rsid w:val="00BF66ED"/>
    <w:rsid w:val="00BF6FCE"/>
    <w:rsid w:val="00BF76E4"/>
    <w:rsid w:val="00BF7DFC"/>
    <w:rsid w:val="00C0044F"/>
    <w:rsid w:val="00C0047C"/>
    <w:rsid w:val="00C006D0"/>
    <w:rsid w:val="00C012DF"/>
    <w:rsid w:val="00C01F35"/>
    <w:rsid w:val="00C01FAE"/>
    <w:rsid w:val="00C028C2"/>
    <w:rsid w:val="00C02DA8"/>
    <w:rsid w:val="00C03533"/>
    <w:rsid w:val="00C03F6E"/>
    <w:rsid w:val="00C052CB"/>
    <w:rsid w:val="00C056B0"/>
    <w:rsid w:val="00C06807"/>
    <w:rsid w:val="00C06F66"/>
    <w:rsid w:val="00C06F6E"/>
    <w:rsid w:val="00C06FB4"/>
    <w:rsid w:val="00C07102"/>
    <w:rsid w:val="00C0729F"/>
    <w:rsid w:val="00C075FE"/>
    <w:rsid w:val="00C07AE7"/>
    <w:rsid w:val="00C1102E"/>
    <w:rsid w:val="00C1111B"/>
    <w:rsid w:val="00C112AE"/>
    <w:rsid w:val="00C11594"/>
    <w:rsid w:val="00C121B7"/>
    <w:rsid w:val="00C125B1"/>
    <w:rsid w:val="00C12DF4"/>
    <w:rsid w:val="00C133D6"/>
    <w:rsid w:val="00C13753"/>
    <w:rsid w:val="00C1428E"/>
    <w:rsid w:val="00C1458B"/>
    <w:rsid w:val="00C15440"/>
    <w:rsid w:val="00C1551E"/>
    <w:rsid w:val="00C156EE"/>
    <w:rsid w:val="00C15B94"/>
    <w:rsid w:val="00C16007"/>
    <w:rsid w:val="00C1610A"/>
    <w:rsid w:val="00C1612C"/>
    <w:rsid w:val="00C1613C"/>
    <w:rsid w:val="00C164F2"/>
    <w:rsid w:val="00C16665"/>
    <w:rsid w:val="00C167FD"/>
    <w:rsid w:val="00C16AC3"/>
    <w:rsid w:val="00C1706A"/>
    <w:rsid w:val="00C17F06"/>
    <w:rsid w:val="00C17F7F"/>
    <w:rsid w:val="00C20638"/>
    <w:rsid w:val="00C20CFE"/>
    <w:rsid w:val="00C21127"/>
    <w:rsid w:val="00C2212F"/>
    <w:rsid w:val="00C22275"/>
    <w:rsid w:val="00C22BA9"/>
    <w:rsid w:val="00C2316E"/>
    <w:rsid w:val="00C239DA"/>
    <w:rsid w:val="00C23E86"/>
    <w:rsid w:val="00C2535F"/>
    <w:rsid w:val="00C25731"/>
    <w:rsid w:val="00C25BED"/>
    <w:rsid w:val="00C26058"/>
    <w:rsid w:val="00C26588"/>
    <w:rsid w:val="00C26749"/>
    <w:rsid w:val="00C267BF"/>
    <w:rsid w:val="00C27012"/>
    <w:rsid w:val="00C278B0"/>
    <w:rsid w:val="00C27F17"/>
    <w:rsid w:val="00C30594"/>
    <w:rsid w:val="00C30AC5"/>
    <w:rsid w:val="00C30AD5"/>
    <w:rsid w:val="00C30B9E"/>
    <w:rsid w:val="00C30DA0"/>
    <w:rsid w:val="00C318CB"/>
    <w:rsid w:val="00C31AE2"/>
    <w:rsid w:val="00C31B0B"/>
    <w:rsid w:val="00C32334"/>
    <w:rsid w:val="00C32588"/>
    <w:rsid w:val="00C328AD"/>
    <w:rsid w:val="00C32A28"/>
    <w:rsid w:val="00C32C27"/>
    <w:rsid w:val="00C33559"/>
    <w:rsid w:val="00C344B2"/>
    <w:rsid w:val="00C346CC"/>
    <w:rsid w:val="00C34CA2"/>
    <w:rsid w:val="00C34E38"/>
    <w:rsid w:val="00C3520E"/>
    <w:rsid w:val="00C3539C"/>
    <w:rsid w:val="00C355C7"/>
    <w:rsid w:val="00C35AAC"/>
    <w:rsid w:val="00C36021"/>
    <w:rsid w:val="00C368B6"/>
    <w:rsid w:val="00C36C67"/>
    <w:rsid w:val="00C36F28"/>
    <w:rsid w:val="00C37B76"/>
    <w:rsid w:val="00C40399"/>
    <w:rsid w:val="00C40541"/>
    <w:rsid w:val="00C4060B"/>
    <w:rsid w:val="00C40859"/>
    <w:rsid w:val="00C4093A"/>
    <w:rsid w:val="00C41430"/>
    <w:rsid w:val="00C419E8"/>
    <w:rsid w:val="00C41A84"/>
    <w:rsid w:val="00C41DBE"/>
    <w:rsid w:val="00C42381"/>
    <w:rsid w:val="00C4296B"/>
    <w:rsid w:val="00C42E13"/>
    <w:rsid w:val="00C43022"/>
    <w:rsid w:val="00C44547"/>
    <w:rsid w:val="00C4483B"/>
    <w:rsid w:val="00C45144"/>
    <w:rsid w:val="00C45486"/>
    <w:rsid w:val="00C45949"/>
    <w:rsid w:val="00C46458"/>
    <w:rsid w:val="00C465DE"/>
    <w:rsid w:val="00C46DB6"/>
    <w:rsid w:val="00C47244"/>
    <w:rsid w:val="00C4738C"/>
    <w:rsid w:val="00C47CDB"/>
    <w:rsid w:val="00C50CD7"/>
    <w:rsid w:val="00C51AC8"/>
    <w:rsid w:val="00C52DEB"/>
    <w:rsid w:val="00C533BA"/>
    <w:rsid w:val="00C53B35"/>
    <w:rsid w:val="00C53B86"/>
    <w:rsid w:val="00C546D3"/>
    <w:rsid w:val="00C5493B"/>
    <w:rsid w:val="00C54FA3"/>
    <w:rsid w:val="00C55276"/>
    <w:rsid w:val="00C55C9C"/>
    <w:rsid w:val="00C5601D"/>
    <w:rsid w:val="00C564A6"/>
    <w:rsid w:val="00C56829"/>
    <w:rsid w:val="00C56DD9"/>
    <w:rsid w:val="00C5704C"/>
    <w:rsid w:val="00C57100"/>
    <w:rsid w:val="00C57986"/>
    <w:rsid w:val="00C57B29"/>
    <w:rsid w:val="00C607FE"/>
    <w:rsid w:val="00C609DC"/>
    <w:rsid w:val="00C60BC7"/>
    <w:rsid w:val="00C61CB2"/>
    <w:rsid w:val="00C61D03"/>
    <w:rsid w:val="00C62932"/>
    <w:rsid w:val="00C62BC7"/>
    <w:rsid w:val="00C63471"/>
    <w:rsid w:val="00C64E06"/>
    <w:rsid w:val="00C66799"/>
    <w:rsid w:val="00C6682D"/>
    <w:rsid w:val="00C66BBD"/>
    <w:rsid w:val="00C67382"/>
    <w:rsid w:val="00C67958"/>
    <w:rsid w:val="00C67E4D"/>
    <w:rsid w:val="00C67FA8"/>
    <w:rsid w:val="00C707A6"/>
    <w:rsid w:val="00C70DDC"/>
    <w:rsid w:val="00C71081"/>
    <w:rsid w:val="00C71292"/>
    <w:rsid w:val="00C71F41"/>
    <w:rsid w:val="00C72350"/>
    <w:rsid w:val="00C7269B"/>
    <w:rsid w:val="00C72AF6"/>
    <w:rsid w:val="00C72D91"/>
    <w:rsid w:val="00C72DDE"/>
    <w:rsid w:val="00C73882"/>
    <w:rsid w:val="00C73973"/>
    <w:rsid w:val="00C73C6B"/>
    <w:rsid w:val="00C74714"/>
    <w:rsid w:val="00C74C9F"/>
    <w:rsid w:val="00C75EC1"/>
    <w:rsid w:val="00C7620C"/>
    <w:rsid w:val="00C76557"/>
    <w:rsid w:val="00C766FB"/>
    <w:rsid w:val="00C76E6D"/>
    <w:rsid w:val="00C76F02"/>
    <w:rsid w:val="00C777E8"/>
    <w:rsid w:val="00C77D2C"/>
    <w:rsid w:val="00C802DF"/>
    <w:rsid w:val="00C81900"/>
    <w:rsid w:val="00C839AB"/>
    <w:rsid w:val="00C83D16"/>
    <w:rsid w:val="00C849B1"/>
    <w:rsid w:val="00C852B2"/>
    <w:rsid w:val="00C85409"/>
    <w:rsid w:val="00C85DBB"/>
    <w:rsid w:val="00C867C8"/>
    <w:rsid w:val="00C87D07"/>
    <w:rsid w:val="00C87D5C"/>
    <w:rsid w:val="00C90384"/>
    <w:rsid w:val="00C906BC"/>
    <w:rsid w:val="00C90C3A"/>
    <w:rsid w:val="00C90C43"/>
    <w:rsid w:val="00C90EF3"/>
    <w:rsid w:val="00C911E6"/>
    <w:rsid w:val="00C9149F"/>
    <w:rsid w:val="00C922BF"/>
    <w:rsid w:val="00C92331"/>
    <w:rsid w:val="00C92B2D"/>
    <w:rsid w:val="00C92CF5"/>
    <w:rsid w:val="00C92DAC"/>
    <w:rsid w:val="00C9343F"/>
    <w:rsid w:val="00C9375E"/>
    <w:rsid w:val="00C94145"/>
    <w:rsid w:val="00C94406"/>
    <w:rsid w:val="00C9490B"/>
    <w:rsid w:val="00C94E37"/>
    <w:rsid w:val="00C952AB"/>
    <w:rsid w:val="00C965C4"/>
    <w:rsid w:val="00C968BE"/>
    <w:rsid w:val="00C96D79"/>
    <w:rsid w:val="00C96E9B"/>
    <w:rsid w:val="00C96F65"/>
    <w:rsid w:val="00C974EC"/>
    <w:rsid w:val="00C977A3"/>
    <w:rsid w:val="00C97AD3"/>
    <w:rsid w:val="00C97D9E"/>
    <w:rsid w:val="00CA0410"/>
    <w:rsid w:val="00CA101B"/>
    <w:rsid w:val="00CA13FE"/>
    <w:rsid w:val="00CA1ABC"/>
    <w:rsid w:val="00CA1C81"/>
    <w:rsid w:val="00CA26A4"/>
    <w:rsid w:val="00CA27D6"/>
    <w:rsid w:val="00CA332A"/>
    <w:rsid w:val="00CA3937"/>
    <w:rsid w:val="00CA42A2"/>
    <w:rsid w:val="00CA4BAE"/>
    <w:rsid w:val="00CA50E3"/>
    <w:rsid w:val="00CA51C8"/>
    <w:rsid w:val="00CA5222"/>
    <w:rsid w:val="00CA5400"/>
    <w:rsid w:val="00CA6DB8"/>
    <w:rsid w:val="00CA6E6C"/>
    <w:rsid w:val="00CA71D3"/>
    <w:rsid w:val="00CA7532"/>
    <w:rsid w:val="00CB015D"/>
    <w:rsid w:val="00CB0CDB"/>
    <w:rsid w:val="00CB18A7"/>
    <w:rsid w:val="00CB2221"/>
    <w:rsid w:val="00CB2352"/>
    <w:rsid w:val="00CB28F3"/>
    <w:rsid w:val="00CB41BA"/>
    <w:rsid w:val="00CB462C"/>
    <w:rsid w:val="00CB4B41"/>
    <w:rsid w:val="00CB4E27"/>
    <w:rsid w:val="00CB5860"/>
    <w:rsid w:val="00CB619A"/>
    <w:rsid w:val="00CB6254"/>
    <w:rsid w:val="00CB6A13"/>
    <w:rsid w:val="00CB7192"/>
    <w:rsid w:val="00CB7756"/>
    <w:rsid w:val="00CC0156"/>
    <w:rsid w:val="00CC02CA"/>
    <w:rsid w:val="00CC0723"/>
    <w:rsid w:val="00CC0BAC"/>
    <w:rsid w:val="00CC12B7"/>
    <w:rsid w:val="00CC1559"/>
    <w:rsid w:val="00CC1E46"/>
    <w:rsid w:val="00CC2479"/>
    <w:rsid w:val="00CC2725"/>
    <w:rsid w:val="00CC2AE3"/>
    <w:rsid w:val="00CC2B4C"/>
    <w:rsid w:val="00CC30D0"/>
    <w:rsid w:val="00CC3D46"/>
    <w:rsid w:val="00CC3E27"/>
    <w:rsid w:val="00CC3E86"/>
    <w:rsid w:val="00CC4750"/>
    <w:rsid w:val="00CC48E9"/>
    <w:rsid w:val="00CC4A9A"/>
    <w:rsid w:val="00CC4B2E"/>
    <w:rsid w:val="00CC586A"/>
    <w:rsid w:val="00CC5931"/>
    <w:rsid w:val="00CC5FBE"/>
    <w:rsid w:val="00CC6257"/>
    <w:rsid w:val="00CC670C"/>
    <w:rsid w:val="00CC680D"/>
    <w:rsid w:val="00CC6859"/>
    <w:rsid w:val="00CC75CD"/>
    <w:rsid w:val="00CC7A07"/>
    <w:rsid w:val="00CC7DBD"/>
    <w:rsid w:val="00CC7FDD"/>
    <w:rsid w:val="00CD0C1A"/>
    <w:rsid w:val="00CD143E"/>
    <w:rsid w:val="00CD1F9A"/>
    <w:rsid w:val="00CD39AA"/>
    <w:rsid w:val="00CD4416"/>
    <w:rsid w:val="00CD56D9"/>
    <w:rsid w:val="00CD5BC6"/>
    <w:rsid w:val="00CD5DA0"/>
    <w:rsid w:val="00CD7665"/>
    <w:rsid w:val="00CD79CA"/>
    <w:rsid w:val="00CE113B"/>
    <w:rsid w:val="00CE1358"/>
    <w:rsid w:val="00CE1411"/>
    <w:rsid w:val="00CE1D22"/>
    <w:rsid w:val="00CE1E29"/>
    <w:rsid w:val="00CE2342"/>
    <w:rsid w:val="00CE3B5E"/>
    <w:rsid w:val="00CE4051"/>
    <w:rsid w:val="00CE413B"/>
    <w:rsid w:val="00CE4DF0"/>
    <w:rsid w:val="00CE5268"/>
    <w:rsid w:val="00CE5C85"/>
    <w:rsid w:val="00CE5D04"/>
    <w:rsid w:val="00CE608D"/>
    <w:rsid w:val="00CE6756"/>
    <w:rsid w:val="00CE6916"/>
    <w:rsid w:val="00CE6AB9"/>
    <w:rsid w:val="00CE7018"/>
    <w:rsid w:val="00CE78E7"/>
    <w:rsid w:val="00CE7956"/>
    <w:rsid w:val="00CF01A5"/>
    <w:rsid w:val="00CF0407"/>
    <w:rsid w:val="00CF07BA"/>
    <w:rsid w:val="00CF0928"/>
    <w:rsid w:val="00CF110F"/>
    <w:rsid w:val="00CF149F"/>
    <w:rsid w:val="00CF2046"/>
    <w:rsid w:val="00CF2224"/>
    <w:rsid w:val="00CF226A"/>
    <w:rsid w:val="00CF2752"/>
    <w:rsid w:val="00CF2F8C"/>
    <w:rsid w:val="00CF424B"/>
    <w:rsid w:val="00CF42E4"/>
    <w:rsid w:val="00CF4C20"/>
    <w:rsid w:val="00CF4E9C"/>
    <w:rsid w:val="00CF5256"/>
    <w:rsid w:val="00CF5599"/>
    <w:rsid w:val="00CF60E2"/>
    <w:rsid w:val="00CF6A87"/>
    <w:rsid w:val="00CF7474"/>
    <w:rsid w:val="00CF77FC"/>
    <w:rsid w:val="00CF7FC9"/>
    <w:rsid w:val="00D0042C"/>
    <w:rsid w:val="00D00F3C"/>
    <w:rsid w:val="00D01D39"/>
    <w:rsid w:val="00D024E6"/>
    <w:rsid w:val="00D028B0"/>
    <w:rsid w:val="00D02BBA"/>
    <w:rsid w:val="00D02C45"/>
    <w:rsid w:val="00D03208"/>
    <w:rsid w:val="00D0341B"/>
    <w:rsid w:val="00D0367A"/>
    <w:rsid w:val="00D039BC"/>
    <w:rsid w:val="00D04E03"/>
    <w:rsid w:val="00D05026"/>
    <w:rsid w:val="00D069FB"/>
    <w:rsid w:val="00D06ADD"/>
    <w:rsid w:val="00D06E62"/>
    <w:rsid w:val="00D07972"/>
    <w:rsid w:val="00D07A60"/>
    <w:rsid w:val="00D07B2A"/>
    <w:rsid w:val="00D10A69"/>
    <w:rsid w:val="00D10D97"/>
    <w:rsid w:val="00D11AFF"/>
    <w:rsid w:val="00D11DAC"/>
    <w:rsid w:val="00D11E76"/>
    <w:rsid w:val="00D11F7A"/>
    <w:rsid w:val="00D12BB0"/>
    <w:rsid w:val="00D13156"/>
    <w:rsid w:val="00D141A4"/>
    <w:rsid w:val="00D1479F"/>
    <w:rsid w:val="00D14E1B"/>
    <w:rsid w:val="00D15D3E"/>
    <w:rsid w:val="00D15E62"/>
    <w:rsid w:val="00D168FC"/>
    <w:rsid w:val="00D16DB9"/>
    <w:rsid w:val="00D16FB8"/>
    <w:rsid w:val="00D175FF"/>
    <w:rsid w:val="00D17A9C"/>
    <w:rsid w:val="00D20F6D"/>
    <w:rsid w:val="00D21153"/>
    <w:rsid w:val="00D213BD"/>
    <w:rsid w:val="00D21617"/>
    <w:rsid w:val="00D21D68"/>
    <w:rsid w:val="00D22B4D"/>
    <w:rsid w:val="00D22E09"/>
    <w:rsid w:val="00D23F2F"/>
    <w:rsid w:val="00D24DDB"/>
    <w:rsid w:val="00D2523A"/>
    <w:rsid w:val="00D25419"/>
    <w:rsid w:val="00D25788"/>
    <w:rsid w:val="00D26D61"/>
    <w:rsid w:val="00D2729F"/>
    <w:rsid w:val="00D273A2"/>
    <w:rsid w:val="00D27CB5"/>
    <w:rsid w:val="00D304A6"/>
    <w:rsid w:val="00D305CA"/>
    <w:rsid w:val="00D3072E"/>
    <w:rsid w:val="00D31006"/>
    <w:rsid w:val="00D327D5"/>
    <w:rsid w:val="00D32FAF"/>
    <w:rsid w:val="00D33175"/>
    <w:rsid w:val="00D33F16"/>
    <w:rsid w:val="00D34486"/>
    <w:rsid w:val="00D350EB"/>
    <w:rsid w:val="00D35AB4"/>
    <w:rsid w:val="00D36482"/>
    <w:rsid w:val="00D37059"/>
    <w:rsid w:val="00D37B2E"/>
    <w:rsid w:val="00D40C61"/>
    <w:rsid w:val="00D40D4E"/>
    <w:rsid w:val="00D40E39"/>
    <w:rsid w:val="00D40E5F"/>
    <w:rsid w:val="00D410D9"/>
    <w:rsid w:val="00D411D3"/>
    <w:rsid w:val="00D415D9"/>
    <w:rsid w:val="00D419E0"/>
    <w:rsid w:val="00D441CC"/>
    <w:rsid w:val="00D44AF6"/>
    <w:rsid w:val="00D45353"/>
    <w:rsid w:val="00D45A28"/>
    <w:rsid w:val="00D45A87"/>
    <w:rsid w:val="00D46122"/>
    <w:rsid w:val="00D463F8"/>
    <w:rsid w:val="00D46575"/>
    <w:rsid w:val="00D46D01"/>
    <w:rsid w:val="00D475BA"/>
    <w:rsid w:val="00D5051C"/>
    <w:rsid w:val="00D505B5"/>
    <w:rsid w:val="00D51761"/>
    <w:rsid w:val="00D51C23"/>
    <w:rsid w:val="00D51DF5"/>
    <w:rsid w:val="00D53164"/>
    <w:rsid w:val="00D546D0"/>
    <w:rsid w:val="00D557AB"/>
    <w:rsid w:val="00D55CBF"/>
    <w:rsid w:val="00D563B6"/>
    <w:rsid w:val="00D56519"/>
    <w:rsid w:val="00D56610"/>
    <w:rsid w:val="00D57B20"/>
    <w:rsid w:val="00D57B6D"/>
    <w:rsid w:val="00D57DBE"/>
    <w:rsid w:val="00D61597"/>
    <w:rsid w:val="00D619BE"/>
    <w:rsid w:val="00D61E39"/>
    <w:rsid w:val="00D620AF"/>
    <w:rsid w:val="00D62671"/>
    <w:rsid w:val="00D626B6"/>
    <w:rsid w:val="00D627D1"/>
    <w:rsid w:val="00D635EE"/>
    <w:rsid w:val="00D63830"/>
    <w:rsid w:val="00D63B28"/>
    <w:rsid w:val="00D63C5E"/>
    <w:rsid w:val="00D63E3D"/>
    <w:rsid w:val="00D64672"/>
    <w:rsid w:val="00D64C2D"/>
    <w:rsid w:val="00D650E1"/>
    <w:rsid w:val="00D65598"/>
    <w:rsid w:val="00D65BFB"/>
    <w:rsid w:val="00D65E90"/>
    <w:rsid w:val="00D664EF"/>
    <w:rsid w:val="00D66635"/>
    <w:rsid w:val="00D66C35"/>
    <w:rsid w:val="00D70222"/>
    <w:rsid w:val="00D7048C"/>
    <w:rsid w:val="00D72D2A"/>
    <w:rsid w:val="00D7309D"/>
    <w:rsid w:val="00D7316B"/>
    <w:rsid w:val="00D734D8"/>
    <w:rsid w:val="00D73B2F"/>
    <w:rsid w:val="00D73F19"/>
    <w:rsid w:val="00D7422B"/>
    <w:rsid w:val="00D74456"/>
    <w:rsid w:val="00D746C0"/>
    <w:rsid w:val="00D752C9"/>
    <w:rsid w:val="00D753C0"/>
    <w:rsid w:val="00D773FB"/>
    <w:rsid w:val="00D77CAE"/>
    <w:rsid w:val="00D77D5A"/>
    <w:rsid w:val="00D77D6B"/>
    <w:rsid w:val="00D80139"/>
    <w:rsid w:val="00D80158"/>
    <w:rsid w:val="00D8066E"/>
    <w:rsid w:val="00D81539"/>
    <w:rsid w:val="00D82C0B"/>
    <w:rsid w:val="00D832FD"/>
    <w:rsid w:val="00D83BF3"/>
    <w:rsid w:val="00D84713"/>
    <w:rsid w:val="00D8499F"/>
    <w:rsid w:val="00D84D30"/>
    <w:rsid w:val="00D84DFC"/>
    <w:rsid w:val="00D85073"/>
    <w:rsid w:val="00D858C7"/>
    <w:rsid w:val="00D8703D"/>
    <w:rsid w:val="00D8706C"/>
    <w:rsid w:val="00D87166"/>
    <w:rsid w:val="00D87EA0"/>
    <w:rsid w:val="00D90C48"/>
    <w:rsid w:val="00D910E1"/>
    <w:rsid w:val="00D9110E"/>
    <w:rsid w:val="00D919A2"/>
    <w:rsid w:val="00D91A6A"/>
    <w:rsid w:val="00D91AD7"/>
    <w:rsid w:val="00D91DF4"/>
    <w:rsid w:val="00D91E6C"/>
    <w:rsid w:val="00D92ADE"/>
    <w:rsid w:val="00D936B7"/>
    <w:rsid w:val="00D938C0"/>
    <w:rsid w:val="00D93BF3"/>
    <w:rsid w:val="00D949D8"/>
    <w:rsid w:val="00D94F23"/>
    <w:rsid w:val="00D950C0"/>
    <w:rsid w:val="00D951AE"/>
    <w:rsid w:val="00D95E62"/>
    <w:rsid w:val="00D95F10"/>
    <w:rsid w:val="00D96738"/>
    <w:rsid w:val="00D9675C"/>
    <w:rsid w:val="00D974F4"/>
    <w:rsid w:val="00D97E93"/>
    <w:rsid w:val="00DA0A3B"/>
    <w:rsid w:val="00DA0B89"/>
    <w:rsid w:val="00DA1009"/>
    <w:rsid w:val="00DA19D7"/>
    <w:rsid w:val="00DA1C66"/>
    <w:rsid w:val="00DA27C5"/>
    <w:rsid w:val="00DA2E9E"/>
    <w:rsid w:val="00DA3467"/>
    <w:rsid w:val="00DA3876"/>
    <w:rsid w:val="00DA3E7B"/>
    <w:rsid w:val="00DA44F5"/>
    <w:rsid w:val="00DA4EB5"/>
    <w:rsid w:val="00DA51A4"/>
    <w:rsid w:val="00DA531F"/>
    <w:rsid w:val="00DA53DD"/>
    <w:rsid w:val="00DA571D"/>
    <w:rsid w:val="00DA5853"/>
    <w:rsid w:val="00DA5E9A"/>
    <w:rsid w:val="00DA74DD"/>
    <w:rsid w:val="00DA797A"/>
    <w:rsid w:val="00DB0BDF"/>
    <w:rsid w:val="00DB1F20"/>
    <w:rsid w:val="00DB21B5"/>
    <w:rsid w:val="00DB3333"/>
    <w:rsid w:val="00DB39A4"/>
    <w:rsid w:val="00DB4959"/>
    <w:rsid w:val="00DB5A45"/>
    <w:rsid w:val="00DB6010"/>
    <w:rsid w:val="00DB69A1"/>
    <w:rsid w:val="00DB6BB4"/>
    <w:rsid w:val="00DB6F1D"/>
    <w:rsid w:val="00DB7AB0"/>
    <w:rsid w:val="00DC00CE"/>
    <w:rsid w:val="00DC083E"/>
    <w:rsid w:val="00DC0A8E"/>
    <w:rsid w:val="00DC0E98"/>
    <w:rsid w:val="00DC115C"/>
    <w:rsid w:val="00DC1FDA"/>
    <w:rsid w:val="00DC243D"/>
    <w:rsid w:val="00DC27D5"/>
    <w:rsid w:val="00DC30AF"/>
    <w:rsid w:val="00DC48BD"/>
    <w:rsid w:val="00DC5F99"/>
    <w:rsid w:val="00DC610F"/>
    <w:rsid w:val="00DC64B3"/>
    <w:rsid w:val="00DD0315"/>
    <w:rsid w:val="00DD0862"/>
    <w:rsid w:val="00DD0935"/>
    <w:rsid w:val="00DD0DC9"/>
    <w:rsid w:val="00DD207C"/>
    <w:rsid w:val="00DD2301"/>
    <w:rsid w:val="00DD4DDD"/>
    <w:rsid w:val="00DD5ADE"/>
    <w:rsid w:val="00DD6AED"/>
    <w:rsid w:val="00DD7128"/>
    <w:rsid w:val="00DD7361"/>
    <w:rsid w:val="00DD77CC"/>
    <w:rsid w:val="00DD7DBC"/>
    <w:rsid w:val="00DD7EA7"/>
    <w:rsid w:val="00DE033B"/>
    <w:rsid w:val="00DE0576"/>
    <w:rsid w:val="00DE0964"/>
    <w:rsid w:val="00DE112D"/>
    <w:rsid w:val="00DE118C"/>
    <w:rsid w:val="00DE1283"/>
    <w:rsid w:val="00DE16B7"/>
    <w:rsid w:val="00DE336C"/>
    <w:rsid w:val="00DE34B8"/>
    <w:rsid w:val="00DE3DBE"/>
    <w:rsid w:val="00DE4697"/>
    <w:rsid w:val="00DE4C82"/>
    <w:rsid w:val="00DE4DC5"/>
    <w:rsid w:val="00DE5207"/>
    <w:rsid w:val="00DE59B8"/>
    <w:rsid w:val="00DE6156"/>
    <w:rsid w:val="00DE65F3"/>
    <w:rsid w:val="00DE69F1"/>
    <w:rsid w:val="00DE6DC6"/>
    <w:rsid w:val="00DE6E28"/>
    <w:rsid w:val="00DE6F0E"/>
    <w:rsid w:val="00DE6F9D"/>
    <w:rsid w:val="00DE71FF"/>
    <w:rsid w:val="00DE7927"/>
    <w:rsid w:val="00DE7994"/>
    <w:rsid w:val="00DE7A56"/>
    <w:rsid w:val="00DF03D8"/>
    <w:rsid w:val="00DF0DB4"/>
    <w:rsid w:val="00DF0DD9"/>
    <w:rsid w:val="00DF132E"/>
    <w:rsid w:val="00DF1904"/>
    <w:rsid w:val="00DF19DA"/>
    <w:rsid w:val="00DF1A6A"/>
    <w:rsid w:val="00DF1F10"/>
    <w:rsid w:val="00DF2351"/>
    <w:rsid w:val="00DF25C2"/>
    <w:rsid w:val="00DF25EC"/>
    <w:rsid w:val="00DF37AA"/>
    <w:rsid w:val="00DF40CD"/>
    <w:rsid w:val="00DF44AE"/>
    <w:rsid w:val="00DF4A96"/>
    <w:rsid w:val="00DF4AB8"/>
    <w:rsid w:val="00DF4D0E"/>
    <w:rsid w:val="00DF648F"/>
    <w:rsid w:val="00DF64E0"/>
    <w:rsid w:val="00DF6C6D"/>
    <w:rsid w:val="00DF7091"/>
    <w:rsid w:val="00DF74A5"/>
    <w:rsid w:val="00DF79CA"/>
    <w:rsid w:val="00E00FC9"/>
    <w:rsid w:val="00E01867"/>
    <w:rsid w:val="00E01ED9"/>
    <w:rsid w:val="00E02E8A"/>
    <w:rsid w:val="00E030A8"/>
    <w:rsid w:val="00E036CB"/>
    <w:rsid w:val="00E04016"/>
    <w:rsid w:val="00E04B9D"/>
    <w:rsid w:val="00E0544B"/>
    <w:rsid w:val="00E063EE"/>
    <w:rsid w:val="00E064D6"/>
    <w:rsid w:val="00E06767"/>
    <w:rsid w:val="00E06FB4"/>
    <w:rsid w:val="00E07200"/>
    <w:rsid w:val="00E0722F"/>
    <w:rsid w:val="00E072E4"/>
    <w:rsid w:val="00E07405"/>
    <w:rsid w:val="00E0794E"/>
    <w:rsid w:val="00E07DDD"/>
    <w:rsid w:val="00E100A3"/>
    <w:rsid w:val="00E1015C"/>
    <w:rsid w:val="00E10647"/>
    <w:rsid w:val="00E10857"/>
    <w:rsid w:val="00E108D7"/>
    <w:rsid w:val="00E11D3D"/>
    <w:rsid w:val="00E1237C"/>
    <w:rsid w:val="00E132BE"/>
    <w:rsid w:val="00E134AC"/>
    <w:rsid w:val="00E13790"/>
    <w:rsid w:val="00E13BFE"/>
    <w:rsid w:val="00E13D27"/>
    <w:rsid w:val="00E14228"/>
    <w:rsid w:val="00E14EC1"/>
    <w:rsid w:val="00E15AD8"/>
    <w:rsid w:val="00E15BD7"/>
    <w:rsid w:val="00E169D9"/>
    <w:rsid w:val="00E169F4"/>
    <w:rsid w:val="00E1742E"/>
    <w:rsid w:val="00E17C35"/>
    <w:rsid w:val="00E20AB0"/>
    <w:rsid w:val="00E20AFA"/>
    <w:rsid w:val="00E214B3"/>
    <w:rsid w:val="00E21ADE"/>
    <w:rsid w:val="00E21E36"/>
    <w:rsid w:val="00E221B7"/>
    <w:rsid w:val="00E233B9"/>
    <w:rsid w:val="00E23952"/>
    <w:rsid w:val="00E24457"/>
    <w:rsid w:val="00E2459B"/>
    <w:rsid w:val="00E2459D"/>
    <w:rsid w:val="00E24BFE"/>
    <w:rsid w:val="00E25026"/>
    <w:rsid w:val="00E2506F"/>
    <w:rsid w:val="00E257C4"/>
    <w:rsid w:val="00E25B42"/>
    <w:rsid w:val="00E26C56"/>
    <w:rsid w:val="00E274F2"/>
    <w:rsid w:val="00E27B9C"/>
    <w:rsid w:val="00E27C40"/>
    <w:rsid w:val="00E3066D"/>
    <w:rsid w:val="00E31799"/>
    <w:rsid w:val="00E31C76"/>
    <w:rsid w:val="00E32FBE"/>
    <w:rsid w:val="00E34C83"/>
    <w:rsid w:val="00E3526D"/>
    <w:rsid w:val="00E35B0A"/>
    <w:rsid w:val="00E368DD"/>
    <w:rsid w:val="00E3691D"/>
    <w:rsid w:val="00E36C24"/>
    <w:rsid w:val="00E37308"/>
    <w:rsid w:val="00E37954"/>
    <w:rsid w:val="00E379A4"/>
    <w:rsid w:val="00E40108"/>
    <w:rsid w:val="00E4037E"/>
    <w:rsid w:val="00E403CD"/>
    <w:rsid w:val="00E404E4"/>
    <w:rsid w:val="00E40B0C"/>
    <w:rsid w:val="00E40EE3"/>
    <w:rsid w:val="00E419DB"/>
    <w:rsid w:val="00E41A48"/>
    <w:rsid w:val="00E42024"/>
    <w:rsid w:val="00E4297C"/>
    <w:rsid w:val="00E42EEF"/>
    <w:rsid w:val="00E435E8"/>
    <w:rsid w:val="00E43B40"/>
    <w:rsid w:val="00E43CAA"/>
    <w:rsid w:val="00E44AB1"/>
    <w:rsid w:val="00E44F81"/>
    <w:rsid w:val="00E457CE"/>
    <w:rsid w:val="00E45B94"/>
    <w:rsid w:val="00E45B9C"/>
    <w:rsid w:val="00E46B04"/>
    <w:rsid w:val="00E46EC7"/>
    <w:rsid w:val="00E47794"/>
    <w:rsid w:val="00E478B6"/>
    <w:rsid w:val="00E50B79"/>
    <w:rsid w:val="00E51782"/>
    <w:rsid w:val="00E51B04"/>
    <w:rsid w:val="00E53009"/>
    <w:rsid w:val="00E53023"/>
    <w:rsid w:val="00E5318F"/>
    <w:rsid w:val="00E5372A"/>
    <w:rsid w:val="00E53791"/>
    <w:rsid w:val="00E53BAE"/>
    <w:rsid w:val="00E53CD0"/>
    <w:rsid w:val="00E54BB3"/>
    <w:rsid w:val="00E56275"/>
    <w:rsid w:val="00E56320"/>
    <w:rsid w:val="00E56DEC"/>
    <w:rsid w:val="00E5780B"/>
    <w:rsid w:val="00E578EA"/>
    <w:rsid w:val="00E6024F"/>
    <w:rsid w:val="00E603E6"/>
    <w:rsid w:val="00E6068E"/>
    <w:rsid w:val="00E60C74"/>
    <w:rsid w:val="00E60D1C"/>
    <w:rsid w:val="00E61693"/>
    <w:rsid w:val="00E61BD2"/>
    <w:rsid w:val="00E61BE9"/>
    <w:rsid w:val="00E6237D"/>
    <w:rsid w:val="00E62994"/>
    <w:rsid w:val="00E62FE0"/>
    <w:rsid w:val="00E641A9"/>
    <w:rsid w:val="00E6441E"/>
    <w:rsid w:val="00E64E85"/>
    <w:rsid w:val="00E659AD"/>
    <w:rsid w:val="00E6603C"/>
    <w:rsid w:val="00E663D0"/>
    <w:rsid w:val="00E66862"/>
    <w:rsid w:val="00E6744B"/>
    <w:rsid w:val="00E70294"/>
    <w:rsid w:val="00E706AA"/>
    <w:rsid w:val="00E70965"/>
    <w:rsid w:val="00E71719"/>
    <w:rsid w:val="00E720AA"/>
    <w:rsid w:val="00E723F7"/>
    <w:rsid w:val="00E72AD7"/>
    <w:rsid w:val="00E72E4C"/>
    <w:rsid w:val="00E72FC4"/>
    <w:rsid w:val="00E7386D"/>
    <w:rsid w:val="00E74F5F"/>
    <w:rsid w:val="00E75609"/>
    <w:rsid w:val="00E75791"/>
    <w:rsid w:val="00E75B7A"/>
    <w:rsid w:val="00E75BD2"/>
    <w:rsid w:val="00E76411"/>
    <w:rsid w:val="00E76FB0"/>
    <w:rsid w:val="00E77236"/>
    <w:rsid w:val="00E7750E"/>
    <w:rsid w:val="00E777EE"/>
    <w:rsid w:val="00E778DE"/>
    <w:rsid w:val="00E803FA"/>
    <w:rsid w:val="00E804A3"/>
    <w:rsid w:val="00E8146B"/>
    <w:rsid w:val="00E818D0"/>
    <w:rsid w:val="00E8225F"/>
    <w:rsid w:val="00E82A19"/>
    <w:rsid w:val="00E82CB8"/>
    <w:rsid w:val="00E83F1B"/>
    <w:rsid w:val="00E840D4"/>
    <w:rsid w:val="00E842B8"/>
    <w:rsid w:val="00E8477A"/>
    <w:rsid w:val="00E865DF"/>
    <w:rsid w:val="00E86959"/>
    <w:rsid w:val="00E86A68"/>
    <w:rsid w:val="00E87992"/>
    <w:rsid w:val="00E90B82"/>
    <w:rsid w:val="00E91CFF"/>
    <w:rsid w:val="00E922A4"/>
    <w:rsid w:val="00E93B67"/>
    <w:rsid w:val="00E93E12"/>
    <w:rsid w:val="00E94D0D"/>
    <w:rsid w:val="00E94E5D"/>
    <w:rsid w:val="00E96422"/>
    <w:rsid w:val="00E96E84"/>
    <w:rsid w:val="00E9724A"/>
    <w:rsid w:val="00E9762D"/>
    <w:rsid w:val="00E97994"/>
    <w:rsid w:val="00E97B30"/>
    <w:rsid w:val="00EA0896"/>
    <w:rsid w:val="00EA0F53"/>
    <w:rsid w:val="00EA1885"/>
    <w:rsid w:val="00EA1A59"/>
    <w:rsid w:val="00EA21FE"/>
    <w:rsid w:val="00EA22B4"/>
    <w:rsid w:val="00EA25CC"/>
    <w:rsid w:val="00EA2930"/>
    <w:rsid w:val="00EA3799"/>
    <w:rsid w:val="00EA3C0D"/>
    <w:rsid w:val="00EA4256"/>
    <w:rsid w:val="00EA4420"/>
    <w:rsid w:val="00EA52FC"/>
    <w:rsid w:val="00EA5712"/>
    <w:rsid w:val="00EA64D1"/>
    <w:rsid w:val="00EA6818"/>
    <w:rsid w:val="00EA688A"/>
    <w:rsid w:val="00EA6AC5"/>
    <w:rsid w:val="00EA6E59"/>
    <w:rsid w:val="00EA6F3F"/>
    <w:rsid w:val="00EA72FB"/>
    <w:rsid w:val="00EA7529"/>
    <w:rsid w:val="00EB0DB9"/>
    <w:rsid w:val="00EB1600"/>
    <w:rsid w:val="00EB1B56"/>
    <w:rsid w:val="00EB1D71"/>
    <w:rsid w:val="00EB22F2"/>
    <w:rsid w:val="00EB2CE1"/>
    <w:rsid w:val="00EB3C44"/>
    <w:rsid w:val="00EB4010"/>
    <w:rsid w:val="00EB44E7"/>
    <w:rsid w:val="00EB4721"/>
    <w:rsid w:val="00EB4871"/>
    <w:rsid w:val="00EB5696"/>
    <w:rsid w:val="00EB5CDB"/>
    <w:rsid w:val="00EB700C"/>
    <w:rsid w:val="00EB70BE"/>
    <w:rsid w:val="00EC072A"/>
    <w:rsid w:val="00EC138C"/>
    <w:rsid w:val="00EC2343"/>
    <w:rsid w:val="00EC35CB"/>
    <w:rsid w:val="00EC3BFC"/>
    <w:rsid w:val="00EC4458"/>
    <w:rsid w:val="00EC4A0F"/>
    <w:rsid w:val="00EC4CF8"/>
    <w:rsid w:val="00EC667C"/>
    <w:rsid w:val="00EC6892"/>
    <w:rsid w:val="00EC69B4"/>
    <w:rsid w:val="00EC6A3E"/>
    <w:rsid w:val="00EC6AF0"/>
    <w:rsid w:val="00EC6CA1"/>
    <w:rsid w:val="00EC744D"/>
    <w:rsid w:val="00EC7B4F"/>
    <w:rsid w:val="00ED01CD"/>
    <w:rsid w:val="00ED0D0C"/>
    <w:rsid w:val="00ED1FC3"/>
    <w:rsid w:val="00ED21F2"/>
    <w:rsid w:val="00ED34F8"/>
    <w:rsid w:val="00ED47CD"/>
    <w:rsid w:val="00ED4A15"/>
    <w:rsid w:val="00ED4B08"/>
    <w:rsid w:val="00ED58C0"/>
    <w:rsid w:val="00ED6063"/>
    <w:rsid w:val="00ED64E0"/>
    <w:rsid w:val="00ED6B49"/>
    <w:rsid w:val="00ED6E3D"/>
    <w:rsid w:val="00ED7033"/>
    <w:rsid w:val="00ED79D8"/>
    <w:rsid w:val="00ED79EE"/>
    <w:rsid w:val="00ED7A29"/>
    <w:rsid w:val="00EE06B1"/>
    <w:rsid w:val="00EE1EA0"/>
    <w:rsid w:val="00EE218A"/>
    <w:rsid w:val="00EE2667"/>
    <w:rsid w:val="00EE3E4F"/>
    <w:rsid w:val="00EE40BE"/>
    <w:rsid w:val="00EE4298"/>
    <w:rsid w:val="00EE42F7"/>
    <w:rsid w:val="00EE5346"/>
    <w:rsid w:val="00EE5E8C"/>
    <w:rsid w:val="00EE6C2A"/>
    <w:rsid w:val="00EE6DA4"/>
    <w:rsid w:val="00EE723C"/>
    <w:rsid w:val="00EE7A2F"/>
    <w:rsid w:val="00EE7EF6"/>
    <w:rsid w:val="00EE7F8C"/>
    <w:rsid w:val="00EF01A8"/>
    <w:rsid w:val="00EF01F0"/>
    <w:rsid w:val="00EF0316"/>
    <w:rsid w:val="00EF0534"/>
    <w:rsid w:val="00EF10FC"/>
    <w:rsid w:val="00EF15FE"/>
    <w:rsid w:val="00EF2160"/>
    <w:rsid w:val="00EF279A"/>
    <w:rsid w:val="00EF29D4"/>
    <w:rsid w:val="00EF3999"/>
    <w:rsid w:val="00EF3E9E"/>
    <w:rsid w:val="00EF405B"/>
    <w:rsid w:val="00EF44A1"/>
    <w:rsid w:val="00EF4840"/>
    <w:rsid w:val="00EF5537"/>
    <w:rsid w:val="00EF5EB1"/>
    <w:rsid w:val="00EF62C0"/>
    <w:rsid w:val="00EF67D2"/>
    <w:rsid w:val="00EF6932"/>
    <w:rsid w:val="00EF731E"/>
    <w:rsid w:val="00EF78E3"/>
    <w:rsid w:val="00F002A0"/>
    <w:rsid w:val="00F00E94"/>
    <w:rsid w:val="00F010C5"/>
    <w:rsid w:val="00F01D0A"/>
    <w:rsid w:val="00F01ED3"/>
    <w:rsid w:val="00F021DF"/>
    <w:rsid w:val="00F026C2"/>
    <w:rsid w:val="00F026EA"/>
    <w:rsid w:val="00F028A1"/>
    <w:rsid w:val="00F02999"/>
    <w:rsid w:val="00F02D4B"/>
    <w:rsid w:val="00F03380"/>
    <w:rsid w:val="00F033A7"/>
    <w:rsid w:val="00F0370F"/>
    <w:rsid w:val="00F03CCD"/>
    <w:rsid w:val="00F04D43"/>
    <w:rsid w:val="00F05937"/>
    <w:rsid w:val="00F05F2F"/>
    <w:rsid w:val="00F06119"/>
    <w:rsid w:val="00F06120"/>
    <w:rsid w:val="00F0666D"/>
    <w:rsid w:val="00F0782A"/>
    <w:rsid w:val="00F10758"/>
    <w:rsid w:val="00F10A22"/>
    <w:rsid w:val="00F116FC"/>
    <w:rsid w:val="00F11BFC"/>
    <w:rsid w:val="00F1261A"/>
    <w:rsid w:val="00F12BB4"/>
    <w:rsid w:val="00F12C6B"/>
    <w:rsid w:val="00F12F91"/>
    <w:rsid w:val="00F13221"/>
    <w:rsid w:val="00F136E3"/>
    <w:rsid w:val="00F13A30"/>
    <w:rsid w:val="00F13D27"/>
    <w:rsid w:val="00F13E8C"/>
    <w:rsid w:val="00F13FDE"/>
    <w:rsid w:val="00F147AF"/>
    <w:rsid w:val="00F1514A"/>
    <w:rsid w:val="00F1528B"/>
    <w:rsid w:val="00F15404"/>
    <w:rsid w:val="00F15C63"/>
    <w:rsid w:val="00F164DF"/>
    <w:rsid w:val="00F16786"/>
    <w:rsid w:val="00F169CE"/>
    <w:rsid w:val="00F17656"/>
    <w:rsid w:val="00F20B3F"/>
    <w:rsid w:val="00F222B5"/>
    <w:rsid w:val="00F22D2D"/>
    <w:rsid w:val="00F23B5B"/>
    <w:rsid w:val="00F24B51"/>
    <w:rsid w:val="00F25775"/>
    <w:rsid w:val="00F267D0"/>
    <w:rsid w:val="00F268E0"/>
    <w:rsid w:val="00F2725F"/>
    <w:rsid w:val="00F2741D"/>
    <w:rsid w:val="00F275D3"/>
    <w:rsid w:val="00F277B9"/>
    <w:rsid w:val="00F27E94"/>
    <w:rsid w:val="00F301DD"/>
    <w:rsid w:val="00F30530"/>
    <w:rsid w:val="00F30E0A"/>
    <w:rsid w:val="00F30EAC"/>
    <w:rsid w:val="00F31171"/>
    <w:rsid w:val="00F31A35"/>
    <w:rsid w:val="00F31AEF"/>
    <w:rsid w:val="00F31CA4"/>
    <w:rsid w:val="00F32136"/>
    <w:rsid w:val="00F331D0"/>
    <w:rsid w:val="00F33440"/>
    <w:rsid w:val="00F342C5"/>
    <w:rsid w:val="00F3520F"/>
    <w:rsid w:val="00F36004"/>
    <w:rsid w:val="00F3686B"/>
    <w:rsid w:val="00F378E3"/>
    <w:rsid w:val="00F4039D"/>
    <w:rsid w:val="00F40C94"/>
    <w:rsid w:val="00F40E9C"/>
    <w:rsid w:val="00F40EEA"/>
    <w:rsid w:val="00F41125"/>
    <w:rsid w:val="00F41D7C"/>
    <w:rsid w:val="00F41DEF"/>
    <w:rsid w:val="00F41FB6"/>
    <w:rsid w:val="00F42E4D"/>
    <w:rsid w:val="00F42F26"/>
    <w:rsid w:val="00F42F34"/>
    <w:rsid w:val="00F43315"/>
    <w:rsid w:val="00F435F0"/>
    <w:rsid w:val="00F43A6A"/>
    <w:rsid w:val="00F43CD9"/>
    <w:rsid w:val="00F440EC"/>
    <w:rsid w:val="00F44B8B"/>
    <w:rsid w:val="00F44C9C"/>
    <w:rsid w:val="00F44F82"/>
    <w:rsid w:val="00F459F0"/>
    <w:rsid w:val="00F45C2E"/>
    <w:rsid w:val="00F46AFB"/>
    <w:rsid w:val="00F46C40"/>
    <w:rsid w:val="00F47627"/>
    <w:rsid w:val="00F47AAE"/>
    <w:rsid w:val="00F51594"/>
    <w:rsid w:val="00F518BD"/>
    <w:rsid w:val="00F51958"/>
    <w:rsid w:val="00F51E03"/>
    <w:rsid w:val="00F51F87"/>
    <w:rsid w:val="00F52E42"/>
    <w:rsid w:val="00F52EC2"/>
    <w:rsid w:val="00F53578"/>
    <w:rsid w:val="00F53A9C"/>
    <w:rsid w:val="00F53E87"/>
    <w:rsid w:val="00F53FF1"/>
    <w:rsid w:val="00F5414F"/>
    <w:rsid w:val="00F544A0"/>
    <w:rsid w:val="00F54EDD"/>
    <w:rsid w:val="00F577F0"/>
    <w:rsid w:val="00F57A37"/>
    <w:rsid w:val="00F57E6D"/>
    <w:rsid w:val="00F612F7"/>
    <w:rsid w:val="00F615F3"/>
    <w:rsid w:val="00F6251B"/>
    <w:rsid w:val="00F633DF"/>
    <w:rsid w:val="00F637DE"/>
    <w:rsid w:val="00F6416C"/>
    <w:rsid w:val="00F642D1"/>
    <w:rsid w:val="00F65127"/>
    <w:rsid w:val="00F6535D"/>
    <w:rsid w:val="00F65537"/>
    <w:rsid w:val="00F65A2C"/>
    <w:rsid w:val="00F65CB3"/>
    <w:rsid w:val="00F65EF7"/>
    <w:rsid w:val="00F67A09"/>
    <w:rsid w:val="00F67ED6"/>
    <w:rsid w:val="00F67FCD"/>
    <w:rsid w:val="00F70713"/>
    <w:rsid w:val="00F7077B"/>
    <w:rsid w:val="00F70C19"/>
    <w:rsid w:val="00F70CEC"/>
    <w:rsid w:val="00F70E91"/>
    <w:rsid w:val="00F71102"/>
    <w:rsid w:val="00F71289"/>
    <w:rsid w:val="00F714AF"/>
    <w:rsid w:val="00F715FE"/>
    <w:rsid w:val="00F718F4"/>
    <w:rsid w:val="00F71B06"/>
    <w:rsid w:val="00F72AA4"/>
    <w:rsid w:val="00F72E58"/>
    <w:rsid w:val="00F731A8"/>
    <w:rsid w:val="00F7374E"/>
    <w:rsid w:val="00F73C79"/>
    <w:rsid w:val="00F74342"/>
    <w:rsid w:val="00F7474E"/>
    <w:rsid w:val="00F74C29"/>
    <w:rsid w:val="00F75669"/>
    <w:rsid w:val="00F7570E"/>
    <w:rsid w:val="00F758E6"/>
    <w:rsid w:val="00F75948"/>
    <w:rsid w:val="00F75ED7"/>
    <w:rsid w:val="00F7609C"/>
    <w:rsid w:val="00F766E7"/>
    <w:rsid w:val="00F76E63"/>
    <w:rsid w:val="00F77278"/>
    <w:rsid w:val="00F7792C"/>
    <w:rsid w:val="00F804E6"/>
    <w:rsid w:val="00F80F7D"/>
    <w:rsid w:val="00F82169"/>
    <w:rsid w:val="00F827D2"/>
    <w:rsid w:val="00F82AD4"/>
    <w:rsid w:val="00F82CDC"/>
    <w:rsid w:val="00F82F00"/>
    <w:rsid w:val="00F82FC2"/>
    <w:rsid w:val="00F831F7"/>
    <w:rsid w:val="00F84898"/>
    <w:rsid w:val="00F858A8"/>
    <w:rsid w:val="00F85EA3"/>
    <w:rsid w:val="00F85FDE"/>
    <w:rsid w:val="00F86123"/>
    <w:rsid w:val="00F86C92"/>
    <w:rsid w:val="00F86D1D"/>
    <w:rsid w:val="00F906BC"/>
    <w:rsid w:val="00F90D1A"/>
    <w:rsid w:val="00F91325"/>
    <w:rsid w:val="00F913FB"/>
    <w:rsid w:val="00F91518"/>
    <w:rsid w:val="00F917A0"/>
    <w:rsid w:val="00F91B3A"/>
    <w:rsid w:val="00F92FFB"/>
    <w:rsid w:val="00F9316F"/>
    <w:rsid w:val="00F93883"/>
    <w:rsid w:val="00F938E0"/>
    <w:rsid w:val="00F94D53"/>
    <w:rsid w:val="00F953DB"/>
    <w:rsid w:val="00F96BB9"/>
    <w:rsid w:val="00FA0685"/>
    <w:rsid w:val="00FA0B42"/>
    <w:rsid w:val="00FA0DCE"/>
    <w:rsid w:val="00FA1795"/>
    <w:rsid w:val="00FA1A1F"/>
    <w:rsid w:val="00FA2486"/>
    <w:rsid w:val="00FA283E"/>
    <w:rsid w:val="00FA2AE1"/>
    <w:rsid w:val="00FA39FB"/>
    <w:rsid w:val="00FA3AA3"/>
    <w:rsid w:val="00FA3AF7"/>
    <w:rsid w:val="00FA491C"/>
    <w:rsid w:val="00FA57FC"/>
    <w:rsid w:val="00FA6631"/>
    <w:rsid w:val="00FA77BE"/>
    <w:rsid w:val="00FA781E"/>
    <w:rsid w:val="00FA7953"/>
    <w:rsid w:val="00FA7A35"/>
    <w:rsid w:val="00FB02AE"/>
    <w:rsid w:val="00FB02D6"/>
    <w:rsid w:val="00FB0B02"/>
    <w:rsid w:val="00FB0EF2"/>
    <w:rsid w:val="00FB0FA2"/>
    <w:rsid w:val="00FB1381"/>
    <w:rsid w:val="00FB165A"/>
    <w:rsid w:val="00FB1CBA"/>
    <w:rsid w:val="00FB2D4F"/>
    <w:rsid w:val="00FB2D64"/>
    <w:rsid w:val="00FB356D"/>
    <w:rsid w:val="00FB35DC"/>
    <w:rsid w:val="00FB3924"/>
    <w:rsid w:val="00FB4795"/>
    <w:rsid w:val="00FB4959"/>
    <w:rsid w:val="00FB5473"/>
    <w:rsid w:val="00FB552A"/>
    <w:rsid w:val="00FB55F6"/>
    <w:rsid w:val="00FB5B3F"/>
    <w:rsid w:val="00FB6576"/>
    <w:rsid w:val="00FB6EA0"/>
    <w:rsid w:val="00FB6F85"/>
    <w:rsid w:val="00FB7F5C"/>
    <w:rsid w:val="00FC06E7"/>
    <w:rsid w:val="00FC0C3F"/>
    <w:rsid w:val="00FC1459"/>
    <w:rsid w:val="00FC1907"/>
    <w:rsid w:val="00FC1E54"/>
    <w:rsid w:val="00FC241B"/>
    <w:rsid w:val="00FC27DD"/>
    <w:rsid w:val="00FC2B4B"/>
    <w:rsid w:val="00FC2CFA"/>
    <w:rsid w:val="00FC2F77"/>
    <w:rsid w:val="00FC35D8"/>
    <w:rsid w:val="00FC3F43"/>
    <w:rsid w:val="00FC4B81"/>
    <w:rsid w:val="00FC52AC"/>
    <w:rsid w:val="00FC5D87"/>
    <w:rsid w:val="00FC65CD"/>
    <w:rsid w:val="00FC67BC"/>
    <w:rsid w:val="00FC696F"/>
    <w:rsid w:val="00FC6ADE"/>
    <w:rsid w:val="00FC7B73"/>
    <w:rsid w:val="00FC7C7D"/>
    <w:rsid w:val="00FD00CA"/>
    <w:rsid w:val="00FD0482"/>
    <w:rsid w:val="00FD10A4"/>
    <w:rsid w:val="00FD1155"/>
    <w:rsid w:val="00FD124B"/>
    <w:rsid w:val="00FD1443"/>
    <w:rsid w:val="00FD1E04"/>
    <w:rsid w:val="00FD21FA"/>
    <w:rsid w:val="00FD2222"/>
    <w:rsid w:val="00FD2564"/>
    <w:rsid w:val="00FD27F9"/>
    <w:rsid w:val="00FD3848"/>
    <w:rsid w:val="00FD3912"/>
    <w:rsid w:val="00FD3BB7"/>
    <w:rsid w:val="00FD4FBD"/>
    <w:rsid w:val="00FD521F"/>
    <w:rsid w:val="00FD64B0"/>
    <w:rsid w:val="00FD71AE"/>
    <w:rsid w:val="00FD71FF"/>
    <w:rsid w:val="00FD7665"/>
    <w:rsid w:val="00FE143E"/>
    <w:rsid w:val="00FE1598"/>
    <w:rsid w:val="00FE1643"/>
    <w:rsid w:val="00FE261F"/>
    <w:rsid w:val="00FE2C79"/>
    <w:rsid w:val="00FE30B8"/>
    <w:rsid w:val="00FE3437"/>
    <w:rsid w:val="00FE40F7"/>
    <w:rsid w:val="00FE4A2A"/>
    <w:rsid w:val="00FE585B"/>
    <w:rsid w:val="00FE61C8"/>
    <w:rsid w:val="00FE67D2"/>
    <w:rsid w:val="00FE6DE6"/>
    <w:rsid w:val="00FE77C5"/>
    <w:rsid w:val="00FE7BCE"/>
    <w:rsid w:val="00FE7FB6"/>
    <w:rsid w:val="00FF0934"/>
    <w:rsid w:val="00FF0BC4"/>
    <w:rsid w:val="00FF0FB6"/>
    <w:rsid w:val="00FF102C"/>
    <w:rsid w:val="00FF124D"/>
    <w:rsid w:val="00FF16D3"/>
    <w:rsid w:val="00FF2556"/>
    <w:rsid w:val="00FF296D"/>
    <w:rsid w:val="00FF4AC4"/>
    <w:rsid w:val="00FF4D43"/>
    <w:rsid w:val="00FF4D57"/>
    <w:rsid w:val="00FF5848"/>
    <w:rsid w:val="00FF693C"/>
    <w:rsid w:val="00FF6C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24F"/>
    <w:pPr>
      <w:spacing w:after="200" w:line="27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6569A5"/>
    <w:pPr>
      <w:ind w:left="720"/>
      <w:contextualSpacing/>
    </w:pPr>
  </w:style>
  <w:style w:type="table" w:styleId="TableGrid">
    <w:name w:val="Table Grid"/>
    <w:basedOn w:val="TableNormal"/>
    <w:uiPriority w:val="99"/>
    <w:rsid w:val="0030214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semiHidden/>
    <w:rsid w:val="00CE52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CE526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CE526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CE526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B174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174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4</Pages>
  <Words>685</Words>
  <Characters>3905</Characters>
  <Application>Microsoft Office Outlook</Application>
  <DocSecurity>0</DocSecurity>
  <Lines>0</Lines>
  <Paragraphs>0</Paragraphs>
  <ScaleCrop>false</ScaleCrop>
  <Company>НИТИ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Троян</dc:creator>
  <cp:keywords/>
  <dc:description/>
  <cp:lastModifiedBy>Zudina</cp:lastModifiedBy>
  <cp:revision>3</cp:revision>
  <cp:lastPrinted>2014-05-08T10:40:00Z</cp:lastPrinted>
  <dcterms:created xsi:type="dcterms:W3CDTF">2014-05-08T11:30:00Z</dcterms:created>
  <dcterms:modified xsi:type="dcterms:W3CDTF">2014-05-08T11:49:00Z</dcterms:modified>
</cp:coreProperties>
</file>