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2" w:rsidRPr="00FC71F7" w:rsidRDefault="00347652" w:rsidP="00FC71F7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 w:rsidRPr="00FC71F7">
        <w:rPr>
          <w:rFonts w:ascii="Times New Roman" w:hAnsi="Times New Roman" w:cs="Times New Roman"/>
          <w:sz w:val="28"/>
          <w:szCs w:val="28"/>
        </w:rPr>
        <w:t>Приложение №8 к Документации о</w:t>
      </w:r>
      <w:r w:rsidR="003C3159" w:rsidRPr="00FC71F7"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FC71F7">
        <w:rPr>
          <w:rFonts w:ascii="Times New Roman" w:hAnsi="Times New Roman" w:cs="Times New Roman"/>
          <w:sz w:val="28"/>
          <w:szCs w:val="28"/>
        </w:rPr>
        <w:t xml:space="preserve"> аукцион</w:t>
      </w:r>
      <w:r w:rsidR="003C3159" w:rsidRPr="00FC71F7">
        <w:rPr>
          <w:rFonts w:ascii="Times New Roman" w:hAnsi="Times New Roman" w:cs="Times New Roman"/>
          <w:sz w:val="28"/>
          <w:szCs w:val="28"/>
        </w:rPr>
        <w:t>а на понижение</w:t>
      </w:r>
    </w:p>
    <w:tbl>
      <w:tblPr>
        <w:tblW w:w="10510" w:type="dxa"/>
        <w:tblLook w:val="04A0" w:firstRow="1" w:lastRow="0" w:firstColumn="1" w:lastColumn="0" w:noHBand="0" w:noVBand="1"/>
      </w:tblPr>
      <w:tblGrid>
        <w:gridCol w:w="560"/>
        <w:gridCol w:w="2134"/>
        <w:gridCol w:w="2126"/>
        <w:gridCol w:w="2693"/>
        <w:gridCol w:w="1418"/>
        <w:gridCol w:w="1579"/>
      </w:tblGrid>
      <w:tr w:rsidR="00566CAA" w:rsidRPr="00566CAA" w:rsidTr="00566CAA">
        <w:trPr>
          <w:trHeight w:val="630"/>
        </w:trPr>
        <w:tc>
          <w:tcPr>
            <w:tcW w:w="105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График снижения цены</w:t>
            </w:r>
          </w:p>
        </w:tc>
      </w:tr>
      <w:tr w:rsidR="00566CAA" w:rsidRPr="00566CAA" w:rsidTr="00566CAA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понижения, руб.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Время понижения цены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CAA" w:rsidRPr="00566CAA" w:rsidRDefault="00566CAA" w:rsidP="00566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цена аукциона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809 722 703,00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10:00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788 527 607,15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10:10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767 332 511,30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10:20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746 137 415,45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10:30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724 942 319,60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10:40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703 747 223,75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10:50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682 552 127,90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11:00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661 357 032,05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11:10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640 161 936,20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11:20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618 966 840,35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11:30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597 771 744,50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11:40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576 576 648,65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11:50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555 381 552,80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12:00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534 186 456,95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12:10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512 991 361,10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12:20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491 796 265,25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12:30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470 601 169,40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12:40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449 406 073,55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12:50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428 210 977,70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13:00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407 015 881,85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13:10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понижения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21 195 095,85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385 820 786,00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06.12.2019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13:20</w:t>
            </w:r>
          </w:p>
        </w:tc>
      </w:tr>
      <w:tr w:rsidR="00566CAA" w:rsidRPr="00566CAA" w:rsidTr="00566CA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отсечения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385 820 786,00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CAA" w:rsidRPr="00566CAA" w:rsidRDefault="00566CAA" w:rsidP="00566C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C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F64FE" w:rsidRDefault="005F64FE" w:rsidP="00125A45">
      <w:pPr>
        <w:ind w:left="142"/>
      </w:pPr>
    </w:p>
    <w:sectPr w:rsidR="005F64FE" w:rsidSect="00125A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A45"/>
    <w:rsid w:val="00125A45"/>
    <w:rsid w:val="001A2D2A"/>
    <w:rsid w:val="00347652"/>
    <w:rsid w:val="003C3159"/>
    <w:rsid w:val="0042385B"/>
    <w:rsid w:val="00566CAA"/>
    <w:rsid w:val="005F64FE"/>
    <w:rsid w:val="00B21067"/>
    <w:rsid w:val="00B54303"/>
    <w:rsid w:val="00C979B4"/>
    <w:rsid w:val="00FC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E1F51"/>
  <w15:chartTrackingRefBased/>
  <w15:docId w15:val="{07AB25EF-8786-4DEE-8710-0F36B9F9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836F9AE8</Template>
  <TotalTime>54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 Алексей Васильевич</dc:creator>
  <cp:keywords/>
  <dc:description/>
  <cp:lastModifiedBy>Селезнев Алексей Васильевич</cp:lastModifiedBy>
  <cp:revision>10</cp:revision>
  <dcterms:created xsi:type="dcterms:W3CDTF">2018-03-02T09:57:00Z</dcterms:created>
  <dcterms:modified xsi:type="dcterms:W3CDTF">2019-10-09T07:47:00Z</dcterms:modified>
</cp:coreProperties>
</file>