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1D4" w:rsidRPr="00033DC6" w:rsidRDefault="00A371D4" w:rsidP="00930451">
      <w:pPr>
        <w:jc w:val="center"/>
        <w:outlineLvl w:val="0"/>
        <w:rPr>
          <w:rFonts w:ascii="Times New Roman" w:hAnsi="Times New Roman" w:cs="Times New Roman"/>
        </w:rPr>
      </w:pPr>
      <w:r w:rsidRPr="00033DC6">
        <w:rPr>
          <w:rFonts w:ascii="Times New Roman" w:hAnsi="Times New Roman" w:cs="Times New Roman"/>
        </w:rPr>
        <w:t>ИЗВЕЩЕНИЕ О ПРОДЛЕНИИ СРОКА ПОДАЧИ ЗАЯВОК</w:t>
      </w:r>
    </w:p>
    <w:p w:rsidR="00A371D4" w:rsidRDefault="00A371D4" w:rsidP="00930451">
      <w:pPr>
        <w:jc w:val="center"/>
        <w:outlineLvl w:val="0"/>
        <w:rPr>
          <w:rFonts w:ascii="Times New Roman" w:hAnsi="Times New Roman" w:cs="Times New Roman"/>
        </w:rPr>
      </w:pPr>
      <w:r w:rsidRPr="00033DC6">
        <w:rPr>
          <w:rFonts w:ascii="Times New Roman" w:hAnsi="Times New Roman" w:cs="Times New Roman"/>
        </w:rPr>
        <w:t>224/67-03/13-222/2 ОЗЦЭ</w:t>
      </w:r>
      <w:bookmarkStart w:id="0" w:name="_GoBack"/>
      <w:bookmarkEnd w:id="0"/>
    </w:p>
    <w:p w:rsidR="00A371D4" w:rsidRPr="00A6215E" w:rsidRDefault="00A371D4" w:rsidP="00930451">
      <w:pPr>
        <w:jc w:val="center"/>
        <w:outlineLvl w:val="0"/>
        <w:rPr>
          <w:rFonts w:ascii="Times New Roman" w:hAnsi="Times New Roman" w:cs="Times New Roman"/>
        </w:rPr>
      </w:pPr>
    </w:p>
    <w:p w:rsidR="00A371D4" w:rsidRPr="00A6215E" w:rsidRDefault="00A371D4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A371D4" w:rsidRPr="00A6215E" w:rsidRDefault="00A371D4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371D4" w:rsidRPr="00A6215E" w:rsidRDefault="00A371D4" w:rsidP="00930451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A371D4" w:rsidRDefault="00A371D4" w:rsidP="00930451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A371D4" w:rsidRPr="006F3094" w:rsidRDefault="00A371D4" w:rsidP="0093045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A371D4" w:rsidRPr="00807470" w:rsidRDefault="00A371D4" w:rsidP="0093045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A371D4" w:rsidRPr="00A6215E" w:rsidRDefault="00A371D4" w:rsidP="00930451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сока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A371D4" w:rsidRPr="00A6215E" w:rsidRDefault="00A371D4" w:rsidP="0093045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A371D4" w:rsidRPr="00C573AC" w:rsidRDefault="00A371D4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A371D4" w:rsidRPr="00C573AC" w:rsidRDefault="00A371D4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371D4" w:rsidRPr="00A6215E" w:rsidRDefault="00A371D4" w:rsidP="0093045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71D4" w:rsidRPr="00A6215E" w:rsidRDefault="00A371D4" w:rsidP="0093045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71D4" w:rsidRPr="00A6215E" w:rsidRDefault="00A371D4" w:rsidP="0093045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71D4" w:rsidRPr="00745446" w:rsidRDefault="00A371D4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 xml:space="preserve">: </w:t>
      </w:r>
      <w:r w:rsidRPr="00572F1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51 500</w:t>
      </w:r>
      <w:r w:rsidRPr="00572F1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572F1D">
        <w:rPr>
          <w:rFonts w:ascii="Times New Roman" w:hAnsi="Times New Roman" w:cs="Times New Roman"/>
        </w:rPr>
        <w:t xml:space="preserve">00 </w:t>
      </w:r>
      <w:r w:rsidRPr="003912F8">
        <w:rPr>
          <w:rFonts w:ascii="Times New Roman" w:hAnsi="Times New Roman" w:cs="Times New Roman"/>
        </w:rPr>
        <w:t>(</w:t>
      </w:r>
      <w:r w:rsidRPr="00B3568E">
        <w:rPr>
          <w:rFonts w:ascii="Times New Roman" w:hAnsi="Times New Roman" w:cs="Times New Roman"/>
        </w:rPr>
        <w:t xml:space="preserve">сто </w:t>
      </w:r>
      <w:r>
        <w:rPr>
          <w:rFonts w:ascii="Times New Roman" w:hAnsi="Times New Roman" w:cs="Times New Roman"/>
        </w:rPr>
        <w:t>пятьдесят одна</w:t>
      </w:r>
      <w:r w:rsidRPr="00B3568E">
        <w:rPr>
          <w:rFonts w:ascii="Times New Roman" w:hAnsi="Times New Roman" w:cs="Times New Roman"/>
        </w:rPr>
        <w:t xml:space="preserve"> тысяч</w:t>
      </w:r>
      <w:r>
        <w:rPr>
          <w:rFonts w:ascii="Times New Roman" w:hAnsi="Times New Roman" w:cs="Times New Roman"/>
        </w:rPr>
        <w:t>а</w:t>
      </w:r>
      <w:r w:rsidRPr="00B356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пятьсот</w:t>
      </w:r>
      <w:r w:rsidRPr="00B3568E">
        <w:rPr>
          <w:rFonts w:ascii="Times New Roman" w:hAnsi="Times New Roman" w:cs="Times New Roman"/>
        </w:rPr>
        <w:t xml:space="preserve"> рублей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ей</w:t>
      </w:r>
      <w:r w:rsidRPr="00745446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</w:t>
      </w:r>
      <w:r w:rsidRPr="00745446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371D4" w:rsidRPr="00745446" w:rsidRDefault="00A371D4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371D4" w:rsidRPr="00A6215E" w:rsidRDefault="00A371D4" w:rsidP="0093045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371D4" w:rsidRDefault="00A371D4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A371D4" w:rsidRPr="00BF02C6" w:rsidRDefault="00A371D4" w:rsidP="00BF02C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F02C6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BF02C6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BF02C6">
        <w:rPr>
          <w:rFonts w:ascii="Times New Roman" w:hAnsi="Times New Roman" w:cs="Times New Roman"/>
          <w:b/>
          <w:bCs/>
        </w:rPr>
        <w:t>:</w:t>
      </w:r>
    </w:p>
    <w:p w:rsidR="00A371D4" w:rsidRPr="00BF02C6" w:rsidRDefault="00A371D4" w:rsidP="00BF02C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F02C6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BF02C6">
        <w:rPr>
          <w:rFonts w:ascii="Times New Roman" w:hAnsi="Times New Roman" w:cs="Times New Roman"/>
          <w:color w:val="0000FF"/>
        </w:rPr>
        <w:t xml:space="preserve"> </w:t>
      </w:r>
      <w:r w:rsidRPr="00BF02C6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BF02C6">
        <w:rPr>
          <w:rFonts w:ascii="Times New Roman" w:hAnsi="Times New Roman" w:cs="Times New Roman"/>
          <w:spacing w:val="-6"/>
        </w:rPr>
        <w:t>на участие в запросе цен</w:t>
      </w:r>
      <w:r w:rsidRPr="00BF02C6">
        <w:rPr>
          <w:rFonts w:ascii="Times New Roman" w:hAnsi="Times New Roman" w:cs="Times New Roman"/>
        </w:rPr>
        <w:t xml:space="preserve"> продлевается на 4 рабочих дня.</w:t>
      </w:r>
    </w:p>
    <w:p w:rsidR="00A371D4" w:rsidRPr="00A6215E" w:rsidRDefault="00A371D4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371D4" w:rsidRPr="00A6215E" w:rsidRDefault="00A371D4" w:rsidP="00930451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 w:rsidRPr="00AC0BA4">
        <w:rPr>
          <w:rFonts w:ascii="Times New Roman" w:hAnsi="Times New Roman" w:cs="Times New Roman"/>
          <w:spacing w:val="-6"/>
          <w:highlight w:val="yellow"/>
        </w:rPr>
        <w:t>2</w:t>
      </w:r>
      <w:r>
        <w:rPr>
          <w:rFonts w:ascii="Times New Roman" w:hAnsi="Times New Roman" w:cs="Times New Roman"/>
          <w:spacing w:val="-6"/>
          <w:highlight w:val="yellow"/>
        </w:rPr>
        <w:t>9» июля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A371D4" w:rsidRPr="00A6215E" w:rsidRDefault="00A371D4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A7D5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06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371D4" w:rsidRPr="00A6215E" w:rsidRDefault="00A371D4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06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371D4" w:rsidRPr="00A6215E" w:rsidRDefault="00A371D4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A371D4" w:rsidRPr="00A6215E" w:rsidRDefault="00A371D4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A371D4" w:rsidRPr="00A6215E" w:rsidRDefault="00A371D4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371D4" w:rsidRPr="00D55FE5" w:rsidRDefault="00A371D4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371D4" w:rsidRPr="00A6215E" w:rsidRDefault="00A371D4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371D4" w:rsidRDefault="00A371D4"/>
    <w:sectPr w:rsidR="00A371D4" w:rsidSect="00782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1A5C"/>
    <w:rsid w:val="00033DC6"/>
    <w:rsid w:val="000520CC"/>
    <w:rsid w:val="000648DD"/>
    <w:rsid w:val="001624DB"/>
    <w:rsid w:val="001C0BDC"/>
    <w:rsid w:val="00245934"/>
    <w:rsid w:val="0036723D"/>
    <w:rsid w:val="003912F8"/>
    <w:rsid w:val="003D771F"/>
    <w:rsid w:val="00454708"/>
    <w:rsid w:val="004E5D69"/>
    <w:rsid w:val="00520DB2"/>
    <w:rsid w:val="00572F1D"/>
    <w:rsid w:val="00641A5C"/>
    <w:rsid w:val="006A7D5D"/>
    <w:rsid w:val="006B4A1D"/>
    <w:rsid w:val="006F3094"/>
    <w:rsid w:val="00745446"/>
    <w:rsid w:val="0078264F"/>
    <w:rsid w:val="007B4013"/>
    <w:rsid w:val="00801685"/>
    <w:rsid w:val="00807470"/>
    <w:rsid w:val="00887A00"/>
    <w:rsid w:val="008E3C0C"/>
    <w:rsid w:val="00930451"/>
    <w:rsid w:val="00A371D4"/>
    <w:rsid w:val="00A6215E"/>
    <w:rsid w:val="00AB6A5D"/>
    <w:rsid w:val="00AC0BA4"/>
    <w:rsid w:val="00B15C4C"/>
    <w:rsid w:val="00B3568E"/>
    <w:rsid w:val="00BA40B6"/>
    <w:rsid w:val="00BE0B72"/>
    <w:rsid w:val="00BF02C6"/>
    <w:rsid w:val="00C572F3"/>
    <w:rsid w:val="00C573AC"/>
    <w:rsid w:val="00D14104"/>
    <w:rsid w:val="00D42E6F"/>
    <w:rsid w:val="00D55FE5"/>
    <w:rsid w:val="00D822F8"/>
    <w:rsid w:val="00DA6B67"/>
    <w:rsid w:val="00E25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451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033DC6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740</Words>
  <Characters>4218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8</cp:revision>
  <dcterms:created xsi:type="dcterms:W3CDTF">2013-07-16T11:20:00Z</dcterms:created>
  <dcterms:modified xsi:type="dcterms:W3CDTF">2013-07-22T07:32:00Z</dcterms:modified>
</cp:coreProperties>
</file>