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EF6" w:rsidRPr="003334CC" w:rsidRDefault="002F7EF6" w:rsidP="006C570D">
      <w:pPr>
        <w:jc w:val="center"/>
        <w:outlineLvl w:val="0"/>
        <w:rPr>
          <w:rFonts w:ascii="Times New Roman" w:hAnsi="Times New Roman" w:cs="Times New Roman"/>
        </w:rPr>
      </w:pPr>
      <w:r w:rsidRPr="003334CC">
        <w:rPr>
          <w:rFonts w:ascii="Times New Roman" w:hAnsi="Times New Roman" w:cs="Times New Roman"/>
        </w:rPr>
        <w:t>ИЗВЕЩЕНИЕ О ПРОДЛЕНИИ СРОКА ПОДАЧИ ЗАЯВОК</w:t>
      </w:r>
    </w:p>
    <w:p w:rsidR="002F7EF6" w:rsidRPr="003334CC" w:rsidRDefault="002F7EF6" w:rsidP="006C570D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3334CC">
        <w:rPr>
          <w:rFonts w:ascii="Times New Roman" w:hAnsi="Times New Roman" w:cs="Times New Roman"/>
        </w:rPr>
        <w:t>224/67-03/13-173/2 ОЗЦЭ</w:t>
      </w:r>
      <w:bookmarkStart w:id="0" w:name="_GoBack"/>
      <w:bookmarkEnd w:id="0"/>
    </w:p>
    <w:p w:rsidR="002F7EF6" w:rsidRPr="003334CC" w:rsidRDefault="002F7EF6" w:rsidP="006C570D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</w:p>
    <w:p w:rsidR="002F7EF6" w:rsidRPr="00801685" w:rsidRDefault="002F7EF6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2F7EF6" w:rsidRPr="00801685" w:rsidRDefault="002F7EF6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F7EF6" w:rsidRPr="00801685" w:rsidRDefault="002F7EF6" w:rsidP="006C570D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2F7EF6" w:rsidRPr="00801685" w:rsidRDefault="002F7EF6" w:rsidP="006C570D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2F7EF6" w:rsidRPr="00801685" w:rsidRDefault="002F7EF6" w:rsidP="006C570D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2F7EF6" w:rsidRPr="007A5739" w:rsidRDefault="002F7EF6" w:rsidP="006C570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2F7EF6" w:rsidRPr="00801685" w:rsidRDefault="002F7EF6" w:rsidP="006C570D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</w:t>
      </w:r>
      <w:r>
        <w:rPr>
          <w:rFonts w:ascii="Times New Roman" w:hAnsi="Times New Roman" w:cs="Times New Roman"/>
        </w:rPr>
        <w:t xml:space="preserve">по ремонту стоянки </w:t>
      </w:r>
      <w:r w:rsidRPr="00E21764">
        <w:rPr>
          <w:rFonts w:ascii="Times New Roman" w:hAnsi="Times New Roman" w:cs="Times New Roman"/>
        </w:rPr>
        <w:t>для автомобилей у здания АК-1,АК-2, ремонту а</w:t>
      </w:r>
      <w:r>
        <w:rPr>
          <w:rFonts w:ascii="Times New Roman" w:hAnsi="Times New Roman" w:cs="Times New Roman"/>
        </w:rPr>
        <w:t xml:space="preserve">сфальтового покрытия дорог на </w:t>
      </w:r>
      <w:r w:rsidRPr="00E21764">
        <w:rPr>
          <w:rFonts w:ascii="Times New Roman" w:hAnsi="Times New Roman" w:cs="Times New Roman"/>
        </w:rPr>
        <w:t>ПП-1, ПП-2, ОТ-1</w:t>
      </w:r>
      <w:r>
        <w:rPr>
          <w:rFonts w:ascii="Times New Roman" w:hAnsi="Times New Roman" w:cs="Times New Roman"/>
        </w:rPr>
        <w:t xml:space="preserve"> </w:t>
      </w:r>
      <w:r w:rsidRPr="00801685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2F7EF6" w:rsidRPr="00801685" w:rsidRDefault="002F7EF6" w:rsidP="006C570D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2F7EF6" w:rsidRPr="00801685" w:rsidRDefault="002F7EF6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</w:t>
      </w:r>
      <w:r>
        <w:rPr>
          <w:rFonts w:ascii="Times New Roman" w:hAnsi="Times New Roman" w:cs="Times New Roman"/>
        </w:rPr>
        <w:t>л. Бондаренко, 1</w:t>
      </w:r>
      <w:r w:rsidRPr="00801685">
        <w:rPr>
          <w:rFonts w:ascii="Times New Roman" w:hAnsi="Times New Roman" w:cs="Times New Roman"/>
        </w:rPr>
        <w:t>.</w:t>
      </w:r>
    </w:p>
    <w:p w:rsidR="002F7EF6" w:rsidRPr="00801685" w:rsidRDefault="002F7EF6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2F7EF6" w:rsidRPr="00801685" w:rsidRDefault="002F7EF6" w:rsidP="006C570D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F7EF6" w:rsidRPr="00801685" w:rsidRDefault="002F7EF6" w:rsidP="006C570D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F7EF6" w:rsidRPr="00801685" w:rsidRDefault="002F7EF6" w:rsidP="006C570D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F7EF6" w:rsidRPr="00566174" w:rsidRDefault="002F7EF6" w:rsidP="006C570D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 w:rsidRPr="006D650E">
        <w:t>4</w:t>
      </w:r>
      <w:r>
        <w:t xml:space="preserve"> </w:t>
      </w:r>
      <w:r w:rsidRPr="006D650E">
        <w:t>670</w:t>
      </w:r>
      <w:r>
        <w:t xml:space="preserve"> </w:t>
      </w:r>
      <w:r w:rsidRPr="006D650E">
        <w:t>503,</w:t>
      </w:r>
      <w:r>
        <w:t xml:space="preserve"> </w:t>
      </w:r>
      <w:r w:rsidRPr="006D650E">
        <w:t>66</w:t>
      </w:r>
      <w:r w:rsidRPr="00913F64">
        <w:t xml:space="preserve"> (</w:t>
      </w:r>
      <w:r>
        <w:t>Четыре миллиона шестьсот семьдесят тысяч пятьсот три рубля 66 копеек</w:t>
      </w:r>
      <w:r w:rsidRPr="00913F64">
        <w:t>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2F7EF6" w:rsidRPr="00801685" w:rsidRDefault="002F7EF6" w:rsidP="006C570D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2F7EF6" w:rsidRPr="00801685" w:rsidRDefault="002F7EF6" w:rsidP="006C570D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2F7EF6" w:rsidRDefault="002F7EF6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2F7EF6" w:rsidRPr="00A030D0" w:rsidRDefault="002F7EF6" w:rsidP="00A030D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030D0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030D0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030D0">
        <w:rPr>
          <w:rFonts w:ascii="Times New Roman" w:hAnsi="Times New Roman" w:cs="Times New Roman"/>
          <w:b/>
          <w:bCs/>
        </w:rPr>
        <w:t>:</w:t>
      </w:r>
    </w:p>
    <w:p w:rsidR="002F7EF6" w:rsidRPr="00A030D0" w:rsidRDefault="002F7EF6" w:rsidP="00A030D0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A030D0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030D0">
        <w:rPr>
          <w:rFonts w:ascii="Times New Roman" w:hAnsi="Times New Roman" w:cs="Times New Roman"/>
          <w:color w:val="0000FF"/>
        </w:rPr>
        <w:t xml:space="preserve"> </w:t>
      </w:r>
      <w:r w:rsidRPr="00A030D0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030D0">
        <w:rPr>
          <w:rFonts w:ascii="Times New Roman" w:hAnsi="Times New Roman" w:cs="Times New Roman"/>
          <w:spacing w:val="-6"/>
        </w:rPr>
        <w:t>на участие в запросе цен</w:t>
      </w:r>
      <w:r w:rsidRPr="00A030D0">
        <w:rPr>
          <w:rFonts w:ascii="Times New Roman" w:hAnsi="Times New Roman" w:cs="Times New Roman"/>
        </w:rPr>
        <w:t xml:space="preserve"> продлевается на 4 рабочих дня.</w:t>
      </w:r>
    </w:p>
    <w:p w:rsidR="002F7EF6" w:rsidRPr="00801685" w:rsidRDefault="002F7EF6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2F7EF6" w:rsidRPr="00801685" w:rsidRDefault="002F7EF6" w:rsidP="006C570D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24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2F7EF6" w:rsidRPr="00801685" w:rsidRDefault="002F7EF6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C315BF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28</w:t>
      </w:r>
      <w:r w:rsidRPr="00C315BF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2F7EF6" w:rsidRPr="00801685" w:rsidRDefault="002F7EF6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28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</w:p>
    <w:p w:rsidR="002F7EF6" w:rsidRPr="00801685" w:rsidRDefault="002F7EF6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 дней</w:t>
      </w:r>
    </w:p>
    <w:p w:rsidR="002F7EF6" w:rsidRPr="00801685" w:rsidRDefault="002F7EF6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2F7EF6" w:rsidRPr="00801685" w:rsidRDefault="002F7EF6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F7EF6" w:rsidRPr="00801685" w:rsidRDefault="002F7EF6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F7EF6" w:rsidRPr="00801685" w:rsidRDefault="002F7EF6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F7EF6" w:rsidRDefault="002F7EF6" w:rsidP="006C570D">
      <w:pPr>
        <w:jc w:val="both"/>
      </w:pPr>
    </w:p>
    <w:sectPr w:rsidR="002F7EF6" w:rsidSect="00686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D63"/>
    <w:rsid w:val="002F7EF6"/>
    <w:rsid w:val="003334CC"/>
    <w:rsid w:val="003978C9"/>
    <w:rsid w:val="00566174"/>
    <w:rsid w:val="00670DF4"/>
    <w:rsid w:val="00686901"/>
    <w:rsid w:val="006C570D"/>
    <w:rsid w:val="006D650E"/>
    <w:rsid w:val="007A5739"/>
    <w:rsid w:val="00801685"/>
    <w:rsid w:val="008E3C0C"/>
    <w:rsid w:val="00913F64"/>
    <w:rsid w:val="009E0D63"/>
    <w:rsid w:val="00A030D0"/>
    <w:rsid w:val="00A6215E"/>
    <w:rsid w:val="00B34081"/>
    <w:rsid w:val="00C315BF"/>
    <w:rsid w:val="00C572F3"/>
    <w:rsid w:val="00CD7E8D"/>
    <w:rsid w:val="00D42E6F"/>
    <w:rsid w:val="00E21764"/>
    <w:rsid w:val="00F4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70D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6C570D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3334CC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737</Words>
  <Characters>4201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2013-06-10T08:32:00Z</dcterms:created>
  <dcterms:modified xsi:type="dcterms:W3CDTF">2013-06-17T12:50:00Z</dcterms:modified>
</cp:coreProperties>
</file>