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142BF7" w:rsidRPr="00B23569" w:rsidRDefault="00603D1E" w:rsidP="00142BF7">
      <w:pPr>
        <w:jc w:val="center"/>
        <w:rPr>
          <w:b/>
          <w:sz w:val="28"/>
          <w:szCs w:val="28"/>
        </w:rPr>
      </w:pPr>
      <w:r w:rsidRPr="00603D1E"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sz w:val="28"/>
          <w:szCs w:val="28"/>
        </w:rPr>
        <w:t>на право заключения</w:t>
      </w:r>
      <w:r w:rsidRPr="00603D1E">
        <w:rPr>
          <w:b/>
          <w:sz w:val="28"/>
          <w:szCs w:val="28"/>
        </w:rPr>
        <w:t xml:space="preserve"> договора </w:t>
      </w:r>
      <w:r w:rsidR="00142BF7" w:rsidRPr="00B23569">
        <w:rPr>
          <w:b/>
          <w:sz w:val="28"/>
          <w:szCs w:val="28"/>
        </w:rPr>
        <w:t xml:space="preserve">на </w:t>
      </w:r>
      <w:r w:rsidR="00142BF7" w:rsidRPr="00B23569">
        <w:rPr>
          <w:b/>
          <w:bCs/>
          <w:sz w:val="28"/>
          <w:szCs w:val="28"/>
        </w:rPr>
        <w:t xml:space="preserve">выполнение работ по текущему ремонту вспомогательных помещений здания </w:t>
      </w:r>
      <w:proofErr w:type="spellStart"/>
      <w:r w:rsidR="00142BF7" w:rsidRPr="00B23569">
        <w:rPr>
          <w:b/>
          <w:bCs/>
          <w:sz w:val="28"/>
          <w:szCs w:val="28"/>
        </w:rPr>
        <w:t>спецпрачечной</w:t>
      </w:r>
      <w:proofErr w:type="spellEnd"/>
      <w:r w:rsidR="00142BF7" w:rsidRPr="00B23569">
        <w:rPr>
          <w:b/>
          <w:bCs/>
          <w:sz w:val="28"/>
          <w:szCs w:val="28"/>
        </w:rPr>
        <w:t xml:space="preserve"> Челябинского отделения филиала «Уральский территориальный округ» ФГУП «РосРАО».</w:t>
      </w:r>
    </w:p>
    <w:p w:rsidR="00603D1E" w:rsidRPr="00603D1E" w:rsidRDefault="00603D1E" w:rsidP="00603D1E">
      <w:pPr>
        <w:jc w:val="center"/>
        <w:rPr>
          <w:b/>
          <w:sz w:val="28"/>
          <w:szCs w:val="28"/>
        </w:rPr>
      </w:pPr>
    </w:p>
    <w:p w:rsidR="00E130F9" w:rsidRPr="00FB268E" w:rsidRDefault="00E130F9" w:rsidP="00A66CF5">
      <w:pPr>
        <w:jc w:val="center"/>
        <w:rPr>
          <w:b/>
          <w:sz w:val="28"/>
          <w:szCs w:val="28"/>
        </w:rPr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3903DC" w:rsidRPr="00FB268E" w:rsidRDefault="003903DC" w:rsidP="003903DC">
      <w:pPr>
        <w:jc w:val="center"/>
        <w:rPr>
          <w:sz w:val="28"/>
          <w:szCs w:val="28"/>
        </w:rPr>
      </w:pPr>
    </w:p>
    <w:p w:rsidR="00142BF7" w:rsidRDefault="00FB268E" w:rsidP="00142BF7">
      <w:pPr>
        <w:jc w:val="center"/>
        <w:rPr>
          <w:sz w:val="28"/>
          <w:szCs w:val="28"/>
        </w:rPr>
      </w:pPr>
      <w:r>
        <w:rPr>
          <w:b/>
        </w:rPr>
        <w:t>ТОМ 2 «ТЕХНИЧЕСКАЯ ЧАСТЬ»</w:t>
      </w:r>
    </w:p>
    <w:p w:rsidR="00142BF7" w:rsidRPr="00CB6EB1" w:rsidRDefault="00142BF7" w:rsidP="00142BF7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>Техническое задание</w:t>
      </w:r>
    </w:p>
    <w:p w:rsidR="00142BF7" w:rsidRDefault="00142BF7" w:rsidP="00142BF7">
      <w:pPr>
        <w:jc w:val="center"/>
        <w:rPr>
          <w:sz w:val="28"/>
          <w:szCs w:val="28"/>
        </w:rPr>
      </w:pPr>
      <w:r w:rsidRPr="005806C3">
        <w:rPr>
          <w:rFonts w:hint="cs"/>
          <w:sz w:val="28"/>
          <w:szCs w:val="28"/>
        </w:rPr>
        <w:t>на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выполнение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строительно</w:t>
      </w:r>
      <w:r w:rsidRPr="005806C3">
        <w:rPr>
          <w:sz w:val="28"/>
          <w:szCs w:val="28"/>
        </w:rPr>
        <w:t>-</w:t>
      </w:r>
      <w:r w:rsidRPr="005806C3">
        <w:rPr>
          <w:rFonts w:hint="cs"/>
          <w:sz w:val="28"/>
          <w:szCs w:val="28"/>
        </w:rPr>
        <w:t>монтажных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работ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при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строительстве</w:t>
      </w:r>
      <w:r w:rsidRPr="005806C3">
        <w:rPr>
          <w:sz w:val="28"/>
          <w:szCs w:val="28"/>
        </w:rPr>
        <w:t xml:space="preserve">, </w:t>
      </w:r>
      <w:r w:rsidRPr="005806C3">
        <w:rPr>
          <w:rFonts w:hint="cs"/>
          <w:sz w:val="28"/>
          <w:szCs w:val="28"/>
        </w:rPr>
        <w:t>реконструкции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капитальном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ремонте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объектов</w:t>
      </w:r>
      <w:r w:rsidRPr="005806C3">
        <w:rPr>
          <w:sz w:val="28"/>
          <w:szCs w:val="28"/>
        </w:rPr>
        <w:t xml:space="preserve"> (</w:t>
      </w:r>
      <w:r w:rsidRPr="005806C3">
        <w:rPr>
          <w:rFonts w:hint="cs"/>
          <w:sz w:val="28"/>
          <w:szCs w:val="28"/>
        </w:rPr>
        <w:t>капитального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незавершенного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строительства</w:t>
      </w:r>
      <w:r w:rsidRPr="005806C3">
        <w:rPr>
          <w:sz w:val="28"/>
          <w:szCs w:val="28"/>
        </w:rPr>
        <w:t xml:space="preserve">, </w:t>
      </w:r>
      <w:r w:rsidRPr="005806C3">
        <w:rPr>
          <w:rFonts w:hint="cs"/>
          <w:sz w:val="28"/>
          <w:szCs w:val="28"/>
        </w:rPr>
        <w:t>объектов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временного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назначения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инженерных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систем</w:t>
      </w:r>
      <w:r w:rsidRPr="005806C3">
        <w:rPr>
          <w:sz w:val="28"/>
          <w:szCs w:val="28"/>
        </w:rPr>
        <w:t xml:space="preserve">) </w:t>
      </w:r>
    </w:p>
    <w:p w:rsidR="00142BF7" w:rsidRPr="00CB6EB1" w:rsidRDefault="00142BF7" w:rsidP="00142BF7">
      <w:pPr>
        <w:shd w:val="clear" w:color="auto" w:fill="FFFFFF"/>
        <w:ind w:left="10"/>
        <w:rPr>
          <w:i/>
          <w:sz w:val="28"/>
          <w:szCs w:val="28"/>
        </w:rPr>
      </w:pPr>
      <w:r w:rsidRPr="005806C3">
        <w:rPr>
          <w:rFonts w:hint="cs"/>
          <w:sz w:val="28"/>
          <w:szCs w:val="28"/>
        </w:rPr>
        <w:t>по</w:t>
      </w:r>
      <w:r w:rsidRPr="005806C3">
        <w:rPr>
          <w:sz w:val="28"/>
          <w:szCs w:val="28"/>
        </w:rPr>
        <w:t xml:space="preserve"> </w:t>
      </w:r>
      <w:r w:rsidRPr="005806C3">
        <w:rPr>
          <w:rFonts w:hint="cs"/>
          <w:sz w:val="28"/>
          <w:szCs w:val="28"/>
        </w:rPr>
        <w:t>объекту</w:t>
      </w:r>
      <w:r>
        <w:rPr>
          <w:sz w:val="28"/>
          <w:szCs w:val="28"/>
        </w:rPr>
        <w:t>:</w:t>
      </w:r>
      <w:r>
        <w:rPr>
          <w:spacing w:val="-2"/>
          <w:sz w:val="26"/>
          <w:szCs w:val="26"/>
        </w:rPr>
        <w:t xml:space="preserve"> </w:t>
      </w:r>
      <w:r w:rsidRPr="000E50EF">
        <w:rPr>
          <w:spacing w:val="-2"/>
          <w:sz w:val="26"/>
          <w:szCs w:val="26"/>
        </w:rPr>
        <w:t xml:space="preserve">Челябинское отделение филиала «Уральский территориальный округ» ФГУП «РосРАО». Производственная база. </w:t>
      </w:r>
    </w:p>
    <w:p w:rsidR="00142BF7" w:rsidRPr="00CB6EB1" w:rsidRDefault="00142BF7" w:rsidP="00142BF7">
      <w:pPr>
        <w:ind w:left="-284" w:right="-286"/>
        <w:jc w:val="center"/>
        <w:rPr>
          <w:sz w:val="26"/>
          <w:szCs w:val="26"/>
        </w:rPr>
      </w:pPr>
    </w:p>
    <w:p w:rsidR="00142BF7" w:rsidRPr="00CB6EB1" w:rsidRDefault="00142BF7" w:rsidP="00142BF7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142BF7" w:rsidRPr="00CB6EB1" w:rsidRDefault="00142BF7" w:rsidP="00142BF7">
      <w:pPr>
        <w:jc w:val="center"/>
        <w:rPr>
          <w:sz w:val="26"/>
          <w:szCs w:val="26"/>
        </w:rPr>
      </w:pPr>
    </w:p>
    <w:p w:rsidR="00142BF7" w:rsidRPr="00374C22" w:rsidRDefault="00142BF7" w:rsidP="00142BF7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1. </w:t>
      </w:r>
      <w:r w:rsidRPr="00415374">
        <w:rPr>
          <w:rFonts w:hint="cs"/>
          <w:sz w:val="26"/>
          <w:szCs w:val="26"/>
        </w:rPr>
        <w:t>НАИМЕНОВАНИЕ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ВЫПОЛНЯЕМЫХ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РАБОТ</w:t>
      </w:r>
      <w:r w:rsidRPr="00374C22">
        <w:rPr>
          <w:sz w:val="26"/>
          <w:szCs w:val="26"/>
        </w:rPr>
        <w:t>.</w:t>
      </w:r>
    </w:p>
    <w:p w:rsidR="00142BF7" w:rsidRDefault="00142BF7" w:rsidP="00142BF7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2. </w:t>
      </w:r>
      <w:r w:rsidRPr="00415374">
        <w:rPr>
          <w:rFonts w:hint="cs"/>
          <w:sz w:val="26"/>
          <w:szCs w:val="26"/>
        </w:rPr>
        <w:t>ОБЩИЕ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ПОЛОЖЕНИЯ</w:t>
      </w:r>
      <w:r>
        <w:rPr>
          <w:sz w:val="26"/>
          <w:szCs w:val="26"/>
        </w:rPr>
        <w:t>.</w:t>
      </w:r>
    </w:p>
    <w:p w:rsidR="00142BF7" w:rsidRDefault="00142BF7" w:rsidP="00142BF7">
      <w:pPr>
        <w:ind w:left="851"/>
      </w:pPr>
      <w:r w:rsidRPr="00415374">
        <w:t>Подраздел 2.1 Сведения о строительно-монтажных работах при</w:t>
      </w:r>
      <w:r>
        <w:t xml:space="preserve"> </w:t>
      </w:r>
      <w:r w:rsidRPr="00415374">
        <w:t xml:space="preserve">строительстве, </w:t>
      </w:r>
    </w:p>
    <w:p w:rsidR="00142BF7" w:rsidRPr="00415374" w:rsidRDefault="00142BF7" w:rsidP="00142BF7">
      <w:pPr>
        <w:ind w:left="851"/>
      </w:pPr>
      <w:r>
        <w:t xml:space="preserve">                          </w:t>
      </w:r>
      <w:r w:rsidRPr="00415374">
        <w:t>реконструкции и капитальном ремонте объектов.</w:t>
      </w:r>
    </w:p>
    <w:p w:rsidR="00142BF7" w:rsidRDefault="00142BF7" w:rsidP="00142BF7">
      <w:pPr>
        <w:ind w:left="851"/>
      </w:pPr>
      <w:r w:rsidRPr="00415374">
        <w:t xml:space="preserve">Подраздел 2.2 Сведения о выполняемых работах. </w:t>
      </w:r>
    </w:p>
    <w:p w:rsidR="00142BF7" w:rsidRDefault="00142BF7" w:rsidP="00142BF7">
      <w:pPr>
        <w:ind w:left="851"/>
      </w:pPr>
      <w:r w:rsidRPr="00415374">
        <w:t>Подраздел 2.3 Сведения о месте выполнения работ</w:t>
      </w:r>
      <w:r>
        <w:t>.</w:t>
      </w:r>
    </w:p>
    <w:p w:rsidR="00142BF7" w:rsidRPr="00415374" w:rsidRDefault="00142BF7" w:rsidP="00142BF7">
      <w:pPr>
        <w:ind w:left="851"/>
      </w:pPr>
      <w:r w:rsidRPr="00415374">
        <w:t>Подраздел 2.4 Требования к разработке проекта производства работ.</w:t>
      </w:r>
    </w:p>
    <w:p w:rsidR="00142BF7" w:rsidRPr="00374C22" w:rsidRDefault="00142BF7" w:rsidP="00142BF7">
      <w:pPr>
        <w:rPr>
          <w:sz w:val="26"/>
          <w:szCs w:val="26"/>
        </w:rPr>
      </w:pPr>
      <w:r w:rsidRPr="00374C22">
        <w:rPr>
          <w:sz w:val="26"/>
          <w:szCs w:val="26"/>
        </w:rPr>
        <w:t>РАЗДЕЛ 3. ТРЕБОВАНИЯ К ТЕХНИЧЕСКИМ ХАРАКТЕРИСТИКАМ РАБОТ</w:t>
      </w:r>
    </w:p>
    <w:p w:rsidR="00142BF7" w:rsidRDefault="00142BF7" w:rsidP="00142BF7">
      <w:pPr>
        <w:ind w:left="851"/>
      </w:pPr>
      <w:r w:rsidRPr="00415374">
        <w:t xml:space="preserve">Подраздел 3.1 Технические требования при выполнении работ. </w:t>
      </w:r>
    </w:p>
    <w:p w:rsidR="00142BF7" w:rsidRPr="00415374" w:rsidRDefault="00142BF7" w:rsidP="00142BF7">
      <w:pPr>
        <w:ind w:left="851"/>
      </w:pPr>
      <w:r w:rsidRPr="00415374">
        <w:t>Подраздел 3.2 Требования к оформлению и составу проекта производства работ.</w:t>
      </w:r>
    </w:p>
    <w:p w:rsidR="00142BF7" w:rsidRPr="00415374" w:rsidRDefault="00142BF7" w:rsidP="00142BF7">
      <w:pPr>
        <w:rPr>
          <w:sz w:val="26"/>
          <w:szCs w:val="26"/>
        </w:rPr>
      </w:pPr>
      <w:r w:rsidRPr="00415374">
        <w:rPr>
          <w:sz w:val="26"/>
          <w:szCs w:val="26"/>
        </w:rPr>
        <w:t>РАЗДЕЛ 4. ВЕДОМОСТЬ ФИЗИЧЕСКИХ ОБЪЕМОВ РАБОТ, РЕСУРСНАЯ</w:t>
      </w:r>
    </w:p>
    <w:p w:rsidR="00142BF7" w:rsidRDefault="00142BF7" w:rsidP="00142BF7">
      <w:pPr>
        <w:ind w:left="851"/>
        <w:rPr>
          <w:sz w:val="26"/>
          <w:szCs w:val="26"/>
        </w:rPr>
      </w:pPr>
      <w:r w:rsidRPr="00415374">
        <w:rPr>
          <w:sz w:val="26"/>
          <w:szCs w:val="26"/>
        </w:rPr>
        <w:t xml:space="preserve">ВЕДОМОСТЬ, СМЕТНЫЕ РАСЧЕТЫ. </w:t>
      </w:r>
    </w:p>
    <w:p w:rsidR="00142BF7" w:rsidRDefault="00142BF7" w:rsidP="00142BF7">
      <w:pPr>
        <w:rPr>
          <w:sz w:val="26"/>
          <w:szCs w:val="26"/>
        </w:rPr>
      </w:pPr>
      <w:r w:rsidRPr="00213BEE">
        <w:rPr>
          <w:sz w:val="26"/>
          <w:szCs w:val="26"/>
        </w:rPr>
        <w:t xml:space="preserve">РАЗДЕЛ 5. ТРЕБОВАНИЯ К МАТЕРИАЛАМ И </w:t>
      </w:r>
      <w:proofErr w:type="gramStart"/>
      <w:r w:rsidRPr="00213BEE">
        <w:rPr>
          <w:sz w:val="26"/>
          <w:szCs w:val="26"/>
        </w:rPr>
        <w:t>ОБОРУДОВАНИЮ</w:t>
      </w:r>
      <w:proofErr w:type="gramEnd"/>
      <w:r w:rsidRPr="00213BEE">
        <w:rPr>
          <w:sz w:val="26"/>
          <w:szCs w:val="26"/>
        </w:rPr>
        <w:t xml:space="preserve">  ПРИМЕНЯЕМЫМ ДЛЯ ВЫПОЛНЕНИЯ РАБОТ, В Т.Ч. ВЕДОМОСТЬ МАТЕРИАЛОВ.</w:t>
      </w:r>
    </w:p>
    <w:p w:rsidR="00142BF7" w:rsidRPr="00374C22" w:rsidRDefault="00142BF7" w:rsidP="00142BF7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6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ПЕРЕЧЕНЬ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ПРОЕКТНОЙ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РАБОЧЕЙ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ДОКУМЕНТАЦИИ</w:t>
      </w:r>
      <w:r>
        <w:rPr>
          <w:sz w:val="26"/>
          <w:szCs w:val="26"/>
        </w:rPr>
        <w:t>.</w:t>
      </w:r>
    </w:p>
    <w:p w:rsidR="00142BF7" w:rsidRDefault="00142BF7" w:rsidP="00142BF7">
      <w:pPr>
        <w:rPr>
          <w:sz w:val="26"/>
          <w:szCs w:val="26"/>
        </w:rPr>
      </w:pPr>
      <w:r>
        <w:rPr>
          <w:sz w:val="26"/>
          <w:szCs w:val="26"/>
        </w:rPr>
        <w:t>РАЗДЕЛ 7</w:t>
      </w:r>
      <w:r w:rsidRPr="00374C22">
        <w:rPr>
          <w:sz w:val="26"/>
          <w:szCs w:val="26"/>
        </w:rPr>
        <w:t xml:space="preserve">. </w:t>
      </w:r>
      <w:r w:rsidRPr="00D05CBF">
        <w:rPr>
          <w:sz w:val="26"/>
          <w:szCs w:val="26"/>
        </w:rPr>
        <w:t>ТРЕБОВАНИЯ И УСЛОВИЯ К РАЗРАБОТКЕ</w:t>
      </w:r>
      <w:r>
        <w:rPr>
          <w:sz w:val="26"/>
          <w:szCs w:val="26"/>
        </w:rPr>
        <w:t xml:space="preserve"> </w:t>
      </w:r>
      <w:proofErr w:type="gramStart"/>
      <w:r w:rsidRPr="00D05CBF">
        <w:rPr>
          <w:sz w:val="26"/>
          <w:szCs w:val="26"/>
        </w:rPr>
        <w:t>ПРИРОДООХРАННЫХ</w:t>
      </w:r>
      <w:proofErr w:type="gramEnd"/>
    </w:p>
    <w:p w:rsidR="00142BF7" w:rsidRPr="00374C22" w:rsidRDefault="00142BF7" w:rsidP="00142BF7">
      <w:pPr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D05CBF">
        <w:rPr>
          <w:sz w:val="26"/>
          <w:szCs w:val="26"/>
        </w:rPr>
        <w:t xml:space="preserve"> МЕР И МЕРОПРИЯТИЙ</w:t>
      </w:r>
      <w:r>
        <w:rPr>
          <w:sz w:val="26"/>
          <w:szCs w:val="26"/>
        </w:rPr>
        <w:t>.</w:t>
      </w:r>
    </w:p>
    <w:p w:rsidR="00142BF7" w:rsidRDefault="00142BF7" w:rsidP="00142BF7">
      <w:pPr>
        <w:rPr>
          <w:sz w:val="26"/>
          <w:szCs w:val="26"/>
        </w:rPr>
      </w:pPr>
      <w:r>
        <w:rPr>
          <w:sz w:val="26"/>
          <w:szCs w:val="26"/>
        </w:rPr>
        <w:t>РАЗДЕЛ 8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СРОК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ВЫПОЛНЕНИЯ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142BF7" w:rsidRPr="00374C22" w:rsidRDefault="00142BF7" w:rsidP="00142BF7">
      <w:pPr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КАЧЕСТВУ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ВЫПОЛНЯЕМЫХ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142BF7" w:rsidRDefault="00142BF7" w:rsidP="00142BF7">
      <w:pPr>
        <w:rPr>
          <w:sz w:val="26"/>
          <w:szCs w:val="26"/>
        </w:rPr>
      </w:pPr>
      <w:r>
        <w:rPr>
          <w:sz w:val="26"/>
          <w:szCs w:val="26"/>
        </w:rPr>
        <w:t>РАЗДЕЛ 10</w:t>
      </w:r>
      <w:r w:rsidRPr="00374C22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ОСОБЫМ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УСЛОВИЯМ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>
        <w:rPr>
          <w:sz w:val="26"/>
          <w:szCs w:val="26"/>
        </w:rPr>
        <w:t>.</w:t>
      </w:r>
    </w:p>
    <w:p w:rsidR="00142BF7" w:rsidRDefault="00142BF7" w:rsidP="00142BF7">
      <w:pPr>
        <w:rPr>
          <w:sz w:val="26"/>
          <w:szCs w:val="26"/>
        </w:rPr>
      </w:pPr>
      <w:r w:rsidRPr="00D05CBF">
        <w:rPr>
          <w:rFonts w:hint="cs"/>
          <w:sz w:val="26"/>
          <w:szCs w:val="26"/>
        </w:rPr>
        <w:t>РАЗДЕЛ</w:t>
      </w:r>
      <w:r w:rsidRPr="00D05CBF">
        <w:rPr>
          <w:sz w:val="26"/>
          <w:szCs w:val="26"/>
        </w:rPr>
        <w:t xml:space="preserve"> 1</w:t>
      </w:r>
      <w:r>
        <w:rPr>
          <w:sz w:val="26"/>
          <w:szCs w:val="26"/>
        </w:rPr>
        <w:t>1</w:t>
      </w:r>
      <w:r w:rsidRPr="00D05CBF">
        <w:rPr>
          <w:sz w:val="26"/>
          <w:szCs w:val="26"/>
        </w:rPr>
        <w:t xml:space="preserve">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СРОКУ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(</w:t>
      </w:r>
      <w:r w:rsidRPr="00D05CBF">
        <w:rPr>
          <w:rFonts w:hint="cs"/>
          <w:sz w:val="26"/>
          <w:szCs w:val="26"/>
        </w:rPr>
        <w:t>ИЛИ</w:t>
      </w:r>
      <w:r w:rsidRPr="00D05CBF">
        <w:rPr>
          <w:sz w:val="26"/>
          <w:szCs w:val="26"/>
        </w:rPr>
        <w:t xml:space="preserve">) </w:t>
      </w:r>
      <w:r w:rsidRPr="00D05CBF">
        <w:rPr>
          <w:rFonts w:hint="cs"/>
          <w:sz w:val="26"/>
          <w:szCs w:val="26"/>
        </w:rPr>
        <w:t>ОБЪЕМУ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ПРЕДОСТАВЛЕНИЯ</w:t>
      </w:r>
      <w:r w:rsidRPr="00D05CBF">
        <w:rPr>
          <w:sz w:val="26"/>
          <w:szCs w:val="26"/>
        </w:rPr>
        <w:t xml:space="preserve"> </w:t>
      </w:r>
    </w:p>
    <w:p w:rsidR="00142BF7" w:rsidRPr="00374C22" w:rsidRDefault="00142BF7" w:rsidP="00142BF7">
      <w:pPr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Pr="00D05CBF">
        <w:rPr>
          <w:rFonts w:hint="cs"/>
          <w:sz w:val="26"/>
          <w:szCs w:val="26"/>
        </w:rPr>
        <w:t>ГАРАНТИЙ</w:t>
      </w:r>
      <w:r w:rsidRPr="00D05CBF">
        <w:rPr>
          <w:sz w:val="26"/>
          <w:szCs w:val="26"/>
        </w:rPr>
        <w:t>.</w:t>
      </w:r>
    </w:p>
    <w:p w:rsidR="00142BF7" w:rsidRDefault="00142BF7" w:rsidP="00142BF7">
      <w:pPr>
        <w:rPr>
          <w:sz w:val="26"/>
          <w:szCs w:val="26"/>
        </w:rPr>
      </w:pPr>
      <w:r w:rsidRPr="00374C22">
        <w:rPr>
          <w:sz w:val="26"/>
          <w:szCs w:val="26"/>
        </w:rPr>
        <w:t>Р</w:t>
      </w:r>
      <w:r>
        <w:rPr>
          <w:sz w:val="26"/>
          <w:szCs w:val="26"/>
        </w:rPr>
        <w:t>АЗДЕЛ 12</w:t>
      </w:r>
      <w:r w:rsidRPr="00374C22">
        <w:rPr>
          <w:sz w:val="26"/>
          <w:szCs w:val="26"/>
        </w:rPr>
        <w:t xml:space="preserve">. </w:t>
      </w:r>
      <w:r w:rsidRPr="00D05CBF">
        <w:rPr>
          <w:sz w:val="26"/>
          <w:szCs w:val="26"/>
        </w:rPr>
        <w:t xml:space="preserve">ТРЕБОВАНИЯ К БЕЗОПАСНОСТИ ВЫПОЛНЯЕМЫХ РАБОТ. </w:t>
      </w:r>
    </w:p>
    <w:p w:rsidR="00142BF7" w:rsidRPr="00F7658C" w:rsidRDefault="00142BF7" w:rsidP="00142BF7">
      <w:pPr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РАЗДЕЛ 13</w:t>
      </w:r>
      <w:r w:rsidRPr="00D05CBF">
        <w:rPr>
          <w:sz w:val="26"/>
          <w:szCs w:val="26"/>
        </w:rPr>
        <w:t>. ТРЕБОВАНИЯ К РЕЗУЛЬТАТАМ РА</w:t>
      </w:r>
      <w:r>
        <w:rPr>
          <w:sz w:val="26"/>
          <w:szCs w:val="26"/>
        </w:rPr>
        <w:t>БОТ И ПОРЯДКУ ПРИЕМКИ. РАЗДЕЛ 14</w:t>
      </w:r>
      <w:r w:rsidRPr="00D05CBF">
        <w:rPr>
          <w:sz w:val="26"/>
          <w:szCs w:val="26"/>
        </w:rPr>
        <w:t xml:space="preserve">. ТРЕБОВАНИЕ К ФОРМЕ ПРЕДСТАВЛЯЕМОЙ ИНФОРМАЦИИ. </w:t>
      </w:r>
      <w:r>
        <w:rPr>
          <w:color w:val="000000" w:themeColor="text1"/>
          <w:sz w:val="26"/>
          <w:szCs w:val="26"/>
        </w:rPr>
        <w:t>РАЗДЕЛ 15</w:t>
      </w:r>
      <w:r w:rsidRPr="00F7658C">
        <w:rPr>
          <w:color w:val="000000" w:themeColor="text1"/>
          <w:sz w:val="26"/>
          <w:szCs w:val="26"/>
        </w:rPr>
        <w:t xml:space="preserve">. ТРЕБОВАНИЯ К ТЕХНИЧЕСКОМУ ОБУЧЕНИЮ ПЕРСОНАЛА </w:t>
      </w:r>
    </w:p>
    <w:p w:rsidR="00142BF7" w:rsidRPr="00F7658C" w:rsidRDefault="00142BF7" w:rsidP="00142BF7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 xml:space="preserve">            ЗАКАЗЧИКА</w:t>
      </w:r>
    </w:p>
    <w:p w:rsidR="00142BF7" w:rsidRPr="00F7658C" w:rsidRDefault="00142BF7" w:rsidP="00142BF7">
      <w:pPr>
        <w:rPr>
          <w:color w:val="000000" w:themeColor="text1"/>
          <w:sz w:val="26"/>
          <w:szCs w:val="26"/>
        </w:rPr>
      </w:pPr>
      <w:r w:rsidRPr="00F7658C">
        <w:rPr>
          <w:rFonts w:hint="cs"/>
          <w:color w:val="000000" w:themeColor="text1"/>
          <w:sz w:val="26"/>
          <w:szCs w:val="26"/>
        </w:rPr>
        <w:t>РАЗДЕЛ</w:t>
      </w:r>
      <w:r w:rsidRPr="00F7658C">
        <w:rPr>
          <w:color w:val="000000" w:themeColor="text1"/>
          <w:sz w:val="26"/>
          <w:szCs w:val="26"/>
        </w:rPr>
        <w:t xml:space="preserve"> 1</w:t>
      </w:r>
      <w:r>
        <w:rPr>
          <w:color w:val="000000" w:themeColor="text1"/>
          <w:sz w:val="26"/>
          <w:szCs w:val="26"/>
        </w:rPr>
        <w:t>6</w:t>
      </w:r>
      <w:r w:rsidRPr="00F7658C">
        <w:rPr>
          <w:color w:val="000000" w:themeColor="text1"/>
          <w:sz w:val="26"/>
          <w:szCs w:val="26"/>
        </w:rPr>
        <w:t xml:space="preserve">. </w:t>
      </w:r>
      <w:r w:rsidRPr="00F7658C">
        <w:rPr>
          <w:rFonts w:hint="cs"/>
          <w:color w:val="000000" w:themeColor="text1"/>
          <w:sz w:val="26"/>
          <w:szCs w:val="26"/>
        </w:rPr>
        <w:t>ЦЕЛЬ</w:t>
      </w:r>
      <w:r w:rsidRPr="00F7658C">
        <w:rPr>
          <w:color w:val="000000" w:themeColor="text1"/>
          <w:sz w:val="26"/>
          <w:szCs w:val="26"/>
        </w:rPr>
        <w:t xml:space="preserve"> </w:t>
      </w:r>
      <w:r w:rsidRPr="00F7658C">
        <w:rPr>
          <w:rFonts w:hint="cs"/>
          <w:color w:val="000000" w:themeColor="text1"/>
          <w:sz w:val="26"/>
          <w:szCs w:val="26"/>
        </w:rPr>
        <w:t>ЗАКУПКИ</w:t>
      </w:r>
    </w:p>
    <w:p w:rsidR="00142BF7" w:rsidRPr="00F7658C" w:rsidRDefault="00142BF7" w:rsidP="00142BF7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7</w:t>
      </w:r>
      <w:r w:rsidRPr="00F7658C">
        <w:rPr>
          <w:color w:val="000000" w:themeColor="text1"/>
          <w:sz w:val="26"/>
          <w:szCs w:val="26"/>
        </w:rPr>
        <w:t>.</w:t>
      </w:r>
      <w:r w:rsidRPr="00F7658C">
        <w:rPr>
          <w:color w:val="000000" w:themeColor="text1"/>
        </w:rPr>
        <w:t xml:space="preserve"> </w:t>
      </w:r>
      <w:r w:rsidRPr="00F7658C">
        <w:rPr>
          <w:color w:val="000000" w:themeColor="text1"/>
          <w:sz w:val="26"/>
          <w:szCs w:val="26"/>
        </w:rPr>
        <w:t>ДОПОЛНИТЕЛЬНЫЕ (ИНЫЕ) ТРЕБОВАНИЯ</w:t>
      </w:r>
    </w:p>
    <w:p w:rsidR="00142BF7" w:rsidRDefault="00142BF7" w:rsidP="00142BF7">
      <w:pPr>
        <w:rPr>
          <w:sz w:val="26"/>
          <w:szCs w:val="26"/>
        </w:rPr>
      </w:pPr>
      <w:r w:rsidRPr="00D05CBF">
        <w:rPr>
          <w:sz w:val="26"/>
          <w:szCs w:val="26"/>
        </w:rPr>
        <w:t>РАЗДЕЛ 1</w:t>
      </w:r>
      <w:r>
        <w:rPr>
          <w:sz w:val="26"/>
          <w:szCs w:val="26"/>
        </w:rPr>
        <w:t>8</w:t>
      </w:r>
      <w:r w:rsidRPr="00D05CBF">
        <w:rPr>
          <w:sz w:val="26"/>
          <w:szCs w:val="26"/>
        </w:rPr>
        <w:t xml:space="preserve">. ПЕРЕЧЕНЬ ПРИНЯТЫХ СОКРАЩЕНИЙ </w:t>
      </w:r>
    </w:p>
    <w:p w:rsidR="00142BF7" w:rsidRPr="00F7658C" w:rsidRDefault="00142BF7" w:rsidP="00142BF7">
      <w:pPr>
        <w:rPr>
          <w:color w:val="000000" w:themeColor="text1"/>
          <w:sz w:val="26"/>
          <w:szCs w:val="26"/>
        </w:rPr>
      </w:pPr>
      <w:r w:rsidRPr="00F7658C">
        <w:rPr>
          <w:color w:val="000000" w:themeColor="text1"/>
          <w:sz w:val="26"/>
          <w:szCs w:val="26"/>
        </w:rPr>
        <w:t>РАЗДЕЛ 1</w:t>
      </w:r>
      <w:r>
        <w:rPr>
          <w:color w:val="000000" w:themeColor="text1"/>
          <w:sz w:val="26"/>
          <w:szCs w:val="26"/>
        </w:rPr>
        <w:t>9</w:t>
      </w:r>
      <w:r w:rsidRPr="00F7658C">
        <w:rPr>
          <w:color w:val="000000" w:themeColor="text1"/>
          <w:sz w:val="26"/>
          <w:szCs w:val="26"/>
        </w:rPr>
        <w:t>. ПЕРЕЧЕНЬ ПРИЛОЖЕНИЙ</w:t>
      </w:r>
    </w:p>
    <w:p w:rsidR="00142BF7" w:rsidRPr="00F7658C" w:rsidRDefault="00142BF7" w:rsidP="00142BF7">
      <w:pPr>
        <w:rPr>
          <w:color w:val="000000" w:themeColor="text1"/>
          <w:sz w:val="26"/>
          <w:szCs w:val="26"/>
        </w:rPr>
        <w:sectPr w:rsidR="00142BF7" w:rsidRPr="00F7658C" w:rsidSect="004D065F">
          <w:headerReference w:type="default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30"/>
      </w:tblGrid>
      <w:tr w:rsidR="00142BF7" w:rsidRPr="00CB6EB1" w:rsidTr="004D065F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2BF7" w:rsidRPr="00CB6EB1" w:rsidRDefault="00142BF7" w:rsidP="004D065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rFonts w:hint="cs"/>
                <w:sz w:val="28"/>
                <w:szCs w:val="28"/>
              </w:rPr>
              <w:t>НАИМЕНОВАНИЕ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ВЫПОЛНЯЕМЫХ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142BF7" w:rsidRPr="00A80728" w:rsidTr="004D065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A80728" w:rsidRDefault="00142BF7" w:rsidP="004D065F">
            <w:pPr>
              <w:shd w:val="clear" w:color="auto" w:fill="FFFFFF"/>
              <w:ind w:left="10"/>
            </w:pPr>
            <w:r>
              <w:rPr>
                <w:spacing w:val="-2"/>
              </w:rPr>
              <w:t>«</w:t>
            </w:r>
            <w:r w:rsidRPr="00560A6F">
              <w:rPr>
                <w:spacing w:val="-2"/>
              </w:rPr>
              <w:t>Текущий ремонт вспомогательных</w:t>
            </w:r>
            <w:r>
              <w:rPr>
                <w:spacing w:val="-2"/>
              </w:rPr>
              <w:t xml:space="preserve"> помещений здания </w:t>
            </w:r>
            <w:proofErr w:type="spellStart"/>
            <w:r>
              <w:rPr>
                <w:spacing w:val="-2"/>
              </w:rPr>
              <w:t>спецпрачечной</w:t>
            </w:r>
            <w:proofErr w:type="spellEnd"/>
            <w:r>
              <w:rPr>
                <w:spacing w:val="-2"/>
              </w:rPr>
              <w:t>» Челябинского отделения филиала</w:t>
            </w:r>
            <w:r>
              <w:t xml:space="preserve"> </w:t>
            </w:r>
            <w:r w:rsidRPr="003C4894">
              <w:rPr>
                <w:spacing w:val="-2"/>
              </w:rPr>
              <w:t>«Уральский территориальный округ» ФГУП «РосРАО»</w:t>
            </w:r>
          </w:p>
        </w:tc>
      </w:tr>
      <w:tr w:rsidR="00142BF7" w:rsidRPr="00CB6EB1" w:rsidTr="004D065F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B6EB1" w:rsidRDefault="00142BF7" w:rsidP="004D065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D05CBF">
              <w:rPr>
                <w:rFonts w:hint="cs"/>
                <w:sz w:val="28"/>
                <w:szCs w:val="28"/>
              </w:rPr>
              <w:t>ОБЩИЕ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ПОЛОЖЕНИЯ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D05CBF" w:rsidRDefault="00142BF7" w:rsidP="004D065F">
            <w:r w:rsidRPr="00D05CBF">
              <w:t xml:space="preserve">Подраздел 2.1 Сведения о строительно-монтажных работах при строительстве, </w:t>
            </w:r>
          </w:p>
          <w:p w:rsidR="00142BF7" w:rsidRPr="00D05CBF" w:rsidRDefault="00142BF7" w:rsidP="004D065F">
            <w:r w:rsidRPr="00D05CBF">
              <w:t xml:space="preserve">                          реконструкции и капитальном ремонте объектов.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E2310A" w:rsidRDefault="00142BF7" w:rsidP="004D065F">
            <w:pPr>
              <w:jc w:val="both"/>
            </w:pPr>
            <w:r w:rsidRPr="001C2CFD">
              <w:t xml:space="preserve">Дефектная ведомость №1, утвержденная </w:t>
            </w:r>
            <w:proofErr w:type="spellStart"/>
            <w:r>
              <w:t>и.о</w:t>
            </w:r>
            <w:proofErr w:type="spellEnd"/>
            <w:r>
              <w:t>. директора</w:t>
            </w:r>
            <w:r w:rsidRPr="001C2CFD">
              <w:t xml:space="preserve"> Челябинского отделения филиала «Уральский территориальный округ» ФГУП «РосРАО» </w:t>
            </w:r>
            <w:proofErr w:type="spellStart"/>
            <w:r>
              <w:t>Доновым</w:t>
            </w:r>
            <w:proofErr w:type="spellEnd"/>
            <w:r>
              <w:t xml:space="preserve"> Н.Н. (Приложение 1).</w:t>
            </w:r>
          </w:p>
        </w:tc>
      </w:tr>
      <w:tr w:rsidR="00142BF7" w:rsidRPr="00D05CBF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D05CBF" w:rsidRDefault="00142BF7" w:rsidP="004D065F">
            <w:r w:rsidRPr="00D05CBF">
              <w:t>Подраздел 2.</w:t>
            </w:r>
            <w:r>
              <w:t>2</w:t>
            </w:r>
            <w:r w:rsidRPr="00D05CBF">
              <w:t xml:space="preserve">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выполняемых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работах</w:t>
            </w:r>
            <w:r w:rsidRPr="00D05CBF">
              <w:t>.</w:t>
            </w:r>
          </w:p>
        </w:tc>
      </w:tr>
      <w:tr w:rsidR="00142BF7" w:rsidRPr="00635BA2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635BA2" w:rsidRDefault="00142BF7" w:rsidP="004D065F">
            <w:pPr>
              <w:jc w:val="both"/>
            </w:pPr>
            <w:r>
              <w:t xml:space="preserve">Текущий ремонт вспомогательных помещений здания </w:t>
            </w:r>
            <w:proofErr w:type="spellStart"/>
            <w:r>
              <w:t>спецпрачечной</w:t>
            </w:r>
            <w:proofErr w:type="spellEnd"/>
            <w:r>
              <w:t>.</w:t>
            </w:r>
          </w:p>
        </w:tc>
      </w:tr>
      <w:tr w:rsidR="00142BF7" w:rsidRPr="00D05CBF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D05CBF" w:rsidRDefault="00142BF7" w:rsidP="004D065F">
            <w:r w:rsidRPr="00D05CBF">
              <w:t xml:space="preserve">Подраздел 2.3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месте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635BA2" w:rsidRDefault="00142BF7" w:rsidP="004D065F">
            <w:pPr>
              <w:jc w:val="both"/>
            </w:pPr>
            <w:r w:rsidRPr="0011539A">
              <w:t>454036, г. Челябинск, Свердловский тракт, 2б. Производственная база.</w:t>
            </w:r>
          </w:p>
        </w:tc>
      </w:tr>
      <w:tr w:rsidR="00142BF7" w:rsidRPr="00D05CBF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D05CBF" w:rsidRDefault="00142BF7" w:rsidP="004D065F">
            <w:r w:rsidRPr="00D05CBF">
              <w:t>Подраздел 2.</w:t>
            </w:r>
            <w:r>
              <w:t>4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к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разработке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проекта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производства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CB6EB1" w:rsidRDefault="00142BF7" w:rsidP="004D065F">
            <w:pPr>
              <w:jc w:val="both"/>
              <w:rPr>
                <w:i/>
              </w:rPr>
            </w:pPr>
            <w:r>
              <w:t xml:space="preserve">Не требуется </w:t>
            </w:r>
          </w:p>
        </w:tc>
      </w:tr>
      <w:tr w:rsidR="00142BF7" w:rsidRPr="00CB6EB1" w:rsidTr="004D065F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B6EB1" w:rsidRDefault="00142BF7" w:rsidP="004D065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3. </w:t>
            </w:r>
            <w:r w:rsidRPr="00D05CBF">
              <w:rPr>
                <w:rFonts w:hint="cs"/>
                <w:sz w:val="28"/>
                <w:szCs w:val="28"/>
              </w:rPr>
              <w:t>ТРЕБОВАНИЯ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К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ТЕХНИЧЕСКИМ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ХАРАКТЕРИСТИКАМ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142BF7" w:rsidRPr="00D05CBF" w:rsidTr="004D065F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D05CBF" w:rsidRDefault="00142BF7" w:rsidP="004D065F">
            <w:r w:rsidRPr="00D05CBF">
              <w:t xml:space="preserve">Подраздел </w:t>
            </w:r>
            <w:r>
              <w:t>3.1</w:t>
            </w:r>
            <w:r w:rsidRPr="00D05CBF">
              <w:t xml:space="preserve"> </w:t>
            </w:r>
            <w:r w:rsidRPr="00D05CBF">
              <w:rPr>
                <w:rFonts w:hint="cs"/>
              </w:rPr>
              <w:t>Технические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при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выполнении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142BF7" w:rsidRPr="00CB6EB1" w:rsidTr="004D065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B66E98" w:rsidRDefault="00142BF7" w:rsidP="004D065F">
            <w:pPr>
              <w:jc w:val="both"/>
            </w:pPr>
            <w:r>
              <w:t>Не требуются</w:t>
            </w:r>
          </w:p>
        </w:tc>
      </w:tr>
      <w:tr w:rsidR="00142BF7" w:rsidRPr="00D05CBF" w:rsidTr="004D065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E223F5" w:rsidRDefault="00142BF7" w:rsidP="004D065F">
            <w:r w:rsidRPr="00E223F5">
              <w:t>Подраздел 3.</w:t>
            </w:r>
            <w:r>
              <w:t>2</w:t>
            </w:r>
            <w:r w:rsidRPr="00E223F5">
              <w:t xml:space="preserve"> Требования к оформлению и составу проекта производства</w:t>
            </w:r>
            <w:r>
              <w:t xml:space="preserve"> </w:t>
            </w:r>
            <w:r w:rsidRPr="00E223F5">
              <w:t>работ (ППР).</w:t>
            </w:r>
          </w:p>
        </w:tc>
      </w:tr>
      <w:tr w:rsidR="00142BF7" w:rsidRPr="00E223F5" w:rsidTr="004D065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E223F5" w:rsidRDefault="00142BF7" w:rsidP="004D065F">
            <w:pPr>
              <w:jc w:val="both"/>
              <w:rPr>
                <w:i/>
              </w:rPr>
            </w:pPr>
            <w:r>
              <w:t>Не требуется.</w:t>
            </w:r>
          </w:p>
        </w:tc>
      </w:tr>
      <w:tr w:rsidR="00142BF7" w:rsidRPr="00CB6EB1" w:rsidTr="004D065F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B6EB1" w:rsidRDefault="00142BF7" w:rsidP="004D065F">
            <w:pPr>
              <w:jc w:val="center"/>
            </w:pPr>
            <w:r w:rsidRPr="00CB6EB1">
              <w:rPr>
                <w:sz w:val="28"/>
                <w:szCs w:val="28"/>
              </w:rPr>
              <w:t xml:space="preserve">РАЗДЕЛ 4.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ФИЗИЧЕСКИХ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ОБЪЕМОВ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РАБОТ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РЕСУРСНАЯ</w:t>
            </w:r>
            <w:r w:rsidRPr="00E223F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СМЕТНЫЕ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РАСЧЕТЫ</w:t>
            </w:r>
          </w:p>
        </w:tc>
      </w:tr>
      <w:tr w:rsidR="00142BF7" w:rsidRPr="00CB6EB1" w:rsidTr="004D065F">
        <w:trPr>
          <w:trHeight w:val="1862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Default="00142BF7" w:rsidP="004D065F">
            <w:pPr>
              <w:jc w:val="right"/>
              <w:rPr>
                <w:i/>
              </w:rPr>
            </w:pPr>
            <w:r w:rsidRPr="00E223F5">
              <w:rPr>
                <w:i/>
              </w:rPr>
              <w:t>Таблица 1</w:t>
            </w:r>
          </w:p>
          <w:tbl>
            <w:tblPr>
              <w:tblW w:w="9981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72"/>
              <w:gridCol w:w="5103"/>
              <w:gridCol w:w="1276"/>
              <w:gridCol w:w="1730"/>
            </w:tblGrid>
            <w:tr w:rsidR="00142BF7" w:rsidRPr="003D55D7" w:rsidTr="004D065F">
              <w:trPr>
                <w:trHeight w:val="1619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112A7" w:rsidRDefault="00142BF7" w:rsidP="004D065F">
                  <w:pPr>
                    <w:pStyle w:val="113"/>
                    <w:shd w:val="clear" w:color="auto" w:fill="auto"/>
                    <w:spacing w:line="240" w:lineRule="auto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Ведомость физических объемов работ</w:t>
                  </w:r>
                </w:p>
                <w:p w:rsidR="00142BF7" w:rsidRPr="003112A7" w:rsidRDefault="00142BF7" w:rsidP="004D065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 xml:space="preserve">на выполнение </w:t>
                  </w:r>
                </w:p>
                <w:p w:rsidR="00142BF7" w:rsidRPr="003112A7" w:rsidRDefault="00142BF7" w:rsidP="004D065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 xml:space="preserve">работ по капремонту 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112A7" w:rsidRDefault="00142BF7" w:rsidP="004D065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112A7" w:rsidRDefault="00142BF7" w:rsidP="004D065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112A7" w:rsidRDefault="00142BF7" w:rsidP="004D065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112A7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142BF7" w:rsidRPr="003112A7" w:rsidTr="004D065F">
              <w:trPr>
                <w:trHeight w:val="389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112A7" w:rsidRDefault="00142BF7" w:rsidP="004D065F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91252" w:rsidRDefault="00142BF7" w:rsidP="004D065F">
                  <w:pPr>
                    <w:tabs>
                      <w:tab w:val="left" w:pos="1766"/>
                    </w:tabs>
                  </w:pPr>
                  <w:r>
                    <w:t>Разборка, устройство покрытий пола керамической плиткой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758EF" w:rsidRDefault="00142BF7" w:rsidP="004D065F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>
                    <w:t>м</w:t>
                  </w:r>
                  <w:proofErr w:type="gramStart"/>
                  <w:r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91252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26,8</w:t>
                  </w:r>
                </w:p>
              </w:tc>
            </w:tr>
            <w:tr w:rsidR="00142BF7" w:rsidRPr="003112A7" w:rsidTr="004D065F">
              <w:trPr>
                <w:trHeight w:val="39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112A7" w:rsidRDefault="00142BF7" w:rsidP="004D065F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91252" w:rsidRDefault="00142BF7" w:rsidP="004D065F">
                  <w:pPr>
                    <w:tabs>
                      <w:tab w:val="left" w:pos="1766"/>
                    </w:tabs>
                  </w:pPr>
                  <w:r>
                    <w:t xml:space="preserve">Очистка </w:t>
                  </w:r>
                  <w:r w:rsidRPr="002F4D24">
                    <w:t>поверхностей</w:t>
                  </w:r>
                  <w:r>
                    <w:t xml:space="preserve"> щетками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91252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91252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 xml:space="preserve">164,2 </w:t>
                  </w:r>
                </w:p>
              </w:tc>
            </w:tr>
            <w:tr w:rsidR="00142BF7" w:rsidRPr="003112A7" w:rsidTr="004D065F">
              <w:trPr>
                <w:trHeight w:val="267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112A7" w:rsidRDefault="00142BF7" w:rsidP="004D065F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3758EF">
                    <w:t>ремонт штукатурки стен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56,8</w:t>
                  </w:r>
                </w:p>
              </w:tc>
            </w:tr>
            <w:tr w:rsidR="00142BF7" w:rsidRPr="003112A7" w:rsidTr="004D065F">
              <w:trPr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112A7" w:rsidRDefault="00142BF7" w:rsidP="004D065F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3758EF">
                    <w:t>ремонт штукатурки откосов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3,2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112A7" w:rsidRDefault="00142BF7" w:rsidP="004D065F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758EF" w:rsidRDefault="00142BF7" w:rsidP="004D065F">
                  <w:pPr>
                    <w:tabs>
                      <w:tab w:val="left" w:pos="1766"/>
                    </w:tabs>
                  </w:pPr>
                  <w:r w:rsidRPr="003758EF">
                    <w:t>Улучшенная окраска водоэмульсионными составами стен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62,7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3758EF">
                    <w:t>Улучшенная окраска водоэмульсионными составами потолка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70,9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У</w:t>
                  </w:r>
                  <w:r w:rsidRPr="003758EF">
                    <w:t>лучшенная окраска масляными составами стен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30,6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Окраска масляными составами дверей за 2 раза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A26386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12,96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Очистка поверхностей щетками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108,3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lastRenderedPageBreak/>
                    <w:t>10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3758EF">
                    <w:t>окраска известковыми составами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758EF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108,3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Очистка поверхностей щетками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29,8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DD1DA9">
                    <w:t>перетирка поверхностей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758EF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DD1DA9">
                    <w:t>м</w:t>
                  </w:r>
                  <w:proofErr w:type="gramStart"/>
                  <w:r w:rsidRPr="00DD1DA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29,8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proofErr w:type="gramStart"/>
                  <w:r w:rsidRPr="00DD1DA9">
                    <w:t>окраска</w:t>
                  </w:r>
                  <w:proofErr w:type="gramEnd"/>
                  <w:r w:rsidRPr="00DD1DA9">
                    <w:t xml:space="preserve"> улучшенная в/эм составами потолка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758EF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DD1DA9">
                    <w:t>м</w:t>
                  </w:r>
                  <w:proofErr w:type="gramStart"/>
                  <w:r w:rsidRPr="00DD1DA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3,6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DD1DA9">
                    <w:t>улучшенная окраска масляными составами стен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758EF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DD1DA9">
                    <w:t>м</w:t>
                  </w:r>
                  <w:proofErr w:type="gramStart"/>
                  <w:r w:rsidRPr="00DD1DA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26,2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Разборка перегородки фанерной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3,5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Разборка покрытий из плиток керамических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3,6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17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DD1DA9">
                    <w:t>устройство покрытий на растворе из сухой смеси из плиток керамических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758EF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DD1DA9">
                    <w:t>м</w:t>
                  </w:r>
                  <w:proofErr w:type="gramStart"/>
                  <w:r w:rsidRPr="00DD1DA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3,6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18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Ремонт дверной коробки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19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Очистка поверхностей щетками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43,4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4C6FB9">
                    <w:t>перетирка поверхностей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758EF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4C6FB9">
                    <w:t>м</w:t>
                  </w:r>
                  <w:proofErr w:type="gramStart"/>
                  <w:r w:rsidRPr="004C6FB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43,4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4C6FB9">
                    <w:t>улучшенная окраска в/эм составами потолка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758EF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4C6FB9">
                    <w:t>м</w:t>
                  </w:r>
                  <w:proofErr w:type="gramStart"/>
                  <w:r w:rsidRPr="004C6FB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8,6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22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4C6FB9">
                    <w:t>улучшенная окраска в/эм составами стен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758EF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4C6FB9">
                    <w:t>м</w:t>
                  </w:r>
                  <w:proofErr w:type="gramStart"/>
                  <w:r w:rsidRPr="004C6FB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27,5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23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4C6FB9">
                    <w:t>улучшенная окраска масляными составами стен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758EF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4C6FB9">
                    <w:t>м</w:t>
                  </w:r>
                  <w:proofErr w:type="gramStart"/>
                  <w:r w:rsidRPr="004C6FB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7,3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24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2934EC" w:rsidRDefault="00142BF7" w:rsidP="004D065F">
                  <w:pPr>
                    <w:tabs>
                      <w:tab w:val="left" w:pos="1766"/>
                    </w:tabs>
                  </w:pPr>
                  <w:r w:rsidRPr="00AF779C">
                    <w:t xml:space="preserve">Очистка </w:t>
                  </w:r>
                  <w:r>
                    <w:t xml:space="preserve">поверхностей </w:t>
                  </w:r>
                  <w:r w:rsidRPr="00AF779C">
                    <w:t>щетками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2934EC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2934EC">
                    <w:t xml:space="preserve"> </w:t>
                  </w:r>
                  <w:r w:rsidRPr="003758EF">
                    <w:t>м</w:t>
                  </w:r>
                  <w:proofErr w:type="gramStart"/>
                  <w:r w:rsidRPr="003758EF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2934EC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43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25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AF779C" w:rsidRDefault="00142BF7" w:rsidP="004D065F">
                  <w:pPr>
                    <w:tabs>
                      <w:tab w:val="left" w:pos="1766"/>
                    </w:tabs>
                  </w:pPr>
                  <w:r w:rsidRPr="00057592">
                    <w:t>перетирка поверхностей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2934EC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057592">
                    <w:t>м</w:t>
                  </w:r>
                  <w:proofErr w:type="gramStart"/>
                  <w:r w:rsidRPr="0005759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43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26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AF779C" w:rsidRDefault="00142BF7" w:rsidP="004D065F">
                  <w:pPr>
                    <w:tabs>
                      <w:tab w:val="left" w:pos="1766"/>
                    </w:tabs>
                  </w:pPr>
                  <w:r w:rsidRPr="00057592">
                    <w:t>окраска известковыми составами поверхностей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2934EC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057592">
                    <w:t>м</w:t>
                  </w:r>
                  <w:proofErr w:type="gramStart"/>
                  <w:r w:rsidRPr="0005759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43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27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AF779C" w:rsidRDefault="00142BF7" w:rsidP="004D065F">
                  <w:pPr>
                    <w:tabs>
                      <w:tab w:val="left" w:pos="1766"/>
                    </w:tabs>
                  </w:pPr>
                  <w:r>
                    <w:t>Улучшенная масляная окраска дверей за 2 раза с расчисткой старой краски более 35%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2934EC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057592">
                    <w:t>м</w:t>
                  </w:r>
                  <w:proofErr w:type="gramStart"/>
                  <w:r w:rsidRPr="00057592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4,32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28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 w:rsidRPr="00CB47B9">
                    <w:t>Ремонт облицовки из керамических глазурованных плиток на стенах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9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29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B47B9" w:rsidRDefault="00142BF7" w:rsidP="004D065F">
                  <w:pPr>
                    <w:tabs>
                      <w:tab w:val="left" w:pos="1766"/>
                    </w:tabs>
                  </w:pPr>
                  <w:r w:rsidRPr="00CB47B9">
                    <w:t>Ремонт облицовки из керамических глазурованных плиток на стенах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B47B9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48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30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B47B9" w:rsidRDefault="00142BF7" w:rsidP="004D065F">
                  <w:pPr>
                    <w:tabs>
                      <w:tab w:val="left" w:pos="1766"/>
                    </w:tabs>
                  </w:pPr>
                  <w:r w:rsidRPr="000008C9">
                    <w:t>Очистка поверхности щетками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0008C9">
                    <w:t>м</w:t>
                  </w:r>
                  <w:proofErr w:type="gramStart"/>
                  <w:r w:rsidRPr="000008C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23,3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31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B47B9" w:rsidRDefault="00142BF7" w:rsidP="004D065F">
                  <w:pPr>
                    <w:tabs>
                      <w:tab w:val="left" w:pos="1766"/>
                    </w:tabs>
                  </w:pPr>
                  <w:r w:rsidRPr="000008C9">
                    <w:t>Заделка отверстий, гнезд и борозд в стенах и перегородках бетонных площадью до 0,1 м</w:t>
                  </w:r>
                  <w:proofErr w:type="gramStart"/>
                  <w:r w:rsidRPr="000008C9">
                    <w:t>2</w:t>
                  </w:r>
                  <w:proofErr w:type="gram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0008C9" w:rsidRDefault="00142BF7" w:rsidP="004D065F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>
                    <w:t>м</w:t>
                  </w:r>
                  <w:r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0,1</w:t>
                  </w:r>
                </w:p>
              </w:tc>
            </w:tr>
            <w:tr w:rsidR="00142BF7" w:rsidRPr="003112A7" w:rsidTr="004D065F">
              <w:trPr>
                <w:trHeight w:val="101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32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B47B9" w:rsidRDefault="00142BF7" w:rsidP="004D065F">
                  <w:pPr>
                    <w:tabs>
                      <w:tab w:val="left" w:pos="1766"/>
                    </w:tabs>
                  </w:pPr>
                  <w:r w:rsidRPr="000008C9">
                    <w:t>Сплошное выравнивание штукатурки внутри здания сухой растворной смесью (типа &lt;</w:t>
                  </w:r>
                  <w:proofErr w:type="spellStart"/>
                  <w:r w:rsidRPr="000008C9">
                    <w:t>Ветонит</w:t>
                  </w:r>
                  <w:proofErr w:type="spellEnd"/>
                  <w:r>
                    <w:t>)</w:t>
                  </w:r>
                  <w:r w:rsidRPr="000008C9">
                    <w:t xml:space="preserve"> стен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0008C9">
                    <w:t>м</w:t>
                  </w:r>
                  <w:proofErr w:type="gramStart"/>
                  <w:r w:rsidRPr="000008C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20,5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33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B47B9" w:rsidRDefault="00142BF7" w:rsidP="004D065F">
                  <w:pPr>
                    <w:tabs>
                      <w:tab w:val="left" w:pos="1766"/>
                    </w:tabs>
                  </w:pPr>
                  <w:r w:rsidRPr="000008C9">
                    <w:t>Сплошное выравнивание штукатурки внутри здания сухой растворной смесью (типа &lt;</w:t>
                  </w:r>
                  <w:proofErr w:type="spellStart"/>
                  <w:r w:rsidRPr="000008C9">
                    <w:t>Ветонит</w:t>
                  </w:r>
                  <w:proofErr w:type="spellEnd"/>
                  <w:r w:rsidRPr="000008C9">
                    <w:t>)</w:t>
                  </w:r>
                  <w:r>
                    <w:t xml:space="preserve"> потолков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0008C9">
                    <w:t>м</w:t>
                  </w:r>
                  <w:proofErr w:type="gramStart"/>
                  <w:r w:rsidRPr="000008C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2,8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34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B47B9" w:rsidRDefault="00142BF7" w:rsidP="004D065F">
                  <w:pPr>
                    <w:tabs>
                      <w:tab w:val="left" w:pos="1766"/>
                    </w:tabs>
                  </w:pPr>
                  <w:r w:rsidRPr="000008C9">
                    <w:t xml:space="preserve">Окраска </w:t>
                  </w:r>
                  <w:r>
                    <w:t xml:space="preserve">в/эм </w:t>
                  </w:r>
                  <w:r w:rsidRPr="000008C9">
                    <w:t>составами улучшенная по штукатурке стен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0008C9">
                    <w:t>м</w:t>
                  </w:r>
                  <w:proofErr w:type="gramStart"/>
                  <w:r w:rsidRPr="000008C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20,5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35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B47B9" w:rsidRDefault="00142BF7" w:rsidP="004D065F">
                  <w:pPr>
                    <w:tabs>
                      <w:tab w:val="left" w:pos="1766"/>
                    </w:tabs>
                  </w:pPr>
                  <w:r w:rsidRPr="000008C9">
                    <w:t>Окраска в/эм состава</w:t>
                  </w:r>
                  <w:r>
                    <w:t>ми улучшенная по штукатурке потолка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 w:rsidRPr="000008C9">
                    <w:t>м</w:t>
                  </w:r>
                  <w:proofErr w:type="gramStart"/>
                  <w:r w:rsidRPr="000008C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2,8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36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0008C9" w:rsidRDefault="00142BF7" w:rsidP="004D065F">
                  <w:pPr>
                    <w:tabs>
                      <w:tab w:val="left" w:pos="1766"/>
                    </w:tabs>
                  </w:pPr>
                  <w:r w:rsidRPr="000008C9">
                    <w:t>Улучшенная масляная окраска ранее окрашенных дверей за два раза с расчисткой старой краски более 35%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0008C9" w:rsidRDefault="00142BF7" w:rsidP="004D065F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8,64</w:t>
                  </w:r>
                </w:p>
              </w:tc>
            </w:tr>
            <w:tr w:rsidR="00142BF7" w:rsidRPr="003112A7" w:rsidTr="004D065F">
              <w:trPr>
                <w:trHeight w:val="553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37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Демонтаж, установка умывальника со смесителем на пьедестале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lastRenderedPageBreak/>
                    <w:t>38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Смена внутренних трубопроводов водоснабжения Д32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24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39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Демонтаж, установка стальной мойки на 2 отделения со смесителем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1</w:t>
                  </w:r>
                </w:p>
              </w:tc>
            </w:tr>
            <w:tr w:rsidR="00142BF7" w:rsidRPr="003112A7" w:rsidTr="004D065F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jc w:val="center"/>
                  </w:pPr>
                  <w:r>
                    <w:t>40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</w:pPr>
                  <w:r>
                    <w:t>Погрузочно-разгрузочные работы, перевозка на 25 км (мусор строительный)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Default="00142BF7" w:rsidP="004D065F">
                  <w:pPr>
                    <w:tabs>
                      <w:tab w:val="left" w:pos="1766"/>
                    </w:tabs>
                    <w:jc w:val="center"/>
                  </w:pPr>
                  <w:r>
                    <w:t>0,6</w:t>
                  </w:r>
                </w:p>
              </w:tc>
            </w:tr>
          </w:tbl>
          <w:p w:rsidR="00142BF7" w:rsidRPr="00CB6EB1" w:rsidRDefault="00142BF7" w:rsidP="004D065F">
            <w:pPr>
              <w:jc w:val="right"/>
            </w:pPr>
          </w:p>
        </w:tc>
      </w:tr>
      <w:tr w:rsidR="00142BF7" w:rsidRPr="00CB6EB1" w:rsidTr="004D065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3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099"/>
              <w:gridCol w:w="215"/>
            </w:tblGrid>
            <w:tr w:rsidR="00142BF7" w:rsidRPr="00CB6EB1" w:rsidTr="004D065F">
              <w:trPr>
                <w:trHeight w:val="273"/>
              </w:trPr>
              <w:tc>
                <w:tcPr>
                  <w:tcW w:w="1031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142BF7" w:rsidRPr="00CB6EB1" w:rsidRDefault="00142BF7" w:rsidP="004D065F">
                  <w:pPr>
                    <w:jc w:val="center"/>
                    <w:rPr>
                      <w:sz w:val="28"/>
                      <w:szCs w:val="28"/>
                    </w:rPr>
                  </w:pPr>
                  <w:r w:rsidRPr="00CB6EB1">
                    <w:rPr>
                      <w:sz w:val="28"/>
                      <w:szCs w:val="28"/>
                    </w:rPr>
                    <w:lastRenderedPageBreak/>
                    <w:t xml:space="preserve">РАЗДЕЛ </w:t>
                  </w:r>
                  <w:r>
                    <w:rPr>
                      <w:sz w:val="28"/>
                      <w:szCs w:val="28"/>
                    </w:rPr>
                    <w:t>5</w:t>
                  </w:r>
                  <w:r w:rsidRPr="004055F9">
                    <w:rPr>
                      <w:sz w:val="28"/>
                      <w:szCs w:val="28"/>
                    </w:rPr>
                    <w:t>. ТРЕБОВАНИЯ К МАТЕРИАЛАМ И ОБОРУДОВАНИЮ, ПРИМЕНЯЕМЫМ ДЛЯ ВЫПОЛНЕНИЯ РАБОТ, В Т.Ч. ВЕДОМОСТЬ МАТЕРИАЛОВ</w:t>
                  </w:r>
                </w:p>
              </w:tc>
            </w:tr>
            <w:tr w:rsidR="00142BF7" w:rsidRPr="00A80728" w:rsidTr="004D065F">
              <w:trPr>
                <w:gridAfter w:val="1"/>
                <w:wAfter w:w="215" w:type="dxa"/>
                <w:trHeight w:val="406"/>
              </w:trPr>
              <w:tc>
                <w:tcPr>
                  <w:tcW w:w="10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BF7" w:rsidRPr="00A80728" w:rsidRDefault="00142BF7" w:rsidP="004D065F">
                  <w:pPr>
                    <w:shd w:val="clear" w:color="auto" w:fill="FFFFFF"/>
                    <w:ind w:left="10"/>
                  </w:pPr>
                  <w:r w:rsidRPr="004055F9">
                    <w:rPr>
                      <w:spacing w:val="-2"/>
                    </w:rPr>
                    <w:t>Не требуется</w:t>
                  </w:r>
                </w:p>
              </w:tc>
            </w:tr>
          </w:tbl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B6EB1" w:rsidRDefault="00142BF7" w:rsidP="004D065F">
            <w:pPr>
              <w:jc w:val="center"/>
              <w:rPr>
                <w:i/>
              </w:rPr>
            </w:pPr>
            <w:r w:rsidRPr="00E223F5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E223F5">
              <w:rPr>
                <w:sz w:val="28"/>
                <w:szCs w:val="28"/>
              </w:rPr>
              <w:t xml:space="preserve">. </w:t>
            </w:r>
            <w:r w:rsidRPr="00E223F5">
              <w:rPr>
                <w:rFonts w:hint="cs"/>
                <w:sz w:val="28"/>
                <w:szCs w:val="28"/>
              </w:rPr>
              <w:t>ПЕРЕЧЕНЬ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ПРОЕКТНОЙ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И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РАБОЧЕЙ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ДОКУМЕНТАЦИИ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CA79FE" w:rsidRDefault="00142BF7" w:rsidP="004D065F">
            <w:pPr>
              <w:jc w:val="right"/>
              <w:rPr>
                <w:i/>
              </w:rPr>
            </w:pPr>
            <w:r w:rsidRPr="00CA79FE">
              <w:rPr>
                <w:i/>
              </w:rPr>
              <w:t>Таблица 3</w:t>
            </w:r>
          </w:p>
          <w:p w:rsidR="00142BF7" w:rsidRDefault="00142BF7" w:rsidP="004D065F">
            <w:pPr>
              <w:jc w:val="center"/>
              <w:rPr>
                <w:b/>
                <w:i/>
              </w:rPr>
            </w:pPr>
            <w:r w:rsidRPr="00CA79FE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r>
              <w:rPr>
                <w:b/>
                <w:i/>
              </w:rPr>
              <w:t>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72"/>
              <w:gridCol w:w="2618"/>
              <w:gridCol w:w="1579"/>
              <w:gridCol w:w="4233"/>
              <w:gridCol w:w="986"/>
            </w:tblGrid>
            <w:tr w:rsidR="00142BF7" w:rsidRPr="003D55D7" w:rsidTr="004D065F">
              <w:trPr>
                <w:trHeight w:val="439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D55D7" w:rsidRDefault="00142BF7" w:rsidP="004D065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D55D7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3D55D7">
                    <w:rPr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D55D7" w:rsidRDefault="00142BF7" w:rsidP="004D065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CA79FE" w:rsidRDefault="00142BF7" w:rsidP="004D065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</w:t>
                  </w:r>
                </w:p>
                <w:p w:rsidR="00142BF7" w:rsidRPr="003D55D7" w:rsidRDefault="00142BF7" w:rsidP="004D065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4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D55D7" w:rsidRDefault="00142BF7" w:rsidP="004D065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3D55D7" w:rsidRDefault="00142BF7" w:rsidP="004D065F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42BF7" w:rsidRPr="003D55D7" w:rsidTr="004D065F">
              <w:trPr>
                <w:trHeight w:val="303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891D31" w:rsidRDefault="00142BF7" w:rsidP="004D065F">
                  <w:r w:rsidRPr="00891D31">
                    <w:t>1.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891D31" w:rsidRDefault="00142BF7" w:rsidP="004D065F">
                  <w:r w:rsidRPr="00891D31">
                    <w:t>Дефектная ведомость №1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891D31" w:rsidRDefault="00142BF7" w:rsidP="004D065F"/>
              </w:tc>
              <w:tc>
                <w:tcPr>
                  <w:tcW w:w="4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891D31" w:rsidRDefault="00142BF7" w:rsidP="004D065F">
                  <w:pPr>
                    <w:ind w:left="130"/>
                  </w:pPr>
                  <w:r w:rsidRPr="00891D31">
                    <w:t xml:space="preserve">Дефектная ведомость на </w:t>
                  </w:r>
                  <w:r>
                    <w:t>«</w:t>
                  </w:r>
                  <w:r w:rsidRPr="006B3820">
                    <w:t xml:space="preserve">Текущий ремонт вспомогательных помещений здания </w:t>
                  </w:r>
                  <w:proofErr w:type="spellStart"/>
                  <w:r w:rsidRPr="006B3820">
                    <w:t>спецпрачечной</w:t>
                  </w:r>
                  <w:proofErr w:type="spellEnd"/>
                  <w:r>
                    <w:t>».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891D31" w:rsidRDefault="00142BF7" w:rsidP="004D065F">
                  <w:r>
                    <w:t>1</w:t>
                  </w:r>
                </w:p>
                <w:p w:rsidR="00142BF7" w:rsidRPr="00891D31" w:rsidRDefault="00142BF7" w:rsidP="004D065F"/>
              </w:tc>
            </w:tr>
            <w:tr w:rsidR="00142BF7" w:rsidRPr="003D55D7" w:rsidTr="004D065F">
              <w:trPr>
                <w:trHeight w:val="240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891D31" w:rsidRDefault="00142BF7" w:rsidP="004D065F">
                  <w:r w:rsidRPr="00891D31">
                    <w:t>2.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891D31" w:rsidRDefault="00142BF7" w:rsidP="004D065F">
                  <w:r w:rsidRPr="00891D31">
                    <w:t>Локальная смета № 1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891D31" w:rsidRDefault="00142BF7" w:rsidP="004D065F"/>
              </w:tc>
              <w:tc>
                <w:tcPr>
                  <w:tcW w:w="4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891D31" w:rsidRDefault="00142BF7" w:rsidP="004D065F">
                  <w:pPr>
                    <w:ind w:left="130"/>
                  </w:pPr>
                  <w:r w:rsidRPr="00891D31">
                    <w:t xml:space="preserve">Локальная смета </w:t>
                  </w:r>
                  <w:r>
                    <w:t>«</w:t>
                  </w:r>
                  <w:r w:rsidRPr="006B3820">
                    <w:t xml:space="preserve">Текущий ремонт вспомогательных помещений здания </w:t>
                  </w:r>
                  <w:proofErr w:type="spellStart"/>
                  <w:r w:rsidRPr="006B3820">
                    <w:t>спецпрачечной</w:t>
                  </w:r>
                  <w:proofErr w:type="spellEnd"/>
                  <w:r>
                    <w:t xml:space="preserve">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42BF7" w:rsidRPr="00891D31" w:rsidRDefault="00142BF7" w:rsidP="004D065F">
                  <w:r>
                    <w:t>3</w:t>
                  </w:r>
                </w:p>
              </w:tc>
            </w:tr>
          </w:tbl>
          <w:p w:rsidR="00142BF7" w:rsidRPr="00CA79FE" w:rsidRDefault="00142BF7" w:rsidP="004D065F">
            <w:pPr>
              <w:jc w:val="center"/>
              <w:rPr>
                <w:b/>
                <w:i/>
              </w:rPr>
            </w:pPr>
          </w:p>
        </w:tc>
      </w:tr>
      <w:tr w:rsidR="00142BF7" w:rsidRPr="00CA79FE" w:rsidTr="004D065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A79FE" w:rsidRDefault="00142BF7" w:rsidP="004D065F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A79FE">
              <w:rPr>
                <w:sz w:val="28"/>
                <w:szCs w:val="28"/>
              </w:rPr>
              <w:t>. ТРЕБОВАНИЯ И УСЛОВИЯ К РАЗРАБОТКЕ ПРИРОДООХРАННЫХ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МЕР И МЕРОПРИЯТИЙ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891D31" w:rsidRDefault="00142BF7" w:rsidP="004D065F">
            <w:r>
              <w:t>Не требуется</w:t>
            </w:r>
          </w:p>
        </w:tc>
      </w:tr>
      <w:tr w:rsidR="00142BF7" w:rsidRPr="00CB6EB1" w:rsidTr="004D065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B6EB1" w:rsidRDefault="00142BF7" w:rsidP="004D065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СРОК</w:t>
            </w:r>
            <w:r w:rsidRPr="00CA79FE">
              <w:rPr>
                <w:sz w:val="28"/>
                <w:szCs w:val="28"/>
              </w:rPr>
              <w:t xml:space="preserve"> (</w:t>
            </w:r>
            <w:r w:rsidRPr="00CA79FE">
              <w:rPr>
                <w:rFonts w:hint="cs"/>
                <w:sz w:val="28"/>
                <w:szCs w:val="28"/>
              </w:rPr>
              <w:t>ИНТЕРВАЛ</w:t>
            </w:r>
            <w:r w:rsidRPr="00CA79FE">
              <w:rPr>
                <w:sz w:val="28"/>
                <w:szCs w:val="28"/>
              </w:rPr>
              <w:t xml:space="preserve">) </w:t>
            </w:r>
            <w:r w:rsidRPr="00CA79FE">
              <w:rPr>
                <w:rFonts w:hint="cs"/>
                <w:sz w:val="28"/>
                <w:szCs w:val="28"/>
              </w:rPr>
              <w:t>ВЫПОЛНЕНИЯ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891D31" w:rsidRDefault="00142BF7" w:rsidP="004D065F">
            <w:r w:rsidRPr="00891D31">
              <w:t xml:space="preserve">Дата начала выполнения работ  – с момента подписания договора; дата окончания работ – </w:t>
            </w:r>
            <w:r>
              <w:t xml:space="preserve">два </w:t>
            </w:r>
            <w:r w:rsidRPr="00891D31">
              <w:t>месяц</w:t>
            </w:r>
            <w:r>
              <w:t>а</w:t>
            </w:r>
            <w:r w:rsidRPr="00891D31">
              <w:t xml:space="preserve"> с момента подписания договора</w:t>
            </w:r>
            <w:r>
              <w:t xml:space="preserve">, </w:t>
            </w:r>
            <w:r w:rsidRPr="00343A70">
              <w:t>но не позднее 15.12.2014.</w:t>
            </w:r>
          </w:p>
        </w:tc>
      </w:tr>
      <w:tr w:rsidR="00142BF7" w:rsidRPr="00CB6EB1" w:rsidTr="004D065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B6EB1" w:rsidRDefault="00142BF7" w:rsidP="004D065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КАЧЕСТВУ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ВЫПОЛНЯЕМЫХ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EB378A" w:rsidRDefault="00142BF7" w:rsidP="004D065F">
            <w:pPr>
              <w:jc w:val="both"/>
            </w:pPr>
            <w:r w:rsidRPr="00EB378A">
              <w:t xml:space="preserve">Требования к качеству выполняемых работ согласно нормам и правилам, стандартам </w:t>
            </w:r>
            <w:r w:rsidRPr="00AB4024">
              <w:t>или другим нормативным документам</w:t>
            </w:r>
            <w:r>
              <w:t xml:space="preserve">. </w:t>
            </w:r>
            <w:r w:rsidRPr="00EB378A">
              <w:t>Производство работ осуществляется в соответствии со СНиП, техническими нормами и правилами производства работ.</w:t>
            </w:r>
          </w:p>
        </w:tc>
      </w:tr>
      <w:tr w:rsidR="00142BF7" w:rsidRPr="00CB6EB1" w:rsidTr="004D065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B6EB1" w:rsidRDefault="00142BF7" w:rsidP="004D065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10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ОСОБЫМ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УСЛОВИЯМ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11770A" w:rsidRDefault="00142BF7" w:rsidP="004D065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B3820">
              <w:t>Работа в стесненных условиях.</w:t>
            </w:r>
          </w:p>
        </w:tc>
      </w:tr>
      <w:tr w:rsidR="00142BF7" w:rsidRPr="00CB6EB1" w:rsidTr="004D065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B6EB1" w:rsidRDefault="00142BF7" w:rsidP="004D065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ОБЪЕМУ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ГАРАНТИЙ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11770A" w:rsidRDefault="00142BF7" w:rsidP="004D065F">
            <w:pPr>
              <w:jc w:val="both"/>
            </w:pPr>
            <w:r w:rsidRPr="0011770A">
              <w:t xml:space="preserve">Гарантийный срок на требуемые работы - не менее </w:t>
            </w:r>
            <w:r>
              <w:t>24</w:t>
            </w:r>
            <w:r w:rsidRPr="0011770A">
              <w:t xml:space="preserve"> месяцев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2BF7" w:rsidRDefault="00142BF7" w:rsidP="004D065F">
            <w:pPr>
              <w:jc w:val="both"/>
              <w:rPr>
                <w:sz w:val="26"/>
                <w:szCs w:val="26"/>
              </w:rPr>
            </w:pPr>
          </w:p>
          <w:p w:rsidR="00142BF7" w:rsidRPr="00CB6EB1" w:rsidRDefault="00142BF7" w:rsidP="004D065F">
            <w:pPr>
              <w:jc w:val="center"/>
              <w:rPr>
                <w:i/>
              </w:rPr>
            </w:pPr>
            <w:r w:rsidRPr="00CB6EB1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2</w:t>
            </w:r>
            <w:r w:rsidRPr="00CB6EB1">
              <w:rPr>
                <w:sz w:val="26"/>
                <w:szCs w:val="26"/>
              </w:rPr>
              <w:t xml:space="preserve">. </w:t>
            </w:r>
            <w:r w:rsidRPr="00CA79FE">
              <w:rPr>
                <w:rFonts w:hint="cs"/>
                <w:sz w:val="26"/>
                <w:szCs w:val="26"/>
              </w:rPr>
              <w:t>ТРЕБОВАНИЯ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К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БЕЗОПАСНОСТИ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ВЫПОЛНЯЕМЫХ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РАБОТ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F7" w:rsidRPr="0011770A" w:rsidRDefault="00142BF7" w:rsidP="004D065F">
            <w:pPr>
              <w:ind w:firstLine="601"/>
              <w:jc w:val="both"/>
            </w:pPr>
            <w:r w:rsidRPr="0011770A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42BF7" w:rsidRPr="0011770A" w:rsidRDefault="00142BF7" w:rsidP="004D065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Технический регламент о требованиях пожарной безопасности № 123-Ф3 от 22 июля 2008;</w:t>
            </w:r>
          </w:p>
          <w:p w:rsidR="00142BF7" w:rsidRPr="0011770A" w:rsidRDefault="00142BF7" w:rsidP="004D065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Технический регламент о безопасности зданий и сооружений N 384-Ф3 от 30 декабря 2009 года;</w:t>
            </w:r>
          </w:p>
          <w:p w:rsidR="00142BF7" w:rsidRPr="0011770A" w:rsidRDefault="00142BF7" w:rsidP="004D065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42BF7" w:rsidRPr="0011770A" w:rsidRDefault="00142BF7" w:rsidP="004D065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ППР-2012 </w:t>
            </w:r>
            <w:r w:rsidRPr="0011770A">
              <w:rPr>
                <w:rFonts w:hint="cs"/>
              </w:rPr>
              <w:t>«</w:t>
            </w:r>
            <w:r w:rsidRPr="0011770A">
              <w:t>Правила противопожарного режима в Российской Федерации»;</w:t>
            </w:r>
          </w:p>
          <w:p w:rsidR="00142BF7" w:rsidRPr="0011770A" w:rsidRDefault="00142BF7" w:rsidP="004D065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12-01-2004 </w:t>
            </w:r>
            <w:r w:rsidRPr="0011770A">
              <w:rPr>
                <w:rFonts w:hint="cs"/>
              </w:rPr>
              <w:t>«</w:t>
            </w:r>
            <w:r w:rsidRPr="0011770A">
              <w:t>Организация строительства»;</w:t>
            </w:r>
          </w:p>
          <w:p w:rsidR="00142BF7" w:rsidRPr="0011770A" w:rsidRDefault="00142BF7" w:rsidP="004D065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12-03-2001 </w:t>
            </w:r>
            <w:r w:rsidRPr="0011770A">
              <w:rPr>
                <w:rFonts w:hint="cs"/>
              </w:rPr>
              <w:t>«</w:t>
            </w:r>
            <w:r w:rsidRPr="0011770A">
              <w:t>Безопасность труда в строительстве». Часть 1.</w:t>
            </w:r>
          </w:p>
          <w:p w:rsidR="00142BF7" w:rsidRPr="0011770A" w:rsidRDefault="00142BF7" w:rsidP="004D065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СНиП 12-04-2002 </w:t>
            </w:r>
            <w:r w:rsidRPr="0011770A">
              <w:rPr>
                <w:rFonts w:hint="cs"/>
              </w:rPr>
              <w:t>«</w:t>
            </w:r>
            <w:r w:rsidRPr="0011770A">
              <w:t>Безопасность труда в строительстве». Часть 2.</w:t>
            </w:r>
          </w:p>
          <w:p w:rsidR="00142BF7" w:rsidRPr="0011770A" w:rsidRDefault="00142BF7" w:rsidP="004D065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ГОСТ 23407-78 </w:t>
            </w:r>
            <w:r w:rsidRPr="0011770A">
              <w:rPr>
                <w:rFonts w:hint="cs"/>
              </w:rPr>
              <w:t>«</w:t>
            </w:r>
            <w:r w:rsidRPr="0011770A">
              <w:t>Ограждения инвентарные строительных площадок и участков производства работ»;</w:t>
            </w:r>
          </w:p>
          <w:p w:rsidR="00142BF7" w:rsidRPr="0011770A" w:rsidRDefault="00142BF7" w:rsidP="004D065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 xml:space="preserve">ГОСТ 12.1.046-85 </w:t>
            </w:r>
            <w:r w:rsidRPr="0011770A">
              <w:rPr>
                <w:rFonts w:hint="cs"/>
              </w:rPr>
              <w:t>«</w:t>
            </w:r>
            <w:r w:rsidRPr="0011770A">
              <w:t>Нормы освещения строительных площадок»;</w:t>
            </w:r>
          </w:p>
          <w:p w:rsidR="00142BF7" w:rsidRPr="0011770A" w:rsidRDefault="00142BF7" w:rsidP="004D065F">
            <w:pPr>
              <w:ind w:firstLine="601"/>
              <w:jc w:val="both"/>
            </w:pPr>
            <w:r w:rsidRPr="0011770A">
              <w:t>-</w:t>
            </w:r>
            <w:r w:rsidRPr="0011770A">
              <w:tab/>
              <w:t>СНиП 3.02.01-87. Земляные сооружения, основания и фундаменты;</w:t>
            </w:r>
          </w:p>
          <w:p w:rsidR="00142BF7" w:rsidRPr="00CB6EB1" w:rsidRDefault="00142BF7" w:rsidP="004D065F">
            <w:pPr>
              <w:ind w:firstLine="601"/>
              <w:jc w:val="both"/>
              <w:rPr>
                <w:i/>
              </w:rPr>
            </w:pPr>
            <w:r w:rsidRPr="0011770A">
              <w:t xml:space="preserve">- ППБ 05-86 </w:t>
            </w:r>
            <w:r w:rsidRPr="0011770A">
              <w:rPr>
                <w:rFonts w:hint="cs"/>
              </w:rPr>
              <w:t>«</w:t>
            </w:r>
            <w:r w:rsidRPr="0011770A">
              <w:t xml:space="preserve">Правила пожарной безопасности при производстве </w:t>
            </w:r>
            <w:proofErr w:type="gramStart"/>
            <w:r w:rsidRPr="0011770A">
              <w:t>строительно- монтажных</w:t>
            </w:r>
            <w:proofErr w:type="gramEnd"/>
            <w:r w:rsidRPr="0011770A">
              <w:t xml:space="preserve"> работ».</w:t>
            </w:r>
          </w:p>
        </w:tc>
      </w:tr>
      <w:tr w:rsidR="00142BF7" w:rsidRPr="00CB6EB1" w:rsidTr="004D065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B6EB1" w:rsidRDefault="00142BF7" w:rsidP="004D065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3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РЕЗУЛЬТАТАМ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ПОРЯДКУ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ПРИЕМКИ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CB6EB1" w:rsidRDefault="00142BF7" w:rsidP="004D065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 xml:space="preserve">           </w:t>
            </w:r>
            <w:r w:rsidRPr="00DF144F"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  <w:r>
              <w:t xml:space="preserve">           </w:t>
            </w:r>
          </w:p>
        </w:tc>
      </w:tr>
      <w:tr w:rsidR="00142BF7" w:rsidRPr="00CB6EB1" w:rsidTr="004D065F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B6EB1" w:rsidRDefault="00142BF7" w:rsidP="004D065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4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A79FE">
              <w:rPr>
                <w:rFonts w:hint="cs"/>
                <w:sz w:val="28"/>
                <w:szCs w:val="28"/>
              </w:rPr>
              <w:t>ТРЕБОВАНИЕ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ФОРМЕ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ПРЕДСТАВЛЯЕМОЙ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ИНФОРМАЦИИ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8F0C0D" w:rsidRDefault="00142BF7" w:rsidP="004D065F">
            <w:pPr>
              <w:jc w:val="both"/>
            </w:pPr>
            <w:r>
              <w:t>Не требуется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CA79FE" w:rsidRDefault="00142BF7" w:rsidP="004D065F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 w:rsidRPr="000062F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0062FB">
              <w:rPr>
                <w:sz w:val="28"/>
                <w:szCs w:val="28"/>
              </w:rPr>
              <w:t xml:space="preserve">. </w:t>
            </w:r>
            <w:r w:rsidRPr="00CA79FE">
              <w:rPr>
                <w:sz w:val="28"/>
                <w:szCs w:val="28"/>
              </w:rPr>
              <w:t>ТРЕБОВАНИЯ К ТЕХНИЧЕСКОМУ ОБУЧЕНИЮ ПЕРСОНАЛА</w:t>
            </w:r>
          </w:p>
          <w:p w:rsidR="00142BF7" w:rsidRPr="00CB6EB1" w:rsidRDefault="00142BF7" w:rsidP="004D065F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ЗАКАЗЧИКА</w:t>
            </w:r>
          </w:p>
        </w:tc>
      </w:tr>
      <w:tr w:rsidR="00142BF7" w:rsidRPr="00CB6EB1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8F0C0D" w:rsidRDefault="00142BF7" w:rsidP="004D065F">
            <w:pPr>
              <w:jc w:val="both"/>
            </w:pPr>
            <w:r w:rsidRPr="00F7658C">
              <w:t>Не требуется</w:t>
            </w:r>
          </w:p>
        </w:tc>
      </w:tr>
      <w:tr w:rsidR="00142BF7" w:rsidRPr="00B148CA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142BF7" w:rsidRDefault="00142BF7" w:rsidP="004D065F"/>
          <w:tbl>
            <w:tblPr>
              <w:tblW w:w="10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142BF7" w:rsidRPr="00CB6EB1" w:rsidTr="004D065F">
              <w:trPr>
                <w:trHeight w:val="399"/>
              </w:trPr>
              <w:tc>
                <w:tcPr>
                  <w:tcW w:w="102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142BF7" w:rsidRPr="00CB6EB1" w:rsidRDefault="00142BF7" w:rsidP="004D065F">
                  <w:pPr>
                    <w:jc w:val="center"/>
                    <w:rPr>
                      <w:sz w:val="28"/>
                      <w:szCs w:val="28"/>
                    </w:rPr>
                  </w:pPr>
                  <w:r w:rsidRPr="00CB6EB1">
                    <w:rPr>
                      <w:sz w:val="28"/>
                      <w:szCs w:val="28"/>
                    </w:rPr>
                    <w:t xml:space="preserve">РАЗДЕЛ </w:t>
                  </w:r>
                  <w:r w:rsidRPr="000062FB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>6</w:t>
                  </w:r>
                  <w:r w:rsidRPr="000062FB">
                    <w:rPr>
                      <w:sz w:val="28"/>
                      <w:szCs w:val="28"/>
                    </w:rPr>
                    <w:t xml:space="preserve">. </w:t>
                  </w:r>
                  <w:r w:rsidRPr="00B148CA">
                    <w:rPr>
                      <w:sz w:val="28"/>
                      <w:szCs w:val="28"/>
                    </w:rPr>
                    <w:t>ЦЕЛЬ ЗАКУПКИ</w:t>
                  </w:r>
                </w:p>
              </w:tc>
            </w:tr>
            <w:tr w:rsidR="00142BF7" w:rsidRPr="00CB6EB1" w:rsidTr="004D065F">
              <w:trPr>
                <w:trHeight w:val="399"/>
              </w:trPr>
              <w:tc>
                <w:tcPr>
                  <w:tcW w:w="10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2BF7" w:rsidRPr="00CB6EB1" w:rsidRDefault="00142BF7" w:rsidP="004D065F">
                  <w:pPr>
                    <w:jc w:val="both"/>
                    <w:rPr>
                      <w:i/>
                    </w:rPr>
                  </w:pPr>
                  <w:r w:rsidRPr="006B3820">
                    <w:t xml:space="preserve">Соответствующее поддержание основных фондов в исправном состоянии, устранение дефектов и улучшение технических характеристик ограждающих конструкций зданий и сооружений на территории </w:t>
                  </w:r>
                  <w:r>
                    <w:t xml:space="preserve">Производственной базы, </w:t>
                  </w:r>
                  <w:proofErr w:type="spellStart"/>
                  <w:r>
                    <w:t>г</w:t>
                  </w:r>
                  <w:proofErr w:type="gramStart"/>
                  <w:r>
                    <w:t>.Ч</w:t>
                  </w:r>
                  <w:proofErr w:type="gramEnd"/>
                  <w:r>
                    <w:t>елябинск</w:t>
                  </w:r>
                  <w:proofErr w:type="spellEnd"/>
                  <w:r>
                    <w:t>, Свердловский тракт, 2б.</w:t>
                  </w:r>
                </w:p>
              </w:tc>
            </w:tr>
          </w:tbl>
          <w:p w:rsidR="00142BF7" w:rsidRDefault="00142BF7" w:rsidP="004D065F">
            <w:pPr>
              <w:jc w:val="center"/>
              <w:rPr>
                <w:sz w:val="28"/>
                <w:szCs w:val="28"/>
              </w:rPr>
            </w:pPr>
          </w:p>
          <w:p w:rsidR="00142BF7" w:rsidRPr="00B148CA" w:rsidRDefault="00142BF7" w:rsidP="004D065F">
            <w:pPr>
              <w:jc w:val="center"/>
              <w:rPr>
                <w:sz w:val="28"/>
                <w:szCs w:val="28"/>
              </w:rPr>
            </w:pPr>
            <w:r w:rsidRPr="00B148CA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7</w:t>
            </w:r>
            <w:r w:rsidRPr="00B148CA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142BF7" w:rsidRPr="00B148CA" w:rsidTr="004D065F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BF7" w:rsidRPr="00B43EA5" w:rsidRDefault="00142BF7" w:rsidP="004D065F">
            <w:pPr>
              <w:jc w:val="both"/>
              <w:rPr>
                <w:i/>
                <w:color w:val="FF0000"/>
              </w:rPr>
            </w:pPr>
            <w:r w:rsidRPr="00DC76C4">
              <w:t>Допуск персонала и техники подрядчика на участок производства работ осуществляется после оформления Акта разграничения ответственности в области охраны труда, промышленной, пожарной и экологической безопасности по Акту-допуску.</w:t>
            </w:r>
          </w:p>
        </w:tc>
      </w:tr>
    </w:tbl>
    <w:p w:rsidR="00142BF7" w:rsidRDefault="00142BF7" w:rsidP="00142BF7">
      <w:pPr>
        <w:jc w:val="center"/>
        <w:rPr>
          <w:sz w:val="28"/>
          <w:szCs w:val="28"/>
        </w:rPr>
      </w:pPr>
    </w:p>
    <w:p w:rsidR="00E2310A" w:rsidRDefault="00E2310A" w:rsidP="00142BF7">
      <w:pPr>
        <w:jc w:val="center"/>
        <w:rPr>
          <w:sz w:val="28"/>
          <w:szCs w:val="28"/>
          <w:lang w:val="en-US"/>
        </w:rPr>
      </w:pPr>
    </w:p>
    <w:p w:rsidR="00142BF7" w:rsidRPr="00CB6EB1" w:rsidRDefault="00142BF7" w:rsidP="00142BF7">
      <w:pPr>
        <w:jc w:val="center"/>
      </w:pPr>
      <w:r>
        <w:rPr>
          <w:sz w:val="28"/>
          <w:szCs w:val="28"/>
        </w:rPr>
        <w:t>РАЗДЕЛ 18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142BF7" w:rsidRPr="00CB6EB1" w:rsidTr="004D06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BF7" w:rsidRPr="00CB6EB1" w:rsidRDefault="00142BF7" w:rsidP="004D065F">
            <w:pPr>
              <w:jc w:val="center"/>
            </w:pPr>
            <w:r w:rsidRPr="00CB6EB1">
              <w:lastRenderedPageBreak/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BF7" w:rsidRPr="00CB6EB1" w:rsidRDefault="00142BF7" w:rsidP="004D065F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BF7" w:rsidRPr="00CB6EB1" w:rsidRDefault="00142BF7" w:rsidP="004D065F">
            <w:pPr>
              <w:jc w:val="center"/>
            </w:pPr>
            <w:r w:rsidRPr="00CB6EB1">
              <w:t>Расшифровка сокращения</w:t>
            </w:r>
          </w:p>
        </w:tc>
      </w:tr>
      <w:tr w:rsidR="00142BF7" w:rsidRPr="00CB6EB1" w:rsidTr="004D06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2BF7" w:rsidRPr="00CB6EB1" w:rsidRDefault="00142BF7" w:rsidP="004D065F">
            <w:pPr>
              <w:jc w:val="both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F7" w:rsidRPr="00CB6EB1" w:rsidRDefault="00142BF7" w:rsidP="004D065F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F7" w:rsidRPr="00CB6EB1" w:rsidRDefault="00142BF7" w:rsidP="004D065F">
            <w:pPr>
              <w:jc w:val="both"/>
              <w:rPr>
                <w:i/>
              </w:rPr>
            </w:pPr>
          </w:p>
        </w:tc>
      </w:tr>
    </w:tbl>
    <w:p w:rsidR="00142BF7" w:rsidRDefault="00142BF7" w:rsidP="00142BF7">
      <w:pPr>
        <w:jc w:val="center"/>
        <w:rPr>
          <w:sz w:val="28"/>
          <w:szCs w:val="28"/>
        </w:rPr>
      </w:pPr>
    </w:p>
    <w:p w:rsidR="00142BF7" w:rsidRDefault="00142BF7" w:rsidP="00142BF7">
      <w:pPr>
        <w:jc w:val="center"/>
        <w:rPr>
          <w:sz w:val="28"/>
          <w:szCs w:val="28"/>
        </w:rPr>
      </w:pPr>
    </w:p>
    <w:p w:rsidR="00142BF7" w:rsidRPr="00CB6EB1" w:rsidRDefault="00142BF7" w:rsidP="00142BF7">
      <w:pPr>
        <w:jc w:val="center"/>
      </w:pPr>
      <w:r w:rsidRPr="00CB6EB1">
        <w:rPr>
          <w:sz w:val="28"/>
          <w:szCs w:val="28"/>
        </w:rPr>
        <w:t>РАЗДЕЛ 1</w:t>
      </w:r>
      <w:r>
        <w:rPr>
          <w:sz w:val="28"/>
          <w:szCs w:val="28"/>
        </w:rPr>
        <w:t>9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142BF7" w:rsidRPr="00CB6EB1" w:rsidTr="004D06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BF7" w:rsidRPr="00CB6EB1" w:rsidRDefault="00142BF7" w:rsidP="004D065F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BF7" w:rsidRPr="00CB6EB1" w:rsidRDefault="00142BF7" w:rsidP="004D065F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BF7" w:rsidRPr="00CB6EB1" w:rsidRDefault="00142BF7" w:rsidP="004D065F">
            <w:pPr>
              <w:jc w:val="center"/>
            </w:pPr>
            <w:r w:rsidRPr="00CB6EB1">
              <w:t>Номер страницы</w:t>
            </w:r>
          </w:p>
        </w:tc>
      </w:tr>
      <w:tr w:rsidR="00142BF7" w:rsidRPr="00CB6EB1" w:rsidTr="004D06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F7" w:rsidRPr="00D1636E" w:rsidRDefault="00142BF7" w:rsidP="004D065F">
            <w:pPr>
              <w:jc w:val="both"/>
            </w:pPr>
            <w:r w:rsidRPr="00D1636E"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F7" w:rsidRPr="00D1636E" w:rsidRDefault="00142BF7" w:rsidP="004D065F">
            <w:pPr>
              <w:autoSpaceDE w:val="0"/>
              <w:autoSpaceDN w:val="0"/>
              <w:adjustRightInd w:val="0"/>
            </w:pPr>
            <w:r w:rsidRPr="00D1636E">
              <w:t>Дефектная ведомость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F7" w:rsidRPr="00D1636E" w:rsidRDefault="00142BF7" w:rsidP="004D065F">
            <w:pPr>
              <w:jc w:val="both"/>
            </w:pPr>
            <w:r w:rsidRPr="00D1636E">
              <w:t>1</w:t>
            </w:r>
            <w:r>
              <w:t>-3</w:t>
            </w:r>
          </w:p>
        </w:tc>
      </w:tr>
      <w:tr w:rsidR="00142BF7" w:rsidRPr="00CB6EB1" w:rsidTr="004D06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F7" w:rsidRPr="00D1636E" w:rsidRDefault="007E5B5D" w:rsidP="004D065F">
            <w:pPr>
              <w:jc w:val="both"/>
            </w:pPr>
            <w:r>
              <w:rPr>
                <w:lang w:val="en-US"/>
              </w:rPr>
              <w:t>2</w:t>
            </w:r>
            <w:r w:rsidR="00142BF7" w:rsidRPr="00D1636E"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F7" w:rsidRPr="00D1636E" w:rsidRDefault="00142BF7" w:rsidP="004D065F">
            <w:pPr>
              <w:autoSpaceDE w:val="0"/>
              <w:autoSpaceDN w:val="0"/>
              <w:adjustRightInd w:val="0"/>
            </w:pPr>
            <w:r w:rsidRPr="00D1636E">
              <w:t>Локальная смета №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F7" w:rsidRPr="0049702A" w:rsidRDefault="00142BF7" w:rsidP="004D065F">
            <w:pPr>
              <w:jc w:val="both"/>
            </w:pPr>
            <w:r>
              <w:t>5-11</w:t>
            </w:r>
          </w:p>
        </w:tc>
      </w:tr>
    </w:tbl>
    <w:p w:rsidR="00142BF7" w:rsidRDefault="00142BF7" w:rsidP="00142BF7"/>
    <w:tbl>
      <w:tblPr>
        <w:tblW w:w="0" w:type="auto"/>
        <w:tblInd w:w="-743" w:type="dxa"/>
        <w:tblLook w:val="04A0" w:firstRow="1" w:lastRow="0" w:firstColumn="1" w:lastColumn="0" w:noHBand="0" w:noVBand="1"/>
      </w:tblPr>
      <w:tblGrid>
        <w:gridCol w:w="6947"/>
        <w:gridCol w:w="850"/>
        <w:gridCol w:w="2410"/>
      </w:tblGrid>
      <w:tr w:rsidR="00142BF7" w:rsidRPr="00A60C52" w:rsidTr="004D065F">
        <w:tc>
          <w:tcPr>
            <w:tcW w:w="6947" w:type="dxa"/>
            <w:shd w:val="clear" w:color="auto" w:fill="auto"/>
          </w:tcPr>
          <w:p w:rsidR="00142BF7" w:rsidRPr="00A60C52" w:rsidRDefault="00142BF7" w:rsidP="004D065F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42BF7" w:rsidRPr="00A60C52" w:rsidRDefault="00142BF7" w:rsidP="004D06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142BF7" w:rsidRPr="00A60C52" w:rsidRDefault="00142BF7" w:rsidP="004D065F">
            <w:pPr>
              <w:jc w:val="right"/>
              <w:rPr>
                <w:sz w:val="28"/>
                <w:szCs w:val="28"/>
              </w:rPr>
            </w:pPr>
          </w:p>
        </w:tc>
      </w:tr>
      <w:tr w:rsidR="00142BF7" w:rsidRPr="00A60C52" w:rsidTr="004D065F">
        <w:tc>
          <w:tcPr>
            <w:tcW w:w="6947" w:type="dxa"/>
            <w:shd w:val="clear" w:color="auto" w:fill="auto"/>
          </w:tcPr>
          <w:p w:rsidR="00142BF7" w:rsidRPr="00A60C52" w:rsidRDefault="00142BF7" w:rsidP="004D065F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42BF7" w:rsidRPr="00A60C52" w:rsidRDefault="00142BF7" w:rsidP="004D065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142BF7" w:rsidRPr="00A60C52" w:rsidRDefault="00142BF7" w:rsidP="004D065F">
            <w:pPr>
              <w:jc w:val="right"/>
              <w:rPr>
                <w:sz w:val="28"/>
                <w:szCs w:val="28"/>
              </w:rPr>
            </w:pPr>
          </w:p>
        </w:tc>
      </w:tr>
    </w:tbl>
    <w:p w:rsidR="00FB268E" w:rsidRDefault="00FB268E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D45BD4" w:rsidRDefault="00D45BD4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D45BD4" w:rsidRDefault="00D45BD4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D45BD4" w:rsidRPr="00D45BD4" w:rsidRDefault="00D45BD4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bookmarkStart w:id="0" w:name="_GoBack"/>
      <w:bookmarkEnd w:id="0"/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Pr="00C91252" w:rsidRDefault="004D065F" w:rsidP="004D065F">
      <w:pPr>
        <w:jc w:val="center"/>
        <w:rPr>
          <w:spacing w:val="-2"/>
          <w:sz w:val="28"/>
          <w:szCs w:val="28"/>
        </w:rPr>
      </w:pPr>
      <w:r w:rsidRPr="00C91252">
        <w:rPr>
          <w:sz w:val="28"/>
          <w:szCs w:val="28"/>
        </w:rPr>
        <w:lastRenderedPageBreak/>
        <w:t>Дефектная ведомость</w:t>
      </w:r>
    </w:p>
    <w:p w:rsidR="004D065F" w:rsidRPr="00C91252" w:rsidRDefault="004D065F" w:rsidP="004D065F">
      <w:pPr>
        <w:shd w:val="clear" w:color="auto" w:fill="FFFFFF"/>
        <w:ind w:left="10"/>
        <w:rPr>
          <w:spacing w:val="-2"/>
          <w:sz w:val="26"/>
          <w:szCs w:val="26"/>
        </w:rPr>
      </w:pPr>
      <w:r w:rsidRPr="00C91252">
        <w:rPr>
          <w:spacing w:val="-2"/>
          <w:sz w:val="26"/>
          <w:szCs w:val="26"/>
        </w:rPr>
        <w:t>Наименование структурного подразделения: Челябинское отделение филиала «Уральский территориальный округ» ФГУП «РосРАО».</w:t>
      </w:r>
    </w:p>
    <w:p w:rsidR="004D065F" w:rsidRPr="00C91252" w:rsidRDefault="004D065F" w:rsidP="004D065F">
      <w:pPr>
        <w:shd w:val="clear" w:color="auto" w:fill="FFFFFF"/>
        <w:ind w:left="10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Текущий р</w:t>
      </w:r>
      <w:r w:rsidRPr="00C91252">
        <w:rPr>
          <w:spacing w:val="-2"/>
          <w:sz w:val="26"/>
          <w:szCs w:val="26"/>
        </w:rPr>
        <w:t xml:space="preserve">емонт </w:t>
      </w:r>
      <w:r>
        <w:rPr>
          <w:spacing w:val="-2"/>
          <w:sz w:val="26"/>
          <w:szCs w:val="26"/>
        </w:rPr>
        <w:t xml:space="preserve">вспомогательных помещений здания </w:t>
      </w:r>
      <w:proofErr w:type="spellStart"/>
      <w:r>
        <w:rPr>
          <w:spacing w:val="-2"/>
          <w:sz w:val="26"/>
          <w:szCs w:val="26"/>
        </w:rPr>
        <w:t>спецпрачечной</w:t>
      </w:r>
      <w:proofErr w:type="spellEnd"/>
      <w:r>
        <w:rPr>
          <w:spacing w:val="-2"/>
          <w:sz w:val="26"/>
          <w:szCs w:val="26"/>
        </w:rPr>
        <w:t>.</w:t>
      </w:r>
    </w:p>
    <w:p w:rsidR="004D065F" w:rsidRDefault="004D065F" w:rsidP="004D065F">
      <w:pPr>
        <w:shd w:val="clear" w:color="auto" w:fill="FFFFFF"/>
        <w:tabs>
          <w:tab w:val="left" w:pos="1766"/>
        </w:tabs>
        <w:ind w:left="10"/>
        <w:rPr>
          <w:sz w:val="26"/>
          <w:szCs w:val="26"/>
        </w:rPr>
      </w:pPr>
      <w:r w:rsidRPr="00C91252">
        <w:rPr>
          <w:sz w:val="26"/>
          <w:szCs w:val="26"/>
        </w:rPr>
        <w:t xml:space="preserve">Месторасположение объекта: </w:t>
      </w:r>
      <w:r>
        <w:rPr>
          <w:sz w:val="26"/>
          <w:szCs w:val="26"/>
        </w:rPr>
        <w:t>г. Челябинск, Свердловский тракт, 2б. Производственная база.</w:t>
      </w:r>
      <w:r w:rsidRPr="00C91252">
        <w:rPr>
          <w:sz w:val="26"/>
          <w:szCs w:val="26"/>
        </w:rPr>
        <w:br/>
      </w:r>
      <w:r w:rsidRPr="00C91252">
        <w:rPr>
          <w:spacing w:val="-3"/>
          <w:sz w:val="26"/>
          <w:szCs w:val="26"/>
        </w:rPr>
        <w:t xml:space="preserve">Инвентарный номер: </w:t>
      </w:r>
      <w:r>
        <w:rPr>
          <w:spacing w:val="-3"/>
          <w:sz w:val="26"/>
          <w:szCs w:val="26"/>
        </w:rPr>
        <w:t>201</w:t>
      </w:r>
    </w:p>
    <w:p w:rsidR="004D065F" w:rsidRDefault="004D065F" w:rsidP="004D065F">
      <w:pPr>
        <w:shd w:val="clear" w:color="auto" w:fill="FFFFFF"/>
        <w:tabs>
          <w:tab w:val="left" w:pos="1766"/>
        </w:tabs>
        <w:ind w:left="10"/>
        <w:rPr>
          <w:sz w:val="26"/>
          <w:szCs w:val="26"/>
        </w:rPr>
      </w:pPr>
    </w:p>
    <w:tbl>
      <w:tblPr>
        <w:tblStyle w:val="afff4"/>
        <w:tblW w:w="0" w:type="auto"/>
        <w:tblInd w:w="10" w:type="dxa"/>
        <w:tblLook w:val="04A0" w:firstRow="1" w:lastRow="0" w:firstColumn="1" w:lastColumn="0" w:noHBand="0" w:noVBand="1"/>
      </w:tblPr>
      <w:tblGrid>
        <w:gridCol w:w="900"/>
        <w:gridCol w:w="2096"/>
        <w:gridCol w:w="3172"/>
        <w:gridCol w:w="990"/>
        <w:gridCol w:w="912"/>
        <w:gridCol w:w="1491"/>
      </w:tblGrid>
      <w:tr w:rsidR="004D065F" w:rsidTr="004D065F">
        <w:tc>
          <w:tcPr>
            <w:tcW w:w="900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96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  <w:jc w:val="center"/>
            </w:pPr>
            <w:r>
              <w:t>Описание дефекта</w:t>
            </w:r>
          </w:p>
        </w:tc>
        <w:tc>
          <w:tcPr>
            <w:tcW w:w="5074" w:type="dxa"/>
            <w:gridSpan w:val="3"/>
          </w:tcPr>
          <w:p w:rsidR="004D065F" w:rsidRPr="00C91252" w:rsidRDefault="004D065F" w:rsidP="004D065F">
            <w:pPr>
              <w:tabs>
                <w:tab w:val="left" w:pos="1766"/>
              </w:tabs>
              <w:jc w:val="center"/>
            </w:pPr>
            <w:r>
              <w:t>Выполняемые ремонтные работы</w:t>
            </w: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  <w:jc w:val="center"/>
            </w:pPr>
            <w:r>
              <w:t>Примечания</w:t>
            </w:r>
          </w:p>
        </w:tc>
      </w:tr>
      <w:tr w:rsidR="004D065F" w:rsidTr="004D065F">
        <w:tc>
          <w:tcPr>
            <w:tcW w:w="900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  <w:tc>
          <w:tcPr>
            <w:tcW w:w="2096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C91252" w:rsidRDefault="004D065F" w:rsidP="004D065F">
            <w:pPr>
              <w:tabs>
                <w:tab w:val="left" w:pos="1766"/>
              </w:tabs>
              <w:jc w:val="center"/>
            </w:pPr>
            <w:r>
              <w:t>Наименование</w:t>
            </w:r>
          </w:p>
        </w:tc>
        <w:tc>
          <w:tcPr>
            <w:tcW w:w="990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912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  <w:r>
              <w:t>Кол-во</w:t>
            </w: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5268" w:type="dxa"/>
            <w:gridSpan w:val="2"/>
          </w:tcPr>
          <w:p w:rsidR="004D065F" w:rsidRPr="0011069C" w:rsidRDefault="004D065F" w:rsidP="004D065F">
            <w:pPr>
              <w:tabs>
                <w:tab w:val="left" w:pos="1766"/>
              </w:tabs>
              <w:rPr>
                <w:b/>
              </w:rPr>
            </w:pPr>
            <w:r w:rsidRPr="0011069C">
              <w:rPr>
                <w:b/>
              </w:rPr>
              <w:t>Помещения 21, 23, 10</w:t>
            </w:r>
            <w:r>
              <w:rPr>
                <w:b/>
              </w:rPr>
              <w:t xml:space="preserve"> (</w:t>
            </w:r>
            <w:r>
              <w:rPr>
                <w:b/>
                <w:lang w:val="en-US"/>
              </w:rPr>
              <w:t>S</w:t>
            </w:r>
            <w:r>
              <w:rPr>
                <w:b/>
              </w:rPr>
              <w:t>=19,8м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>, 33,5</w:t>
            </w:r>
            <w:r w:rsidRPr="00EA5EB2">
              <w:rPr>
                <w:b/>
              </w:rPr>
              <w:t>м</w:t>
            </w:r>
            <w:r w:rsidRPr="00EA5EB2">
              <w:rPr>
                <w:b/>
                <w:vertAlign w:val="superscript"/>
              </w:rPr>
              <w:t>2</w:t>
            </w:r>
            <w:r>
              <w:rPr>
                <w:b/>
              </w:rPr>
              <w:t>, 17,6</w:t>
            </w:r>
            <w:r w:rsidRPr="00EA5EB2">
              <w:rPr>
                <w:b/>
              </w:rPr>
              <w:t>м</w:t>
            </w:r>
            <w:r w:rsidRPr="00EA5EB2">
              <w:rPr>
                <w:b/>
                <w:vertAlign w:val="superscript"/>
              </w:rPr>
              <w:t>2</w:t>
            </w:r>
            <w:r>
              <w:rPr>
                <w:b/>
              </w:rPr>
              <w:t>) – цок</w:t>
            </w:r>
            <w:proofErr w:type="gramStart"/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э</w:t>
            </w:r>
            <w:proofErr w:type="gramEnd"/>
            <w:r>
              <w:rPr>
                <w:b/>
              </w:rPr>
              <w:t>т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Pr="00C91252" w:rsidRDefault="004D065F" w:rsidP="004D065F">
            <w:pPr>
              <w:tabs>
                <w:tab w:val="left" w:pos="1766"/>
              </w:tabs>
              <w:jc w:val="center"/>
            </w:pPr>
            <w:r>
              <w:t>1</w:t>
            </w:r>
          </w:p>
        </w:tc>
        <w:tc>
          <w:tcPr>
            <w:tcW w:w="2096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  <w:r>
              <w:t>Сколы, трещины, разрушения облицовочной плитки.</w:t>
            </w:r>
          </w:p>
        </w:tc>
        <w:tc>
          <w:tcPr>
            <w:tcW w:w="3172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  <w:r>
              <w:t>Разборка, устройство покрытий пола керамической плиткой</w:t>
            </w:r>
          </w:p>
        </w:tc>
        <w:tc>
          <w:tcPr>
            <w:tcW w:w="990" w:type="dxa"/>
          </w:tcPr>
          <w:p w:rsidR="004D065F" w:rsidRPr="003758EF" w:rsidRDefault="004D065F" w:rsidP="004D065F">
            <w:pPr>
              <w:tabs>
                <w:tab w:val="left" w:pos="1766"/>
              </w:tabs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Pr="00C91252" w:rsidRDefault="004D065F" w:rsidP="004D065F">
            <w:pPr>
              <w:tabs>
                <w:tab w:val="left" w:pos="1766"/>
              </w:tabs>
              <w:jc w:val="center"/>
            </w:pPr>
            <w:r>
              <w:t>26,8</w:t>
            </w: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276"/>
        </w:trPr>
        <w:tc>
          <w:tcPr>
            <w:tcW w:w="900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  <w:jc w:val="center"/>
            </w:pPr>
            <w:r>
              <w:t>2</w:t>
            </w:r>
          </w:p>
        </w:tc>
        <w:tc>
          <w:tcPr>
            <w:tcW w:w="2096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</w:pPr>
            <w:r>
              <w:t>Отслоение штукатурного слоя, краски, трещины на внутренних поверхностях стен</w:t>
            </w:r>
          </w:p>
        </w:tc>
        <w:tc>
          <w:tcPr>
            <w:tcW w:w="3172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  <w:r>
              <w:t xml:space="preserve">Очистка </w:t>
            </w:r>
            <w:r w:rsidRPr="002F4D24">
              <w:t>поверхностей</w:t>
            </w:r>
            <w:r>
              <w:t xml:space="preserve"> щетками</w:t>
            </w:r>
          </w:p>
        </w:tc>
        <w:tc>
          <w:tcPr>
            <w:tcW w:w="990" w:type="dxa"/>
          </w:tcPr>
          <w:p w:rsidR="004D065F" w:rsidRPr="00C91252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Pr="00C91252" w:rsidRDefault="004D065F" w:rsidP="004D065F">
            <w:pPr>
              <w:tabs>
                <w:tab w:val="left" w:pos="1766"/>
              </w:tabs>
              <w:jc w:val="center"/>
            </w:pPr>
            <w:r>
              <w:t xml:space="preserve">164,2 </w:t>
            </w:r>
          </w:p>
        </w:tc>
        <w:tc>
          <w:tcPr>
            <w:tcW w:w="1491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276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3758EF">
              <w:t>ремонт штукатурки стен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56,8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276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3758EF">
              <w:t>ремонт штукатурки откосов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3,2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460"/>
        </w:trPr>
        <w:tc>
          <w:tcPr>
            <w:tcW w:w="900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3</w:t>
            </w:r>
          </w:p>
        </w:tc>
        <w:tc>
          <w:tcPr>
            <w:tcW w:w="2096" w:type="dxa"/>
            <w:vMerge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3758EF" w:rsidRDefault="004D065F" w:rsidP="004D065F">
            <w:pPr>
              <w:tabs>
                <w:tab w:val="left" w:pos="1766"/>
              </w:tabs>
            </w:pPr>
            <w:r w:rsidRPr="003758EF">
              <w:t>Улучшенная окраска водоэмульсионными составами стен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62,7</w:t>
            </w:r>
          </w:p>
        </w:tc>
        <w:tc>
          <w:tcPr>
            <w:tcW w:w="1491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460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3758EF">
              <w:t>Улучшенная окраска водоэмульсионными составами потолка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70,9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460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У</w:t>
            </w:r>
            <w:r w:rsidRPr="003758EF">
              <w:t>лучшенная окраска масляными составами стен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30,6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4</w:t>
            </w:r>
          </w:p>
        </w:tc>
        <w:tc>
          <w:tcPr>
            <w:tcW w:w="2096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Отслоение краски на поверхностях дверей</w:t>
            </w: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Окраска масляными составами дверей за 2 раза</w:t>
            </w:r>
          </w:p>
        </w:tc>
        <w:tc>
          <w:tcPr>
            <w:tcW w:w="990" w:type="dxa"/>
          </w:tcPr>
          <w:p w:rsidR="004D065F" w:rsidRPr="00A26386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12,96</w:t>
            </w: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5268" w:type="dxa"/>
            <w:gridSpan w:val="2"/>
          </w:tcPr>
          <w:p w:rsidR="004D065F" w:rsidRPr="0011069C" w:rsidRDefault="004D065F" w:rsidP="004D065F">
            <w:pPr>
              <w:tabs>
                <w:tab w:val="left" w:pos="1766"/>
              </w:tabs>
              <w:rPr>
                <w:b/>
              </w:rPr>
            </w:pPr>
            <w:r>
              <w:rPr>
                <w:b/>
              </w:rPr>
              <w:t>Помещение № 11 (</w:t>
            </w:r>
            <w:r w:rsidRPr="00EA5EB2">
              <w:rPr>
                <w:b/>
                <w:lang w:val="en-US"/>
              </w:rPr>
              <w:t>S</w:t>
            </w:r>
            <w:r w:rsidRPr="00EA5EB2">
              <w:rPr>
                <w:b/>
              </w:rPr>
              <w:t>=</w:t>
            </w:r>
            <w:r>
              <w:rPr>
                <w:b/>
              </w:rPr>
              <w:t>32,7</w:t>
            </w:r>
            <w:r w:rsidRPr="00EA5EB2">
              <w:rPr>
                <w:b/>
              </w:rPr>
              <w:t>м</w:t>
            </w:r>
            <w:r w:rsidRPr="00EA5EB2">
              <w:rPr>
                <w:b/>
                <w:vertAlign w:val="superscript"/>
              </w:rPr>
              <w:t>2</w:t>
            </w:r>
            <w:r>
              <w:rPr>
                <w:b/>
              </w:rPr>
              <w:t>) – цок</w:t>
            </w:r>
            <w:proofErr w:type="gramStart"/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э</w:t>
            </w:r>
            <w:proofErr w:type="gramEnd"/>
            <w:r>
              <w:rPr>
                <w:b/>
              </w:rPr>
              <w:t>т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828"/>
        </w:trPr>
        <w:tc>
          <w:tcPr>
            <w:tcW w:w="900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5</w:t>
            </w:r>
          </w:p>
        </w:tc>
        <w:tc>
          <w:tcPr>
            <w:tcW w:w="2096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Отслоение краски, штукатурки внутренних поверхностей стен, потолка</w:t>
            </w: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Очистка поверхностей щетками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108,3</w:t>
            </w:r>
          </w:p>
        </w:tc>
        <w:tc>
          <w:tcPr>
            <w:tcW w:w="1491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828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3758EF">
              <w:t>окраска известковыми составами</w:t>
            </w:r>
          </w:p>
        </w:tc>
        <w:tc>
          <w:tcPr>
            <w:tcW w:w="990" w:type="dxa"/>
          </w:tcPr>
          <w:p w:rsidR="004D065F" w:rsidRPr="003758EF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108,3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5268" w:type="dxa"/>
            <w:gridSpan w:val="2"/>
          </w:tcPr>
          <w:p w:rsidR="004D065F" w:rsidRPr="00F86692" w:rsidRDefault="004D065F" w:rsidP="004D065F">
            <w:pPr>
              <w:tabs>
                <w:tab w:val="left" w:pos="1766"/>
              </w:tabs>
              <w:rPr>
                <w:b/>
              </w:rPr>
            </w:pPr>
            <w:r w:rsidRPr="00F86692">
              <w:rPr>
                <w:b/>
              </w:rPr>
              <w:t xml:space="preserve">Помещение №№ 1,2 </w:t>
            </w:r>
            <w:r>
              <w:rPr>
                <w:b/>
              </w:rPr>
              <w:t>(</w:t>
            </w:r>
            <w:r w:rsidRPr="00EA5EB2">
              <w:rPr>
                <w:b/>
                <w:lang w:val="en-US"/>
              </w:rPr>
              <w:t>S</w:t>
            </w:r>
            <w:r w:rsidRPr="00EA5EB2">
              <w:rPr>
                <w:b/>
              </w:rPr>
              <w:t>=</w:t>
            </w:r>
            <w:r>
              <w:rPr>
                <w:b/>
              </w:rPr>
              <w:t>2,5</w:t>
            </w:r>
            <w:r w:rsidRPr="00EA5EB2">
              <w:rPr>
                <w:b/>
              </w:rPr>
              <w:t>м</w:t>
            </w:r>
            <w:proofErr w:type="gramStart"/>
            <w:r w:rsidRPr="00EA5EB2">
              <w:rPr>
                <w:b/>
                <w:vertAlign w:val="superscript"/>
              </w:rPr>
              <w:t>2</w:t>
            </w:r>
            <w:proofErr w:type="gramEnd"/>
            <w:r>
              <w:rPr>
                <w:b/>
              </w:rPr>
              <w:t>, 1</w:t>
            </w:r>
            <w:r w:rsidRPr="00EA5EB2">
              <w:rPr>
                <w:b/>
              </w:rPr>
              <w:t>м</w:t>
            </w:r>
            <w:r w:rsidRPr="00EA5EB2">
              <w:rPr>
                <w:b/>
                <w:vertAlign w:val="superscript"/>
              </w:rPr>
              <w:t>2</w:t>
            </w:r>
            <w:r>
              <w:rPr>
                <w:b/>
              </w:rPr>
              <w:t xml:space="preserve">) </w:t>
            </w:r>
            <w:r w:rsidRPr="00F86692">
              <w:rPr>
                <w:b/>
              </w:rPr>
              <w:t xml:space="preserve">– 1 </w:t>
            </w:r>
            <w:proofErr w:type="spellStart"/>
            <w:r w:rsidRPr="00F86692">
              <w:rPr>
                <w:b/>
              </w:rPr>
              <w:t>эт</w:t>
            </w:r>
            <w:proofErr w:type="spellEnd"/>
            <w:r w:rsidRPr="00F86692">
              <w:rPr>
                <w:b/>
              </w:rPr>
              <w:t>.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483"/>
        </w:trPr>
        <w:tc>
          <w:tcPr>
            <w:tcW w:w="900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6</w:t>
            </w:r>
          </w:p>
        </w:tc>
        <w:tc>
          <w:tcPr>
            <w:tcW w:w="2096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Трещины, отслоение краски, штукатурного слоя стен, потолка</w:t>
            </w: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Очистка поверхностей щетками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29,8</w:t>
            </w:r>
          </w:p>
        </w:tc>
        <w:tc>
          <w:tcPr>
            <w:tcW w:w="1491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483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DD1DA9">
              <w:t>перетирка поверхностей</w:t>
            </w:r>
          </w:p>
        </w:tc>
        <w:tc>
          <w:tcPr>
            <w:tcW w:w="990" w:type="dxa"/>
          </w:tcPr>
          <w:p w:rsidR="004D065F" w:rsidRPr="003758EF" w:rsidRDefault="004D065F" w:rsidP="004D065F">
            <w:pPr>
              <w:tabs>
                <w:tab w:val="left" w:pos="1766"/>
              </w:tabs>
              <w:jc w:val="center"/>
            </w:pPr>
            <w:r w:rsidRPr="00DD1DA9">
              <w:t>м</w:t>
            </w:r>
            <w:proofErr w:type="gramStart"/>
            <w:r w:rsidRPr="00DD1DA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29,8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483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proofErr w:type="gramStart"/>
            <w:r w:rsidRPr="00DD1DA9">
              <w:t>окраска</w:t>
            </w:r>
            <w:proofErr w:type="gramEnd"/>
            <w:r w:rsidRPr="00DD1DA9">
              <w:t xml:space="preserve"> улучшенная в/эм составами потолка</w:t>
            </w:r>
          </w:p>
        </w:tc>
        <w:tc>
          <w:tcPr>
            <w:tcW w:w="990" w:type="dxa"/>
          </w:tcPr>
          <w:p w:rsidR="004D065F" w:rsidRPr="003758EF" w:rsidRDefault="004D065F" w:rsidP="004D065F">
            <w:pPr>
              <w:tabs>
                <w:tab w:val="left" w:pos="1766"/>
              </w:tabs>
              <w:jc w:val="center"/>
            </w:pPr>
            <w:r w:rsidRPr="00DD1DA9">
              <w:t>м</w:t>
            </w:r>
            <w:proofErr w:type="gramStart"/>
            <w:r w:rsidRPr="00DD1DA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3,6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483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DD1DA9">
              <w:t>улучшенная окраска масляными составами стен</w:t>
            </w:r>
          </w:p>
        </w:tc>
        <w:tc>
          <w:tcPr>
            <w:tcW w:w="990" w:type="dxa"/>
          </w:tcPr>
          <w:p w:rsidR="004D065F" w:rsidRPr="003758EF" w:rsidRDefault="004D065F" w:rsidP="004D065F">
            <w:pPr>
              <w:tabs>
                <w:tab w:val="left" w:pos="1766"/>
              </w:tabs>
              <w:jc w:val="center"/>
            </w:pPr>
            <w:r w:rsidRPr="00DD1DA9">
              <w:t>м</w:t>
            </w:r>
            <w:proofErr w:type="gramStart"/>
            <w:r w:rsidRPr="00DD1DA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26,2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lastRenderedPageBreak/>
              <w:t>7</w:t>
            </w:r>
          </w:p>
        </w:tc>
        <w:tc>
          <w:tcPr>
            <w:tcW w:w="2096" w:type="dxa"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Разборка перегородки фанерной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3,5</w:t>
            </w: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552"/>
        </w:trPr>
        <w:tc>
          <w:tcPr>
            <w:tcW w:w="900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8</w:t>
            </w:r>
          </w:p>
        </w:tc>
        <w:tc>
          <w:tcPr>
            <w:tcW w:w="2096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Сколы, трещины, разрушения напольной плитки</w:t>
            </w: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Разборка покрытий из плиток керамических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3,6</w:t>
            </w:r>
          </w:p>
        </w:tc>
        <w:tc>
          <w:tcPr>
            <w:tcW w:w="1491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552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DD1DA9">
              <w:t>устройство покрытий на растворе из сухой смеси из плиток керамических</w:t>
            </w:r>
          </w:p>
        </w:tc>
        <w:tc>
          <w:tcPr>
            <w:tcW w:w="990" w:type="dxa"/>
          </w:tcPr>
          <w:p w:rsidR="004D065F" w:rsidRPr="003758EF" w:rsidRDefault="004D065F" w:rsidP="004D065F">
            <w:pPr>
              <w:tabs>
                <w:tab w:val="left" w:pos="1766"/>
              </w:tabs>
              <w:jc w:val="center"/>
            </w:pPr>
            <w:r w:rsidRPr="00DD1DA9">
              <w:t>м</w:t>
            </w:r>
            <w:proofErr w:type="gramStart"/>
            <w:r w:rsidRPr="00DD1DA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3,6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5268" w:type="dxa"/>
            <w:gridSpan w:val="2"/>
          </w:tcPr>
          <w:p w:rsidR="004D065F" w:rsidRPr="00F86692" w:rsidRDefault="004D065F" w:rsidP="004D065F">
            <w:pPr>
              <w:tabs>
                <w:tab w:val="left" w:pos="1766"/>
              </w:tabs>
              <w:rPr>
                <w:b/>
              </w:rPr>
            </w:pPr>
            <w:r>
              <w:rPr>
                <w:b/>
              </w:rPr>
              <w:t>Помещения №№ 17,18,9 (</w:t>
            </w:r>
            <w:r w:rsidRPr="00EA5EB2">
              <w:rPr>
                <w:b/>
                <w:lang w:val="en-US"/>
              </w:rPr>
              <w:t>S</w:t>
            </w:r>
            <w:r w:rsidRPr="00EA5EB2">
              <w:rPr>
                <w:b/>
              </w:rPr>
              <w:t>=</w:t>
            </w:r>
            <w:r>
              <w:rPr>
                <w:b/>
              </w:rPr>
              <w:t>4,1</w:t>
            </w:r>
            <w:r w:rsidRPr="00EA5EB2">
              <w:rPr>
                <w:b/>
              </w:rPr>
              <w:t>м</w:t>
            </w:r>
            <w:proofErr w:type="gramStart"/>
            <w:r w:rsidRPr="00EA5EB2">
              <w:rPr>
                <w:b/>
                <w:vertAlign w:val="superscript"/>
              </w:rPr>
              <w:t>2</w:t>
            </w:r>
            <w:proofErr w:type="gramEnd"/>
            <w:r>
              <w:rPr>
                <w:b/>
              </w:rPr>
              <w:t>, 1,9м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>, 6,6м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 xml:space="preserve">) – 1 </w:t>
            </w:r>
            <w:proofErr w:type="spellStart"/>
            <w:r>
              <w:rPr>
                <w:b/>
              </w:rPr>
              <w:t>эт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9</w:t>
            </w:r>
          </w:p>
        </w:tc>
        <w:tc>
          <w:tcPr>
            <w:tcW w:w="2096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 xml:space="preserve">Растрескивание, перекос </w:t>
            </w:r>
            <w:proofErr w:type="spellStart"/>
            <w:r>
              <w:t>обналички</w:t>
            </w:r>
            <w:proofErr w:type="spellEnd"/>
            <w:r>
              <w:t xml:space="preserve"> дверной коробки</w:t>
            </w: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Ремонт дверной коробки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</w:t>
            </w: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332"/>
        </w:trPr>
        <w:tc>
          <w:tcPr>
            <w:tcW w:w="900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10</w:t>
            </w:r>
          </w:p>
        </w:tc>
        <w:tc>
          <w:tcPr>
            <w:tcW w:w="2096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</w:pPr>
            <w:r w:rsidRPr="001D2A61">
              <w:t xml:space="preserve">Трещины, отслоение покраски, штукатурного слоя </w:t>
            </w:r>
            <w:r>
              <w:t>стен/</w:t>
            </w:r>
            <w:r w:rsidRPr="001D2A61">
              <w:t>потолка</w:t>
            </w: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Очистка поверхностей щетками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43,4</w:t>
            </w:r>
          </w:p>
        </w:tc>
        <w:tc>
          <w:tcPr>
            <w:tcW w:w="1491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331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1D2A61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4C6FB9">
              <w:t>перетирка поверхностей</w:t>
            </w:r>
          </w:p>
        </w:tc>
        <w:tc>
          <w:tcPr>
            <w:tcW w:w="990" w:type="dxa"/>
          </w:tcPr>
          <w:p w:rsidR="004D065F" w:rsidRPr="003758EF" w:rsidRDefault="004D065F" w:rsidP="004D065F">
            <w:pPr>
              <w:tabs>
                <w:tab w:val="left" w:pos="1766"/>
              </w:tabs>
              <w:jc w:val="center"/>
            </w:pPr>
            <w:r w:rsidRPr="004C6FB9">
              <w:t>м</w:t>
            </w:r>
            <w:proofErr w:type="gramStart"/>
            <w:r w:rsidRPr="004C6FB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43,4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331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1D2A61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4C6FB9">
              <w:t>улучшенная окраска в/эм составами потолка</w:t>
            </w:r>
          </w:p>
        </w:tc>
        <w:tc>
          <w:tcPr>
            <w:tcW w:w="990" w:type="dxa"/>
          </w:tcPr>
          <w:p w:rsidR="004D065F" w:rsidRPr="003758EF" w:rsidRDefault="004D065F" w:rsidP="004D065F">
            <w:pPr>
              <w:tabs>
                <w:tab w:val="left" w:pos="1766"/>
              </w:tabs>
              <w:jc w:val="center"/>
            </w:pPr>
            <w:r w:rsidRPr="004C6FB9">
              <w:t>м</w:t>
            </w:r>
            <w:proofErr w:type="gramStart"/>
            <w:r w:rsidRPr="004C6FB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8,6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331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1D2A61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4C6FB9">
              <w:t>улучшенная окраска в/эм составами стен</w:t>
            </w:r>
          </w:p>
        </w:tc>
        <w:tc>
          <w:tcPr>
            <w:tcW w:w="990" w:type="dxa"/>
          </w:tcPr>
          <w:p w:rsidR="004D065F" w:rsidRPr="003758EF" w:rsidRDefault="004D065F" w:rsidP="004D065F">
            <w:pPr>
              <w:tabs>
                <w:tab w:val="left" w:pos="1766"/>
              </w:tabs>
              <w:jc w:val="center"/>
            </w:pPr>
            <w:r w:rsidRPr="004C6FB9">
              <w:t>м</w:t>
            </w:r>
            <w:proofErr w:type="gramStart"/>
            <w:r w:rsidRPr="004C6FB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27,5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331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1D2A61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4C6FB9">
              <w:t>улучшенная окраска масляными составами стен</w:t>
            </w:r>
          </w:p>
        </w:tc>
        <w:tc>
          <w:tcPr>
            <w:tcW w:w="990" w:type="dxa"/>
          </w:tcPr>
          <w:p w:rsidR="004D065F" w:rsidRPr="003758EF" w:rsidRDefault="004D065F" w:rsidP="004D065F">
            <w:pPr>
              <w:tabs>
                <w:tab w:val="left" w:pos="1766"/>
              </w:tabs>
              <w:jc w:val="center"/>
            </w:pPr>
            <w:r w:rsidRPr="004C6FB9">
              <w:t>м</w:t>
            </w:r>
            <w:proofErr w:type="gramStart"/>
            <w:r w:rsidRPr="004C6FB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7,3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Pr="002934EC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5268" w:type="dxa"/>
            <w:gridSpan w:val="2"/>
          </w:tcPr>
          <w:p w:rsidR="004D065F" w:rsidRPr="00AF779C" w:rsidRDefault="004D065F" w:rsidP="004D065F">
            <w:pPr>
              <w:tabs>
                <w:tab w:val="left" w:pos="1766"/>
              </w:tabs>
              <w:rPr>
                <w:b/>
              </w:rPr>
            </w:pPr>
            <w:r>
              <w:rPr>
                <w:b/>
              </w:rPr>
              <w:t>Помещение № 1 (</w:t>
            </w:r>
            <w:r w:rsidRPr="00EA5EB2">
              <w:rPr>
                <w:b/>
                <w:lang w:val="en-US"/>
              </w:rPr>
              <w:t>S</w:t>
            </w:r>
            <w:r w:rsidRPr="00EA5EB2">
              <w:rPr>
                <w:b/>
              </w:rPr>
              <w:t>=</w:t>
            </w:r>
            <w:r>
              <w:rPr>
                <w:b/>
              </w:rPr>
              <w:t>12,5</w:t>
            </w:r>
            <w:r w:rsidRPr="00EA5EB2">
              <w:rPr>
                <w:b/>
              </w:rPr>
              <w:t>м</w:t>
            </w:r>
            <w:proofErr w:type="gramStart"/>
            <w:r w:rsidRPr="00EA5EB2">
              <w:rPr>
                <w:b/>
                <w:vertAlign w:val="superscript"/>
              </w:rPr>
              <w:t>2</w:t>
            </w:r>
            <w:proofErr w:type="gramEnd"/>
            <w:r>
              <w:rPr>
                <w:b/>
              </w:rPr>
              <w:t>) - чердачное помещение</w:t>
            </w:r>
          </w:p>
        </w:tc>
        <w:tc>
          <w:tcPr>
            <w:tcW w:w="990" w:type="dxa"/>
          </w:tcPr>
          <w:p w:rsidR="004D065F" w:rsidRPr="002934EC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912" w:type="dxa"/>
          </w:tcPr>
          <w:p w:rsidR="004D065F" w:rsidRPr="002934EC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1491" w:type="dxa"/>
          </w:tcPr>
          <w:p w:rsidR="004D065F" w:rsidRPr="002934EC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345"/>
        </w:trPr>
        <w:tc>
          <w:tcPr>
            <w:tcW w:w="900" w:type="dxa"/>
            <w:vMerge w:val="restart"/>
          </w:tcPr>
          <w:p w:rsidR="004D065F" w:rsidRPr="007840DE" w:rsidRDefault="004D065F" w:rsidP="004D065F">
            <w:pPr>
              <w:tabs>
                <w:tab w:val="left" w:pos="1766"/>
              </w:tabs>
              <w:jc w:val="center"/>
              <w:rPr>
                <w:color w:val="FF0000"/>
              </w:rPr>
            </w:pPr>
            <w:r w:rsidRPr="002934EC">
              <w:t>11</w:t>
            </w:r>
          </w:p>
        </w:tc>
        <w:tc>
          <w:tcPr>
            <w:tcW w:w="2096" w:type="dxa"/>
            <w:vMerge w:val="restart"/>
          </w:tcPr>
          <w:p w:rsidR="004D065F" w:rsidRPr="007840DE" w:rsidRDefault="004D065F" w:rsidP="004D065F">
            <w:pPr>
              <w:tabs>
                <w:tab w:val="left" w:pos="1766"/>
              </w:tabs>
              <w:rPr>
                <w:color w:val="FF0000"/>
              </w:rPr>
            </w:pPr>
            <w:r w:rsidRPr="00AF779C">
              <w:t>Трещины, отслоение покраски, штукатурного слоя стен/потолка</w:t>
            </w:r>
          </w:p>
        </w:tc>
        <w:tc>
          <w:tcPr>
            <w:tcW w:w="3172" w:type="dxa"/>
          </w:tcPr>
          <w:p w:rsidR="004D065F" w:rsidRPr="002934EC" w:rsidRDefault="004D065F" w:rsidP="004D065F">
            <w:pPr>
              <w:tabs>
                <w:tab w:val="left" w:pos="1766"/>
              </w:tabs>
            </w:pPr>
            <w:r w:rsidRPr="00AF779C">
              <w:t xml:space="preserve">Очистка </w:t>
            </w:r>
            <w:r>
              <w:t xml:space="preserve">поверхностей </w:t>
            </w:r>
            <w:r w:rsidRPr="00AF779C">
              <w:t>щетками</w:t>
            </w:r>
          </w:p>
        </w:tc>
        <w:tc>
          <w:tcPr>
            <w:tcW w:w="990" w:type="dxa"/>
          </w:tcPr>
          <w:p w:rsidR="004D065F" w:rsidRPr="002934EC" w:rsidRDefault="004D065F" w:rsidP="004D065F">
            <w:pPr>
              <w:tabs>
                <w:tab w:val="left" w:pos="1766"/>
              </w:tabs>
              <w:jc w:val="center"/>
            </w:pPr>
            <w:r w:rsidRPr="002934EC">
              <w:t xml:space="preserve"> </w:t>
            </w:r>
            <w:r w:rsidRPr="003758EF">
              <w:t>м</w:t>
            </w:r>
            <w:proofErr w:type="gramStart"/>
            <w:r w:rsidRPr="003758E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Pr="002934EC" w:rsidRDefault="004D065F" w:rsidP="004D065F">
            <w:pPr>
              <w:tabs>
                <w:tab w:val="left" w:pos="1766"/>
              </w:tabs>
              <w:jc w:val="center"/>
            </w:pPr>
            <w:r>
              <w:t>43</w:t>
            </w:r>
          </w:p>
        </w:tc>
        <w:tc>
          <w:tcPr>
            <w:tcW w:w="1491" w:type="dxa"/>
            <w:vMerge w:val="restart"/>
          </w:tcPr>
          <w:p w:rsidR="004D065F" w:rsidRPr="002934EC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345"/>
        </w:trPr>
        <w:tc>
          <w:tcPr>
            <w:tcW w:w="900" w:type="dxa"/>
            <w:vMerge/>
          </w:tcPr>
          <w:p w:rsidR="004D065F" w:rsidRPr="002934EC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AF779C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AF779C" w:rsidRDefault="004D065F" w:rsidP="004D065F">
            <w:pPr>
              <w:tabs>
                <w:tab w:val="left" w:pos="1766"/>
              </w:tabs>
            </w:pPr>
            <w:r w:rsidRPr="00057592">
              <w:t>перетирка поверхностей</w:t>
            </w:r>
          </w:p>
        </w:tc>
        <w:tc>
          <w:tcPr>
            <w:tcW w:w="990" w:type="dxa"/>
          </w:tcPr>
          <w:p w:rsidR="004D065F" w:rsidRPr="002934EC" w:rsidRDefault="004D065F" w:rsidP="004D065F">
            <w:pPr>
              <w:tabs>
                <w:tab w:val="left" w:pos="1766"/>
              </w:tabs>
              <w:jc w:val="center"/>
            </w:pPr>
            <w:r w:rsidRPr="00057592">
              <w:t>м</w:t>
            </w:r>
            <w:proofErr w:type="gramStart"/>
            <w:r w:rsidRPr="0005759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43</w:t>
            </w:r>
          </w:p>
        </w:tc>
        <w:tc>
          <w:tcPr>
            <w:tcW w:w="1491" w:type="dxa"/>
            <w:vMerge/>
          </w:tcPr>
          <w:p w:rsidR="004D065F" w:rsidRPr="002934EC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345"/>
        </w:trPr>
        <w:tc>
          <w:tcPr>
            <w:tcW w:w="900" w:type="dxa"/>
            <w:vMerge/>
          </w:tcPr>
          <w:p w:rsidR="004D065F" w:rsidRPr="002934EC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AF779C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AF779C" w:rsidRDefault="004D065F" w:rsidP="004D065F">
            <w:pPr>
              <w:tabs>
                <w:tab w:val="left" w:pos="1766"/>
              </w:tabs>
            </w:pPr>
            <w:r w:rsidRPr="00057592">
              <w:t>окраска известковыми составами поверхностей</w:t>
            </w:r>
          </w:p>
        </w:tc>
        <w:tc>
          <w:tcPr>
            <w:tcW w:w="990" w:type="dxa"/>
          </w:tcPr>
          <w:p w:rsidR="004D065F" w:rsidRPr="002934EC" w:rsidRDefault="004D065F" w:rsidP="004D065F">
            <w:pPr>
              <w:tabs>
                <w:tab w:val="left" w:pos="1766"/>
              </w:tabs>
              <w:jc w:val="center"/>
            </w:pPr>
            <w:r w:rsidRPr="00057592">
              <w:t>м</w:t>
            </w:r>
            <w:proofErr w:type="gramStart"/>
            <w:r w:rsidRPr="0005759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43</w:t>
            </w:r>
          </w:p>
        </w:tc>
        <w:tc>
          <w:tcPr>
            <w:tcW w:w="1491" w:type="dxa"/>
            <w:vMerge/>
          </w:tcPr>
          <w:p w:rsidR="004D065F" w:rsidRPr="002934EC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345"/>
        </w:trPr>
        <w:tc>
          <w:tcPr>
            <w:tcW w:w="900" w:type="dxa"/>
            <w:vMerge/>
          </w:tcPr>
          <w:p w:rsidR="004D065F" w:rsidRPr="002934EC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AF779C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AF779C" w:rsidRDefault="004D065F" w:rsidP="004D065F">
            <w:pPr>
              <w:tabs>
                <w:tab w:val="left" w:pos="1766"/>
              </w:tabs>
            </w:pPr>
            <w:r>
              <w:t>Улучшенная масляная окраска дверей за 2 раза с расчисткой старой краски более 35%</w:t>
            </w:r>
          </w:p>
        </w:tc>
        <w:tc>
          <w:tcPr>
            <w:tcW w:w="990" w:type="dxa"/>
          </w:tcPr>
          <w:p w:rsidR="004D065F" w:rsidRPr="002934EC" w:rsidRDefault="004D065F" w:rsidP="004D065F">
            <w:pPr>
              <w:tabs>
                <w:tab w:val="left" w:pos="1766"/>
              </w:tabs>
              <w:jc w:val="center"/>
            </w:pPr>
            <w:r w:rsidRPr="00057592">
              <w:t>м</w:t>
            </w:r>
            <w:proofErr w:type="gramStart"/>
            <w:r w:rsidRPr="0005759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4,32</w:t>
            </w:r>
          </w:p>
        </w:tc>
        <w:tc>
          <w:tcPr>
            <w:tcW w:w="1491" w:type="dxa"/>
            <w:vMerge/>
          </w:tcPr>
          <w:p w:rsidR="004D065F" w:rsidRPr="002934EC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5268" w:type="dxa"/>
            <w:gridSpan w:val="2"/>
          </w:tcPr>
          <w:p w:rsidR="004D065F" w:rsidRPr="00544548" w:rsidRDefault="004D065F" w:rsidP="004D065F">
            <w:pPr>
              <w:tabs>
                <w:tab w:val="left" w:pos="1766"/>
              </w:tabs>
              <w:rPr>
                <w:b/>
              </w:rPr>
            </w:pPr>
            <w:r>
              <w:rPr>
                <w:b/>
              </w:rPr>
              <w:t>Помещение №№ 26, 27 (</w:t>
            </w:r>
            <w:r w:rsidRPr="00EA5EB2">
              <w:rPr>
                <w:b/>
                <w:lang w:val="en-US"/>
              </w:rPr>
              <w:t>S</w:t>
            </w:r>
            <w:r w:rsidRPr="00EA5EB2">
              <w:rPr>
                <w:b/>
              </w:rPr>
              <w:t>=</w:t>
            </w:r>
            <w:r>
              <w:rPr>
                <w:b/>
              </w:rPr>
              <w:t>1,3</w:t>
            </w:r>
            <w:r w:rsidRPr="00EA5EB2">
              <w:rPr>
                <w:b/>
              </w:rPr>
              <w:t>м</w:t>
            </w:r>
            <w:proofErr w:type="gramStart"/>
            <w:r w:rsidRPr="00EA5EB2">
              <w:rPr>
                <w:b/>
                <w:vertAlign w:val="superscript"/>
              </w:rPr>
              <w:t>2</w:t>
            </w:r>
            <w:proofErr w:type="gramEnd"/>
            <w:r>
              <w:rPr>
                <w:b/>
              </w:rPr>
              <w:t>, 1,5</w:t>
            </w:r>
            <w:r w:rsidRPr="00544548">
              <w:rPr>
                <w:b/>
              </w:rPr>
              <w:t>м</w:t>
            </w:r>
            <w:r w:rsidRPr="00544548">
              <w:rPr>
                <w:b/>
                <w:vertAlign w:val="superscript"/>
              </w:rPr>
              <w:t>2</w:t>
            </w:r>
            <w:r>
              <w:rPr>
                <w:b/>
              </w:rPr>
              <w:t xml:space="preserve">) – 1 </w:t>
            </w:r>
            <w:proofErr w:type="spellStart"/>
            <w:r>
              <w:rPr>
                <w:b/>
              </w:rPr>
              <w:t>эт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552"/>
        </w:trPr>
        <w:tc>
          <w:tcPr>
            <w:tcW w:w="900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12</w:t>
            </w:r>
          </w:p>
        </w:tc>
        <w:tc>
          <w:tcPr>
            <w:tcW w:w="2096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</w:pPr>
            <w:r w:rsidRPr="00CB47B9">
              <w:t>Сколы, трещины, разрушения облицовочной плитки.</w:t>
            </w: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 w:rsidRPr="00CB47B9">
              <w:t>Ремонт облицовки из керамических глазурованных плиток на стенах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9</w:t>
            </w:r>
          </w:p>
        </w:tc>
        <w:tc>
          <w:tcPr>
            <w:tcW w:w="1491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552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CB47B9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CB47B9" w:rsidRDefault="004D065F" w:rsidP="004D065F">
            <w:pPr>
              <w:tabs>
                <w:tab w:val="left" w:pos="1766"/>
              </w:tabs>
            </w:pPr>
            <w:r w:rsidRPr="00CB47B9">
              <w:t>Ремонт облицовки из керамических глазурованных плиток на стенах</w:t>
            </w:r>
          </w:p>
        </w:tc>
        <w:tc>
          <w:tcPr>
            <w:tcW w:w="990" w:type="dxa"/>
          </w:tcPr>
          <w:p w:rsidR="004D065F" w:rsidRPr="00CB47B9" w:rsidRDefault="004D065F" w:rsidP="004D065F">
            <w:pPr>
              <w:tabs>
                <w:tab w:val="left" w:pos="1766"/>
              </w:tabs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48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230"/>
        </w:trPr>
        <w:tc>
          <w:tcPr>
            <w:tcW w:w="900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13</w:t>
            </w:r>
          </w:p>
        </w:tc>
        <w:tc>
          <w:tcPr>
            <w:tcW w:w="2096" w:type="dxa"/>
            <w:vMerge w:val="restart"/>
          </w:tcPr>
          <w:p w:rsidR="004D065F" w:rsidRPr="00CB47B9" w:rsidRDefault="004D065F" w:rsidP="004D065F">
            <w:pPr>
              <w:tabs>
                <w:tab w:val="left" w:pos="1766"/>
              </w:tabs>
            </w:pPr>
            <w:r w:rsidRPr="000008C9">
              <w:t>Трещины, отслоение покраски, штукатурного слоя стен/потолка</w:t>
            </w:r>
          </w:p>
        </w:tc>
        <w:tc>
          <w:tcPr>
            <w:tcW w:w="3172" w:type="dxa"/>
          </w:tcPr>
          <w:p w:rsidR="004D065F" w:rsidRPr="00CB47B9" w:rsidRDefault="004D065F" w:rsidP="004D065F">
            <w:pPr>
              <w:tabs>
                <w:tab w:val="left" w:pos="1766"/>
              </w:tabs>
            </w:pPr>
            <w:r w:rsidRPr="000008C9">
              <w:t>Очистка поверхности щетками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0008C9">
              <w:t>м</w:t>
            </w:r>
            <w:proofErr w:type="gramStart"/>
            <w:r w:rsidRPr="000008C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23,3</w:t>
            </w:r>
          </w:p>
        </w:tc>
        <w:tc>
          <w:tcPr>
            <w:tcW w:w="1491" w:type="dxa"/>
            <w:vMerge w:val="restart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230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0008C9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CB47B9" w:rsidRDefault="004D065F" w:rsidP="004D065F">
            <w:pPr>
              <w:tabs>
                <w:tab w:val="left" w:pos="1766"/>
              </w:tabs>
            </w:pPr>
            <w:r w:rsidRPr="000008C9">
              <w:t>Заделка отверстий, гнезд и борозд в стенах и перегородках бетонных площадью до 0,1 м</w:t>
            </w:r>
            <w:proofErr w:type="gramStart"/>
            <w:r w:rsidRPr="000008C9">
              <w:t>2</w:t>
            </w:r>
            <w:proofErr w:type="gramEnd"/>
          </w:p>
        </w:tc>
        <w:tc>
          <w:tcPr>
            <w:tcW w:w="990" w:type="dxa"/>
          </w:tcPr>
          <w:p w:rsidR="004D065F" w:rsidRPr="000008C9" w:rsidRDefault="004D065F" w:rsidP="004D065F">
            <w:pPr>
              <w:tabs>
                <w:tab w:val="left" w:pos="1766"/>
              </w:tabs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0,1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230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0008C9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CB47B9" w:rsidRDefault="004D065F" w:rsidP="004D065F">
            <w:pPr>
              <w:tabs>
                <w:tab w:val="left" w:pos="1766"/>
              </w:tabs>
            </w:pPr>
            <w:r w:rsidRPr="000008C9">
              <w:t>Сплошное выравнивание штукатурки внутри здания сухой растворной смесью (типа &lt;</w:t>
            </w:r>
            <w:proofErr w:type="spellStart"/>
            <w:r w:rsidRPr="000008C9">
              <w:t>Ветонит</w:t>
            </w:r>
            <w:proofErr w:type="spellEnd"/>
            <w:r>
              <w:t>)</w:t>
            </w:r>
            <w:r w:rsidRPr="000008C9">
              <w:t xml:space="preserve"> стен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0008C9">
              <w:t>м</w:t>
            </w:r>
            <w:proofErr w:type="gramStart"/>
            <w:r w:rsidRPr="000008C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20,5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230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0008C9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CB47B9" w:rsidRDefault="004D065F" w:rsidP="004D065F">
            <w:pPr>
              <w:tabs>
                <w:tab w:val="left" w:pos="1766"/>
              </w:tabs>
            </w:pPr>
            <w:r w:rsidRPr="000008C9">
              <w:t>Сплошное выравнивание штукатурки внутри здания сухой растворной смесью (типа &lt;</w:t>
            </w:r>
            <w:proofErr w:type="spellStart"/>
            <w:r w:rsidRPr="000008C9">
              <w:t>Ветонит</w:t>
            </w:r>
            <w:proofErr w:type="spellEnd"/>
            <w:r w:rsidRPr="000008C9">
              <w:t>)</w:t>
            </w:r>
            <w:r>
              <w:t xml:space="preserve"> потолков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0008C9">
              <w:t>м</w:t>
            </w:r>
            <w:proofErr w:type="gramStart"/>
            <w:r w:rsidRPr="000008C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2,8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230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0008C9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CB47B9" w:rsidRDefault="004D065F" w:rsidP="004D065F">
            <w:pPr>
              <w:tabs>
                <w:tab w:val="left" w:pos="1766"/>
              </w:tabs>
            </w:pPr>
            <w:r w:rsidRPr="000008C9">
              <w:t xml:space="preserve">Окраска </w:t>
            </w:r>
            <w:r>
              <w:t xml:space="preserve">в/эм </w:t>
            </w:r>
            <w:r w:rsidRPr="000008C9">
              <w:t>составами улучшенная по штукатурке стен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0008C9">
              <w:t>м</w:t>
            </w:r>
            <w:proofErr w:type="gramStart"/>
            <w:r w:rsidRPr="000008C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20,5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414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0008C9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CB47B9" w:rsidRDefault="004D065F" w:rsidP="004D065F">
            <w:pPr>
              <w:tabs>
                <w:tab w:val="left" w:pos="1766"/>
              </w:tabs>
            </w:pPr>
            <w:r w:rsidRPr="000008C9">
              <w:t>Окраска в/эм состава</w:t>
            </w:r>
            <w:r>
              <w:t>ми улучшенная по штукатурке потолка</w:t>
            </w:r>
          </w:p>
        </w:tc>
        <w:tc>
          <w:tcPr>
            <w:tcW w:w="990" w:type="dxa"/>
            <w:vMerge w:val="restart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 w:rsidRPr="000008C9">
              <w:t>м</w:t>
            </w:r>
            <w:proofErr w:type="gramStart"/>
            <w:r w:rsidRPr="000008C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2,8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rPr>
          <w:trHeight w:val="414"/>
        </w:trPr>
        <w:tc>
          <w:tcPr>
            <w:tcW w:w="900" w:type="dxa"/>
            <w:vMerge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4D065F" w:rsidRPr="000008C9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Pr="000008C9" w:rsidRDefault="004D065F" w:rsidP="004D065F">
            <w:pPr>
              <w:tabs>
                <w:tab w:val="left" w:pos="1766"/>
              </w:tabs>
            </w:pPr>
            <w:r w:rsidRPr="000008C9"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990" w:type="dxa"/>
            <w:vMerge/>
          </w:tcPr>
          <w:p w:rsidR="004D065F" w:rsidRPr="000008C9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8,64</w:t>
            </w:r>
          </w:p>
        </w:tc>
        <w:tc>
          <w:tcPr>
            <w:tcW w:w="1491" w:type="dxa"/>
            <w:vMerge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5268" w:type="dxa"/>
            <w:gridSpan w:val="2"/>
          </w:tcPr>
          <w:p w:rsidR="004D065F" w:rsidRPr="00CB47B9" w:rsidRDefault="004D065F" w:rsidP="004D065F">
            <w:pPr>
              <w:tabs>
                <w:tab w:val="left" w:pos="1766"/>
              </w:tabs>
              <w:rPr>
                <w:b/>
              </w:rPr>
            </w:pPr>
            <w:r w:rsidRPr="00CB47B9">
              <w:rPr>
                <w:b/>
              </w:rPr>
              <w:t>Разные работы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14</w:t>
            </w:r>
          </w:p>
        </w:tc>
        <w:tc>
          <w:tcPr>
            <w:tcW w:w="2096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Сколы, трещины на умывальнике</w:t>
            </w: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Демонтаж, установка умывальника со смесителем на пьедестале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</w:t>
            </w: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15</w:t>
            </w:r>
          </w:p>
        </w:tc>
        <w:tc>
          <w:tcPr>
            <w:tcW w:w="2096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Изношенность трубопроводов водоснабжения</w:t>
            </w: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Смена внутренних трубопроводов водоснабжения Д32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м</w:t>
            </w:r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24</w:t>
            </w: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16</w:t>
            </w:r>
          </w:p>
        </w:tc>
        <w:tc>
          <w:tcPr>
            <w:tcW w:w="2096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 xml:space="preserve">Деформация, </w:t>
            </w:r>
            <w:proofErr w:type="spellStart"/>
            <w:r>
              <w:t>проржавелость</w:t>
            </w:r>
            <w:proofErr w:type="spellEnd"/>
            <w:r>
              <w:t xml:space="preserve"> мойки</w:t>
            </w: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Демонтаж, установка стальной мойки на 2 отделения со смесителем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</w:t>
            </w: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  <w:tr w:rsidR="004D065F" w:rsidTr="004D065F">
        <w:tc>
          <w:tcPr>
            <w:tcW w:w="90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17</w:t>
            </w:r>
          </w:p>
        </w:tc>
        <w:tc>
          <w:tcPr>
            <w:tcW w:w="2096" w:type="dxa"/>
          </w:tcPr>
          <w:p w:rsidR="004D065F" w:rsidRDefault="004D065F" w:rsidP="004D065F">
            <w:pPr>
              <w:tabs>
                <w:tab w:val="left" w:pos="1766"/>
              </w:tabs>
            </w:pPr>
          </w:p>
        </w:tc>
        <w:tc>
          <w:tcPr>
            <w:tcW w:w="3172" w:type="dxa"/>
          </w:tcPr>
          <w:p w:rsidR="004D065F" w:rsidRDefault="004D065F" w:rsidP="004D065F">
            <w:pPr>
              <w:tabs>
                <w:tab w:val="left" w:pos="1766"/>
              </w:tabs>
            </w:pPr>
            <w:r>
              <w:t>Погрузочно-разгрузочные работы, перевозка на 25 км (мусор строительный)</w:t>
            </w:r>
          </w:p>
        </w:tc>
        <w:tc>
          <w:tcPr>
            <w:tcW w:w="990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т</w:t>
            </w:r>
          </w:p>
        </w:tc>
        <w:tc>
          <w:tcPr>
            <w:tcW w:w="912" w:type="dxa"/>
          </w:tcPr>
          <w:p w:rsidR="004D065F" w:rsidRDefault="004D065F" w:rsidP="004D065F">
            <w:pPr>
              <w:tabs>
                <w:tab w:val="left" w:pos="1766"/>
              </w:tabs>
              <w:jc w:val="center"/>
            </w:pPr>
            <w:r>
              <w:t>0,6</w:t>
            </w:r>
          </w:p>
        </w:tc>
        <w:tc>
          <w:tcPr>
            <w:tcW w:w="1491" w:type="dxa"/>
          </w:tcPr>
          <w:p w:rsidR="004D065F" w:rsidRPr="00C91252" w:rsidRDefault="004D065F" w:rsidP="004D065F">
            <w:pPr>
              <w:tabs>
                <w:tab w:val="left" w:pos="1766"/>
              </w:tabs>
            </w:pPr>
          </w:p>
        </w:tc>
      </w:tr>
    </w:tbl>
    <w:p w:rsidR="004D065F" w:rsidRPr="00C91252" w:rsidRDefault="004D065F" w:rsidP="004D065F">
      <w:pPr>
        <w:shd w:val="clear" w:color="auto" w:fill="FFFFFF"/>
        <w:tabs>
          <w:tab w:val="left" w:pos="1766"/>
        </w:tabs>
        <w:ind w:left="10"/>
        <w:rPr>
          <w:sz w:val="26"/>
          <w:szCs w:val="26"/>
        </w:rPr>
      </w:pPr>
    </w:p>
    <w:p w:rsidR="004D065F" w:rsidRDefault="004D065F" w:rsidP="004D065F">
      <w:pPr>
        <w:rPr>
          <w:b/>
          <w:sz w:val="26"/>
          <w:szCs w:val="26"/>
        </w:rPr>
      </w:pPr>
    </w:p>
    <w:p w:rsidR="004D065F" w:rsidRDefault="004D065F" w:rsidP="004D065F">
      <w:pPr>
        <w:rPr>
          <w:sz w:val="26"/>
          <w:szCs w:val="26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4D065F" w:rsidRDefault="004D065F" w:rsidP="00FB268E">
      <w:pPr>
        <w:pStyle w:val="a6"/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4878"/>
        <w:gridCol w:w="1077"/>
        <w:gridCol w:w="1077"/>
        <w:gridCol w:w="1417"/>
        <w:gridCol w:w="1417"/>
        <w:gridCol w:w="1417"/>
        <w:gridCol w:w="1417"/>
        <w:gridCol w:w="1247"/>
        <w:gridCol w:w="1247"/>
      </w:tblGrid>
      <w:tr w:rsidR="004D065F" w:rsidTr="002B3EA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4D065F" w:rsidRPr="002B3EA7" w:rsidRDefault="004D065F" w:rsidP="002B3EA7">
            <w:pPr>
              <w:rPr>
                <w:rFonts w:ascii="Verdana" w:hAnsi="Verdana" w:cs="Verdana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4D065F" w:rsidTr="002B3EA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4D065F" w:rsidTr="002B3EA7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4D065F" w:rsidRDefault="004D065F" w:rsidP="004D065F">
            <w:pPr>
              <w:widowControl w:val="0"/>
              <w:autoSpaceDE w:val="0"/>
              <w:autoSpaceDN w:val="0"/>
              <w:adjustRightInd w:val="0"/>
              <w:spacing w:before="20" w:after="20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</w:tbl>
    <w:p w:rsidR="004D065F" w:rsidRDefault="004D065F" w:rsidP="004D065F">
      <w:pPr>
        <w:widowControl w:val="0"/>
        <w:autoSpaceDE w:val="0"/>
        <w:autoSpaceDN w:val="0"/>
        <w:adjustRightInd w:val="0"/>
        <w:rPr>
          <w:rFonts w:ascii="Verdana" w:hAnsi="Verdana" w:cs="Verdana"/>
          <w:sz w:val="16"/>
          <w:szCs w:val="16"/>
        </w:rPr>
      </w:pPr>
    </w:p>
    <w:sectPr w:rsidR="004D065F" w:rsidSect="00142BF7"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159526"/>
      <w:docPartObj>
        <w:docPartGallery w:val="Page Numbers (Bottom of Page)"/>
        <w:docPartUnique/>
      </w:docPartObj>
    </w:sdtPr>
    <w:sdtEndPr/>
    <w:sdtContent>
      <w:p w:rsidR="00142BF7" w:rsidRDefault="00142BF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3F60">
          <w:rPr>
            <w:noProof/>
          </w:rPr>
          <w:t>1</w:t>
        </w:r>
        <w:r>
          <w:fldChar w:fldCharType="end"/>
        </w:r>
      </w:p>
    </w:sdtContent>
  </w:sdt>
  <w:p w:rsidR="00142BF7" w:rsidRDefault="00142BF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15B" w:rsidRPr="0030315B" w:rsidRDefault="00D13F6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B94B3E" w:rsidRPr="00A95F20" w:rsidRDefault="00B94B3E" w:rsidP="00B94B3E">
    <w:pPr>
      <w:jc w:val="center"/>
      <w:rPr>
        <w:sz w:val="20"/>
        <w:szCs w:val="20"/>
      </w:rPr>
    </w:pPr>
    <w:r w:rsidRPr="00A95F20">
      <w:rPr>
        <w:sz w:val="20"/>
        <w:szCs w:val="20"/>
      </w:rPr>
      <w:t xml:space="preserve">открытый запрос цен в электронной форме на право заключения договора </w:t>
    </w:r>
  </w:p>
  <w:p w:rsidR="00142BF7" w:rsidRPr="00B23569" w:rsidRDefault="00142BF7" w:rsidP="00142BF7">
    <w:pPr>
      <w:jc w:val="center"/>
      <w:rPr>
        <w:sz w:val="20"/>
        <w:szCs w:val="20"/>
      </w:rPr>
    </w:pPr>
    <w:r w:rsidRPr="00B23569">
      <w:rPr>
        <w:sz w:val="20"/>
        <w:szCs w:val="20"/>
      </w:rPr>
      <w:t xml:space="preserve">на </w:t>
    </w:r>
    <w:r w:rsidRPr="00B23569">
      <w:rPr>
        <w:bCs/>
        <w:sz w:val="20"/>
        <w:szCs w:val="20"/>
      </w:rPr>
      <w:t xml:space="preserve">выполнение работ по текущему ремонту вспомогательных помещений здания </w:t>
    </w:r>
    <w:proofErr w:type="spellStart"/>
    <w:r w:rsidRPr="00B23569">
      <w:rPr>
        <w:bCs/>
        <w:sz w:val="20"/>
        <w:szCs w:val="20"/>
      </w:rPr>
      <w:t>спецпрачечной</w:t>
    </w:r>
    <w:proofErr w:type="spellEnd"/>
    <w:r w:rsidRPr="00B23569">
      <w:rPr>
        <w:bCs/>
        <w:sz w:val="20"/>
        <w:szCs w:val="20"/>
      </w:rPr>
      <w:t xml:space="preserve"> Челябинского отделения филиала «Уральский территориальный округ» ФГУП «РосРАО».</w:t>
    </w:r>
  </w:p>
  <w:p w:rsidR="00B94B3E" w:rsidRPr="00B32DFC" w:rsidRDefault="00B94B3E" w:rsidP="00142BF7">
    <w:pPr>
      <w:jc w:val="center"/>
      <w:rPr>
        <w:sz w:val="16"/>
        <w:szCs w:val="16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10A" w:rsidRPr="0030315B" w:rsidRDefault="00E2310A" w:rsidP="00E2310A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2310A" w:rsidRPr="00A95F20" w:rsidRDefault="00E2310A" w:rsidP="00E2310A">
    <w:pPr>
      <w:jc w:val="center"/>
      <w:rPr>
        <w:sz w:val="20"/>
        <w:szCs w:val="20"/>
      </w:rPr>
    </w:pPr>
    <w:r w:rsidRPr="00A95F20">
      <w:rPr>
        <w:sz w:val="20"/>
        <w:szCs w:val="20"/>
      </w:rPr>
      <w:t xml:space="preserve">открытый запрос цен в электронной форме на право заключения договора </w:t>
    </w:r>
  </w:p>
  <w:p w:rsidR="00E2310A" w:rsidRPr="00B23569" w:rsidRDefault="00E2310A" w:rsidP="00E2310A">
    <w:pPr>
      <w:jc w:val="center"/>
      <w:rPr>
        <w:sz w:val="20"/>
        <w:szCs w:val="20"/>
      </w:rPr>
    </w:pPr>
    <w:r w:rsidRPr="00B23569">
      <w:rPr>
        <w:sz w:val="20"/>
        <w:szCs w:val="20"/>
      </w:rPr>
      <w:t xml:space="preserve">на </w:t>
    </w:r>
    <w:r w:rsidRPr="00B23569">
      <w:rPr>
        <w:bCs/>
        <w:sz w:val="20"/>
        <w:szCs w:val="20"/>
      </w:rPr>
      <w:t xml:space="preserve">выполнение работ по текущему ремонту вспомогательных помещений здания </w:t>
    </w:r>
    <w:proofErr w:type="spellStart"/>
    <w:r w:rsidRPr="00B23569">
      <w:rPr>
        <w:bCs/>
        <w:sz w:val="20"/>
        <w:szCs w:val="20"/>
      </w:rPr>
      <w:t>спецпрачечной</w:t>
    </w:r>
    <w:proofErr w:type="spellEnd"/>
    <w:r w:rsidRPr="00B23569">
      <w:rPr>
        <w:bCs/>
        <w:sz w:val="20"/>
        <w:szCs w:val="20"/>
      </w:rPr>
      <w:t xml:space="preserve"> Челябинского отделения филиала «Уральский территориальный округ» ФГУП «РосРАО».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F7" w:rsidRDefault="00142BF7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3F60">
      <w:rPr>
        <w:noProof/>
      </w:rPr>
      <w:t>7</w:t>
    </w:r>
    <w:r>
      <w:fldChar w:fldCharType="end"/>
    </w:r>
  </w:p>
  <w:p w:rsidR="00142BF7" w:rsidRDefault="00142BF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15B" w:rsidRPr="00723913" w:rsidRDefault="0030315B" w:rsidP="0030315B">
    <w:pPr>
      <w:ind w:right="-1"/>
      <w:rPr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2BF7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B3EA7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03DC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8CA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65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2CB8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176D"/>
    <w:rsid w:val="0060205B"/>
    <w:rsid w:val="006037AB"/>
    <w:rsid w:val="00603D1E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67D55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E5B5D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F5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4B3E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3F60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5BD4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0F9"/>
    <w:rsid w:val="00E131AB"/>
    <w:rsid w:val="00E17872"/>
    <w:rsid w:val="00E2310A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268E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9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link w:val="500"/>
    <w:locked/>
    <w:rsid w:val="00E130F9"/>
    <w:rPr>
      <w:sz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E130F9"/>
    <w:pPr>
      <w:shd w:val="clear" w:color="auto" w:fill="FFFFFF"/>
      <w:spacing w:after="2640" w:line="204" w:lineRule="exact"/>
    </w:pPr>
    <w:rPr>
      <w:sz w:val="18"/>
      <w:szCs w:val="20"/>
    </w:rPr>
  </w:style>
  <w:style w:type="character" w:customStyle="1" w:styleId="112">
    <w:name w:val="Основной текст (11)_"/>
    <w:basedOn w:val="a3"/>
    <w:link w:val="113"/>
    <w:rsid w:val="00142BF7"/>
    <w:rPr>
      <w:sz w:val="18"/>
      <w:szCs w:val="18"/>
      <w:shd w:val="clear" w:color="auto" w:fill="FFFFFF"/>
    </w:rPr>
  </w:style>
  <w:style w:type="paragraph" w:customStyle="1" w:styleId="113">
    <w:name w:val="Основной текст (11)"/>
    <w:basedOn w:val="a2"/>
    <w:link w:val="112"/>
    <w:rsid w:val="00142BF7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9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link w:val="500"/>
    <w:locked/>
    <w:rsid w:val="00E130F9"/>
    <w:rPr>
      <w:sz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E130F9"/>
    <w:pPr>
      <w:shd w:val="clear" w:color="auto" w:fill="FFFFFF"/>
      <w:spacing w:after="2640" w:line="204" w:lineRule="exact"/>
    </w:pPr>
    <w:rPr>
      <w:sz w:val="18"/>
      <w:szCs w:val="20"/>
    </w:rPr>
  </w:style>
  <w:style w:type="character" w:customStyle="1" w:styleId="112">
    <w:name w:val="Основной текст (11)_"/>
    <w:basedOn w:val="a3"/>
    <w:link w:val="113"/>
    <w:rsid w:val="00142BF7"/>
    <w:rPr>
      <w:sz w:val="18"/>
      <w:szCs w:val="18"/>
      <w:shd w:val="clear" w:color="auto" w:fill="FFFFFF"/>
    </w:rPr>
  </w:style>
  <w:style w:type="paragraph" w:customStyle="1" w:styleId="113">
    <w:name w:val="Основной текст (11)"/>
    <w:basedOn w:val="a2"/>
    <w:link w:val="112"/>
    <w:rsid w:val="00142BF7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5E8B123-9631-4ECD-999A-7FCD5A8AC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130</TotalTime>
  <Pages>10</Pages>
  <Words>1753</Words>
  <Characters>12577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14302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DYGorbunov</cp:lastModifiedBy>
  <cp:revision>7</cp:revision>
  <cp:lastPrinted>2014-09-03T13:18:00Z</cp:lastPrinted>
  <dcterms:created xsi:type="dcterms:W3CDTF">2013-12-04T11:06:00Z</dcterms:created>
  <dcterms:modified xsi:type="dcterms:W3CDTF">2014-09-03T13:22:00Z</dcterms:modified>
</cp:coreProperties>
</file>