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223" w:rsidRPr="00463F30" w:rsidRDefault="00037223" w:rsidP="00D550FA">
      <w:pPr>
        <w:jc w:val="center"/>
        <w:outlineLvl w:val="0"/>
        <w:rPr>
          <w:rFonts w:ascii="Times New Roman" w:hAnsi="Times New Roman" w:cs="Times New Roman"/>
        </w:rPr>
      </w:pPr>
      <w:r w:rsidRPr="00463F30">
        <w:rPr>
          <w:rFonts w:ascii="Times New Roman" w:hAnsi="Times New Roman" w:cs="Times New Roman"/>
        </w:rPr>
        <w:t>ИЗВЕЩЕНИЕ О ПРОДЛЕНИИ СРОКА ПОДАЧИ ЗАЯВОК</w:t>
      </w:r>
    </w:p>
    <w:p w:rsidR="00037223" w:rsidRPr="00463F30" w:rsidRDefault="00037223" w:rsidP="00D550FA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463F30">
        <w:rPr>
          <w:rFonts w:ascii="Times New Roman" w:hAnsi="Times New Roman" w:cs="Times New Roman"/>
        </w:rPr>
        <w:t>224/67-03/13-155/2 ОЗЦЭ</w:t>
      </w:r>
    </w:p>
    <w:p w:rsidR="00037223" w:rsidRPr="00463F30" w:rsidRDefault="00037223" w:rsidP="00D550FA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37223" w:rsidRPr="00801685" w:rsidRDefault="00037223" w:rsidP="00D550FA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037223" w:rsidRPr="00801685" w:rsidRDefault="00037223" w:rsidP="00D550FA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037223" w:rsidRPr="00801685" w:rsidRDefault="00037223" w:rsidP="00D550FA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037223" w:rsidRPr="007A5739" w:rsidRDefault="00037223" w:rsidP="00D550F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>
        <w:rPr>
          <w:rFonts w:ascii="Times New Roman" w:hAnsi="Times New Roman" w:cs="Times New Roman"/>
        </w:rPr>
        <w:t>теплицы №3</w:t>
      </w:r>
      <w:r w:rsidRPr="00216C5D"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037223" w:rsidRPr="00801685" w:rsidRDefault="00037223" w:rsidP="00D550FA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37223" w:rsidRPr="00801685" w:rsidRDefault="00037223" w:rsidP="00D550FA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7223" w:rsidRPr="00801685" w:rsidRDefault="00037223" w:rsidP="00D550FA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223" w:rsidRPr="00801685" w:rsidRDefault="00037223" w:rsidP="00D550FA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7223" w:rsidRPr="00566174" w:rsidRDefault="00037223" w:rsidP="00D550FA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3F6153">
        <w:t>1</w:t>
      </w:r>
      <w:r>
        <w:t xml:space="preserve"> </w:t>
      </w:r>
      <w:bookmarkStart w:id="0" w:name="_GoBack"/>
      <w:bookmarkEnd w:id="0"/>
      <w:r w:rsidRPr="003F6153">
        <w:t>318</w:t>
      </w:r>
      <w:r>
        <w:t xml:space="preserve"> </w:t>
      </w:r>
      <w:r w:rsidRPr="003F6153">
        <w:t>998,</w:t>
      </w:r>
      <w:r>
        <w:t xml:space="preserve"> </w:t>
      </w:r>
      <w:r w:rsidRPr="003F6153">
        <w:t>27</w:t>
      </w:r>
      <w:r w:rsidRPr="00317224">
        <w:t xml:space="preserve"> </w:t>
      </w:r>
      <w:r w:rsidRPr="00913F64">
        <w:t>(</w:t>
      </w:r>
      <w:r>
        <w:t xml:space="preserve">Один миллион триста восемнадцать тысяч девятьсот девяносто восемь рублей 27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37223" w:rsidRPr="00801685" w:rsidRDefault="00037223" w:rsidP="00D550FA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37223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037223" w:rsidRPr="00A07FF6" w:rsidRDefault="00037223" w:rsidP="00A07FF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07FF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07FF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07FF6">
        <w:rPr>
          <w:rFonts w:ascii="Times New Roman" w:hAnsi="Times New Roman" w:cs="Times New Roman"/>
          <w:b/>
          <w:bCs/>
        </w:rPr>
        <w:t>:</w:t>
      </w:r>
    </w:p>
    <w:p w:rsidR="00037223" w:rsidRPr="00A07FF6" w:rsidRDefault="00037223" w:rsidP="00A07FF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A07FF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07FF6">
        <w:rPr>
          <w:rFonts w:ascii="Times New Roman" w:hAnsi="Times New Roman" w:cs="Times New Roman"/>
          <w:color w:val="0000FF"/>
        </w:rPr>
        <w:t xml:space="preserve"> </w:t>
      </w:r>
      <w:r w:rsidRPr="00A07FF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07FF6">
        <w:rPr>
          <w:rFonts w:ascii="Times New Roman" w:hAnsi="Times New Roman" w:cs="Times New Roman"/>
          <w:spacing w:val="-6"/>
        </w:rPr>
        <w:t>на участие в запросе цен</w:t>
      </w:r>
      <w:r w:rsidRPr="00A07FF6">
        <w:rPr>
          <w:rFonts w:ascii="Times New Roman" w:hAnsi="Times New Roman" w:cs="Times New Roman"/>
        </w:rPr>
        <w:t xml:space="preserve"> продлевается на 4 рабочих дня.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37223" w:rsidRPr="00801685" w:rsidRDefault="00037223" w:rsidP="00D550FA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3149C1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7223" w:rsidRPr="00801685" w:rsidRDefault="00037223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7223" w:rsidRPr="00801685" w:rsidRDefault="00037223" w:rsidP="00D550FA">
      <w:pPr>
        <w:suppressAutoHyphens/>
        <w:jc w:val="center"/>
        <w:rPr>
          <w:rFonts w:ascii="Times New Roman" w:hAnsi="Times New Roman" w:cs="Times New Roman"/>
          <w:color w:val="000000"/>
        </w:rPr>
      </w:pPr>
    </w:p>
    <w:p w:rsidR="00037223" w:rsidRDefault="00037223" w:rsidP="00D550FA">
      <w:pPr>
        <w:jc w:val="both"/>
      </w:pPr>
    </w:p>
    <w:sectPr w:rsidR="00037223" w:rsidSect="009F2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28D"/>
    <w:rsid w:val="00037223"/>
    <w:rsid w:val="0012673B"/>
    <w:rsid w:val="00216C5D"/>
    <w:rsid w:val="003149C1"/>
    <w:rsid w:val="00317224"/>
    <w:rsid w:val="003F6153"/>
    <w:rsid w:val="00463F30"/>
    <w:rsid w:val="00566174"/>
    <w:rsid w:val="007A5739"/>
    <w:rsid w:val="00801685"/>
    <w:rsid w:val="008E3C0C"/>
    <w:rsid w:val="00913F64"/>
    <w:rsid w:val="009F23A0"/>
    <w:rsid w:val="00A07FF6"/>
    <w:rsid w:val="00A4228D"/>
    <w:rsid w:val="00A6215E"/>
    <w:rsid w:val="00B34081"/>
    <w:rsid w:val="00C315BF"/>
    <w:rsid w:val="00C572F3"/>
    <w:rsid w:val="00D42E6F"/>
    <w:rsid w:val="00D550FA"/>
    <w:rsid w:val="00D72ACB"/>
    <w:rsid w:val="00E0349C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0FA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550FA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463F30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725</Words>
  <Characters>4137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2013-05-22T12:32:00Z</dcterms:created>
  <dcterms:modified xsi:type="dcterms:W3CDTF">2013-06-07T08:12:00Z</dcterms:modified>
</cp:coreProperties>
</file>