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FF242C" w:rsidRPr="00BD1F65" w:rsidRDefault="00FF242C" w:rsidP="00FF242C">
      <w:pPr>
        <w:jc w:val="right"/>
      </w:pPr>
      <w:r w:rsidRPr="00BD1F65">
        <w:t>«</w:t>
      </w:r>
      <w:r w:rsidR="00F9532D">
        <w:t>31</w:t>
      </w:r>
      <w:r>
        <w:t xml:space="preserve">» </w:t>
      </w:r>
      <w:r w:rsidR="00F9532D">
        <w:t>мая</w:t>
      </w:r>
      <w:r>
        <w:t xml:space="preserve"> 2013</w:t>
      </w:r>
      <w:r w:rsidRPr="00BD1F65">
        <w:t xml:space="preserve">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130D69" w:rsidRPr="00BD1F65" w:rsidRDefault="00F9532D" w:rsidP="00130D6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светотехнических принадлежностей</w:t>
      </w:r>
      <w:r>
        <w:rPr>
          <w:sz w:val="28"/>
          <w:szCs w:val="28"/>
        </w:rPr>
        <w:t xml:space="preserve"> </w:t>
      </w:r>
      <w:r w:rsidR="00130D69"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5A717C">
        <w:rPr>
          <w:snapToGrid/>
          <w:sz w:val="28"/>
          <w:szCs w:val="24"/>
        </w:rPr>
        <w:t>13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F9532D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9532D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9532D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9532D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9532D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9532D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9532D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="00905F77" w:rsidRPr="0027544F">
          <w:rPr>
            <w:webHidden/>
          </w:rPr>
          <w:fldChar w:fldCharType="end"/>
        </w:r>
      </w:hyperlink>
    </w:p>
    <w:p w:rsidR="00C87330" w:rsidRPr="00523B7C" w:rsidRDefault="00905F77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_Ref317249928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_Ref317250097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523B7C">
        <w:rPr>
          <w:sz w:val="28"/>
          <w:szCs w:val="28"/>
        </w:rPr>
        <w:t>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</w:t>
      </w:r>
      <w:proofErr w:type="gramEnd"/>
      <w:r w:rsidR="0030040B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 w:rsidRPr="00523B7C">
        <w:rPr>
          <w:sz w:val="28"/>
          <w:szCs w:val="28"/>
        </w:rPr>
        <w:t xml:space="preserve"> </w:t>
      </w:r>
      <w:proofErr w:type="gramStart"/>
      <w:r w:rsidR="00E07597" w:rsidRPr="00523B7C">
        <w:rPr>
          <w:sz w:val="28"/>
          <w:szCs w:val="28"/>
        </w:rPr>
        <w:t>наличии</w:t>
      </w:r>
      <w:proofErr w:type="gramEnd"/>
      <w:r w:rsidR="00E07597" w:rsidRPr="00523B7C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523B7C">
        <w:rPr>
          <w:sz w:val="28"/>
          <w:szCs w:val="28"/>
        </w:rPr>
        <w:t xml:space="preserve">Форма и вид процедуры закупки, предмет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523B7C">
        <w:rPr>
          <w:sz w:val="28"/>
          <w:szCs w:val="28"/>
        </w:rPr>
        <w:t xml:space="preserve">Открытый одноэтапный </w:t>
      </w:r>
      <w:r w:rsidR="00FB408A" w:rsidRPr="00523B7C">
        <w:rPr>
          <w:sz w:val="28"/>
          <w:szCs w:val="28"/>
        </w:rPr>
        <w:t xml:space="preserve">запрос </w:t>
      </w:r>
      <w:bookmarkEnd w:id="12"/>
      <w:r w:rsidR="0018705A" w:rsidRPr="00523B7C">
        <w:rPr>
          <w:sz w:val="28"/>
          <w:szCs w:val="28"/>
        </w:rPr>
        <w:t xml:space="preserve">цен </w:t>
      </w:r>
      <w:r w:rsidR="00B27E89" w:rsidRPr="00523B7C">
        <w:rPr>
          <w:sz w:val="28"/>
          <w:szCs w:val="28"/>
        </w:rPr>
        <w:t>в электронной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 xml:space="preserve">, </w:t>
      </w:r>
      <w:proofErr w:type="gramStart"/>
      <w:r w:rsidR="002C2B00" w:rsidRPr="00523B7C">
        <w:rPr>
          <w:spacing w:val="-6"/>
          <w:sz w:val="28"/>
          <w:szCs w:val="28"/>
        </w:rPr>
        <w:t>указанной</w:t>
      </w:r>
      <w:proofErr w:type="gramEnd"/>
      <w:r w:rsidR="002C2B00" w:rsidRPr="00523B7C">
        <w:rPr>
          <w:spacing w:val="-6"/>
          <w:sz w:val="28"/>
          <w:szCs w:val="28"/>
        </w:rPr>
        <w:t xml:space="preserve"> в пункте </w:t>
      </w:r>
      <w:r w:rsidR="00AB3903">
        <w:fldChar w:fldCharType="begin"/>
      </w:r>
      <w:r w:rsidR="00AB3903">
        <w:instrText xml:space="preserve"> REF _Ref317250534 \r \h  \* MERGEFORMAT </w:instrText>
      </w:r>
      <w:r w:rsidR="00AB3903">
        <w:fldChar w:fldCharType="separate"/>
      </w:r>
      <w:r w:rsidR="00832811" w:rsidRPr="00523B7C">
        <w:t>7</w:t>
      </w:r>
      <w:r w:rsidR="00AB3903">
        <w:fldChar w:fldCharType="end"/>
      </w:r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_Ref317250543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proofErr w:type="gramEnd"/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_Ref317250574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_Ref317250606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3B7A32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_Ref317250613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523B7C">
        <w:rPr>
          <w:sz w:val="28"/>
          <w:szCs w:val="28"/>
        </w:rPr>
        <w:t>Участ</w:t>
      </w:r>
      <w:r w:rsidR="00DF421D" w:rsidRPr="00523B7C">
        <w:rPr>
          <w:sz w:val="28"/>
          <w:szCs w:val="28"/>
        </w:rPr>
        <w:t>ие в процедуре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523B7C">
        <w:rPr>
          <w:sz w:val="28"/>
          <w:szCs w:val="28"/>
        </w:rPr>
        <w:t xml:space="preserve">, </w:t>
      </w:r>
      <w:proofErr w:type="gramStart"/>
      <w:r w:rsidR="00BE30E6" w:rsidRPr="00523B7C">
        <w:rPr>
          <w:sz w:val="28"/>
          <w:szCs w:val="28"/>
        </w:rPr>
        <w:t>которые</w:t>
      </w:r>
      <w:proofErr w:type="gramEnd"/>
      <w:r w:rsidR="00BE30E6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удовлетворять т</w:t>
      </w:r>
      <w:r w:rsidR="003B7A32" w:rsidRPr="00523B7C">
        <w:rPr>
          <w:sz w:val="28"/>
          <w:szCs w:val="28"/>
        </w:rPr>
        <w:t>ребованиям, изложенным в пунктах </w:t>
      </w:r>
      <w:r w:rsidR="00AB3903">
        <w:fldChar w:fldCharType="begin"/>
      </w:r>
      <w:r w:rsidR="00AB3903">
        <w:instrText xml:space="preserve"> REF _Ref317251482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3B7A32" w:rsidRPr="00523B7C">
        <w:rPr>
          <w:sz w:val="28"/>
          <w:szCs w:val="28"/>
        </w:rPr>
        <w:t> раздела </w:t>
      </w:r>
      <w:r w:rsidR="00AB3903">
        <w:fldChar w:fldCharType="begin"/>
      </w:r>
      <w:r w:rsidR="00AB3903">
        <w:instrText xml:space="preserve"> REF _Ref317250658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быть правомочным на предоставление </w:t>
      </w:r>
      <w:proofErr w:type="gramStart"/>
      <w:r w:rsidRPr="00523B7C">
        <w:rPr>
          <w:sz w:val="28"/>
          <w:szCs w:val="28"/>
        </w:rPr>
        <w:t>заявки</w:t>
      </w:r>
      <w:proofErr w:type="gramEnd"/>
      <w:r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_Ref317258080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(или) установления его места в </w:t>
      </w:r>
      <w:proofErr w:type="spellStart"/>
      <w:r w:rsidRPr="00523B7C">
        <w:rPr>
          <w:sz w:val="28"/>
          <w:szCs w:val="28"/>
        </w:rPr>
        <w:t>ранжировке</w:t>
      </w:r>
      <w:proofErr w:type="spellEnd"/>
      <w:r w:rsidRPr="00523B7C">
        <w:rPr>
          <w:sz w:val="28"/>
          <w:szCs w:val="28"/>
        </w:rPr>
        <w:t>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также не </w:t>
      </w:r>
      <w:proofErr w:type="gramStart"/>
      <w:r w:rsidRPr="00523B7C">
        <w:rPr>
          <w:sz w:val="28"/>
          <w:szCs w:val="28"/>
        </w:rPr>
        <w:t>является публичным конкурсом и не регулируется</w:t>
      </w:r>
      <w:proofErr w:type="gramEnd"/>
      <w:r w:rsidRPr="00523B7C">
        <w:rPr>
          <w:sz w:val="28"/>
          <w:szCs w:val="28"/>
        </w:rPr>
        <w:t xml:space="preserve">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  <w:proofErr w:type="gramEnd"/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_Ref317250794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</w:t>
      </w:r>
      <w:proofErr w:type="gramStart"/>
      <w:r w:rsidR="00165D5E" w:rsidRPr="00523B7C">
        <w:rPr>
          <w:sz w:val="28"/>
          <w:szCs w:val="28"/>
        </w:rPr>
        <w:t>и</w:t>
      </w:r>
      <w:proofErr w:type="gramEnd"/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 xml:space="preserve">или) экономическая </w:t>
      </w:r>
      <w:proofErr w:type="gramStart"/>
      <w:r w:rsidR="000241A3" w:rsidRPr="00523B7C">
        <w:rPr>
          <w:sz w:val="28"/>
          <w:szCs w:val="28"/>
        </w:rPr>
        <w:t>деятельность</w:t>
      </w:r>
      <w:proofErr w:type="gramEnd"/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_Ref317250960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_Ref317251727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_Ref317251687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_Ref317251769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3.1</w:t>
      </w:r>
      <w:r w:rsidR="00AB3903">
        <w:fldChar w:fldCharType="end"/>
      </w:r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523B7C">
        <w:rPr>
          <w:sz w:val="28"/>
          <w:szCs w:val="28"/>
        </w:rPr>
        <w:t xml:space="preserve"> (</w:t>
      </w:r>
      <w:proofErr w:type="gramStart"/>
      <w:r w:rsidR="00362743" w:rsidRPr="00523B7C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  <w:proofErr w:type="gramEnd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_Ref317251859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r w:rsidR="00AB3903">
        <w:fldChar w:fldCharType="begin"/>
      </w:r>
      <w:r w:rsidR="00AB3903">
        <w:instrText xml:space="preserve"> REF _Ref319667226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1)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_Ref317251922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</w:t>
      </w:r>
      <w:proofErr w:type="spellStart"/>
      <w:r w:rsidRPr="00523B7C">
        <w:rPr>
          <w:sz w:val="28"/>
          <w:szCs w:val="28"/>
        </w:rPr>
        <w:t>ненахождении</w:t>
      </w:r>
      <w:proofErr w:type="spellEnd"/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523B7C">
        <w:rPr>
          <w:sz w:val="28"/>
          <w:szCs w:val="28"/>
        </w:rPr>
        <w:t>неприостановлении</w:t>
      </w:r>
      <w:proofErr w:type="spellEnd"/>
      <w:r w:rsidRPr="00523B7C">
        <w:rPr>
          <w:sz w:val="28"/>
          <w:szCs w:val="28"/>
        </w:rPr>
        <w:t xml:space="preserve"> экономической деятельности участника </w:t>
      </w:r>
      <w:r w:rsidR="004A2055" w:rsidRPr="00523B7C">
        <w:rPr>
          <w:sz w:val="28"/>
          <w:szCs w:val="28"/>
        </w:rPr>
        <w:t>запроса</w:t>
      </w:r>
      <w:proofErr w:type="gramEnd"/>
      <w:r w:rsidR="004A2055" w:rsidRPr="00523B7C">
        <w:rPr>
          <w:sz w:val="28"/>
          <w:szCs w:val="28"/>
        </w:rPr>
        <w:t xml:space="preserve">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="009278D2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_Ref317252010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  <w:proofErr w:type="gramEnd"/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r w:rsidR="00AB3903">
        <w:fldChar w:fldCharType="begin"/>
      </w:r>
      <w:r w:rsidR="00AB3903">
        <w:instrText xml:space="preserve">REF _Ref317252053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3.5</w:t>
      </w:r>
      <w:r w:rsidR="00AB3903">
        <w:fldChar w:fldCharType="end"/>
      </w:r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18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_Ref317252139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bCs w:val="0"/>
          <w:sz w:val="28"/>
          <w:szCs w:val="28"/>
        </w:rPr>
        <w:t>18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_Ref317252218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523B7C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523B7C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_Ref317252248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  <w:proofErr w:type="gramEnd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B3903">
        <w:fldChar w:fldCharType="begin"/>
      </w:r>
      <w:r w:rsidR="00AB3903">
        <w:instrText xml:space="preserve"> REF _Ref317252286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а)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_Ref317252292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б)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523B7C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523B7C">
        <w:rPr>
          <w:rFonts w:ascii="Times New Roman" w:hAnsi="Times New Roman"/>
          <w:sz w:val="28"/>
          <w:szCs w:val="28"/>
        </w:rPr>
        <w:t xml:space="preserve">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23B7C">
        <w:rPr>
          <w:rFonts w:ascii="Times New Roman" w:hAnsi="Times New Roman"/>
          <w:sz w:val="28"/>
          <w:szCs w:val="28"/>
        </w:rPr>
        <w:t>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считаются</w:t>
      </w:r>
      <w:proofErr w:type="gramEnd"/>
      <w:r w:rsidRPr="00523B7C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_Ref317252317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hint="eastAsia"/>
          <w:sz w:val="28"/>
          <w:szCs w:val="28"/>
        </w:rPr>
        <w:t>в</w:t>
      </w:r>
      <w:r w:rsidR="00832811" w:rsidRPr="00523B7C">
        <w:rPr>
          <w:rFonts w:ascii="Times New Roman" w:hAnsi="Times New Roman"/>
          <w:sz w:val="28"/>
          <w:szCs w:val="28"/>
        </w:rPr>
        <w:t>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16.1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 w:rsidRPr="00523B7C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_Ref317252392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4.4.3</w:t>
      </w:r>
      <w:r w:rsidR="00AB3903">
        <w:fldChar w:fldCharType="end"/>
      </w:r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4.4.4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_Ref317258826 \r \h  \* MERGEFORMAT </w:instrText>
      </w:r>
      <w:r w:rsidR="00AB3903">
        <w:fldChar w:fldCharType="separate"/>
      </w:r>
      <w:r w:rsidR="00832811" w:rsidRPr="00523B7C">
        <w:t>1.1</w:t>
      </w:r>
      <w:r w:rsidR="00AB3903">
        <w:fldChar w:fldCharType="end"/>
      </w:r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</w:t>
      </w:r>
      <w:proofErr w:type="gramStart"/>
      <w:r w:rsidR="00F42828" w:rsidRPr="00523B7C">
        <w:rPr>
          <w:rFonts w:ascii="Times New Roman" w:hAnsi="Times New Roman"/>
          <w:sz w:val="28"/>
          <w:szCs w:val="28"/>
        </w:rPr>
        <w:t>заполняется и предоставляется</w:t>
      </w:r>
      <w:proofErr w:type="gramEnd"/>
      <w:r w:rsidR="00F42828" w:rsidRPr="00523B7C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</w:t>
      </w:r>
      <w:proofErr w:type="spellStart"/>
      <w:r w:rsidR="00F42828" w:rsidRPr="00523B7C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523B7C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="00593F78" w:rsidRPr="00523B7C">
        <w:rPr>
          <w:sz w:val="28"/>
          <w:szCs w:val="28"/>
        </w:rPr>
        <w:t xml:space="preserve">, </w:t>
      </w:r>
      <w:proofErr w:type="gramStart"/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proofErr w:type="gramEnd"/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</w:t>
      </w:r>
      <w:proofErr w:type="gramStart"/>
      <w:r w:rsidR="00571FA6" w:rsidRPr="00523B7C">
        <w:rPr>
          <w:bCs/>
          <w:iCs/>
          <w:sz w:val="28"/>
          <w:szCs w:val="28"/>
        </w:rPr>
        <w:t>позднее</w:t>
      </w:r>
      <w:proofErr w:type="gramEnd"/>
      <w:r w:rsidR="00571FA6" w:rsidRPr="00523B7C">
        <w:rPr>
          <w:bCs/>
          <w:iCs/>
          <w:sz w:val="28"/>
          <w:szCs w:val="28"/>
        </w:rPr>
        <w:t xml:space="preserve">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>, а в случае изменения предмета</w:t>
      </w:r>
      <w:proofErr w:type="gramEnd"/>
      <w:r w:rsidR="00755E36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_Ref317252621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оформленных в соответствии с положениями</w:t>
      </w:r>
      <w:proofErr w:type="gramEnd"/>
      <w:r w:rsidRPr="00523B7C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без доверенности, или надлежащим </w:t>
      </w:r>
      <w:proofErr w:type="gramStart"/>
      <w:r w:rsidRPr="00523B7C">
        <w:rPr>
          <w:sz w:val="28"/>
          <w:szCs w:val="28"/>
        </w:rPr>
        <w:t>образом</w:t>
      </w:r>
      <w:proofErr w:type="gramEnd"/>
      <w:r w:rsidRPr="00523B7C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523B7C">
        <w:rPr>
          <w:sz w:val="28"/>
          <w:szCs w:val="28"/>
        </w:rPr>
        <w:t>исправленному</w:t>
      </w:r>
      <w:proofErr w:type="gramEnd"/>
      <w:r w:rsidRPr="00523B7C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 отсканированном виде в доступном для прочтения формате (предпочтительнее формат *.</w:t>
      </w:r>
      <w:proofErr w:type="spellStart"/>
      <w:r w:rsidRPr="00523B7C">
        <w:rPr>
          <w:sz w:val="28"/>
          <w:szCs w:val="28"/>
        </w:rPr>
        <w:t>pdf</w:t>
      </w:r>
      <w:proofErr w:type="spellEnd"/>
      <w:r w:rsidRPr="00523B7C">
        <w:rPr>
          <w:sz w:val="28"/>
          <w:szCs w:val="28"/>
        </w:rPr>
        <w:t>, формат: один</w:t>
      </w:r>
      <w:proofErr w:type="gramEnd"/>
      <w:r w:rsidRPr="00523B7C">
        <w:rPr>
          <w:sz w:val="28"/>
          <w:szCs w:val="28"/>
        </w:rPr>
        <w:t xml:space="preserve">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4.4.3</w:t>
      </w:r>
      <w:r w:rsidR="00AB3903">
        <w:fldChar w:fldCharType="end"/>
      </w:r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_Ref317253302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4.4.6</w:t>
      </w:r>
      <w:r w:rsidR="00AB3903">
        <w:fldChar w:fldCharType="end"/>
      </w:r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_Ref317258884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523B7C">
        <w:rPr>
          <w:sz w:val="28"/>
          <w:szCs w:val="28"/>
        </w:rPr>
        <w:t>апостиль</w:t>
      </w:r>
      <w:proofErr w:type="spellEnd"/>
      <w:r w:rsidRPr="00523B7C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_Ref317253360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4.6.2</w:t>
      </w:r>
      <w:r w:rsidR="00AB3903">
        <w:fldChar w:fldCharType="end"/>
      </w:r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>Все суммы денежных сре</w:t>
      </w:r>
      <w:proofErr w:type="gramStart"/>
      <w:r w:rsidRPr="00523B7C">
        <w:rPr>
          <w:sz w:val="28"/>
          <w:szCs w:val="28"/>
        </w:rPr>
        <w:t>дств в з</w:t>
      </w:r>
      <w:proofErr w:type="gramEnd"/>
      <w:r w:rsidRPr="00523B7C">
        <w:rPr>
          <w:sz w:val="28"/>
          <w:szCs w:val="28"/>
        </w:rPr>
        <w:t xml:space="preserve">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_Ref317253402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proofErr w:type="gramStart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_Ref317253440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523B7C">
        <w:rPr>
          <w:sz w:val="28"/>
          <w:szCs w:val="28"/>
        </w:rPr>
        <w:t xml:space="preserve">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_Ref317253467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4.7.2</w:t>
      </w:r>
      <w:r w:rsidR="00AB3903">
        <w:fldChar w:fldCharType="end"/>
      </w:r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_Ref317253501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_Ref317253520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_Ref317253528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_Ref317253546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r w:rsidR="00AB3903">
        <w:fldChar w:fldCharType="begin"/>
      </w:r>
      <w:r w:rsidR="00AB3903">
        <w:instrText xml:space="preserve"> REF _Ref317253663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4.9.3</w:t>
      </w:r>
      <w:r w:rsidR="00AB3903">
        <w:fldChar w:fldCharType="end"/>
      </w:r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_Ref317250778 \r \h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color w:val="auto"/>
          <w:sz w:val="28"/>
          <w:szCs w:val="28"/>
        </w:rPr>
        <w:t>20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_Ref317253625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523B7C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r w:rsidR="00AB3903">
        <w:fldChar w:fldCharType="begin"/>
      </w:r>
      <w:r w:rsidR="00AB3903">
        <w:instrText xml:space="preserve"> REF _Ref317515319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4.9.5</w:t>
      </w:r>
      <w:r w:rsidR="00AB3903">
        <w:fldChar w:fldCharType="end"/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_Ref317253730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_Ref317253746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proofErr w:type="gramEnd"/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поданных на ЭТП, </w:t>
      </w:r>
      <w:proofErr w:type="gramStart"/>
      <w:r w:rsidRPr="00523B7C">
        <w:rPr>
          <w:sz w:val="28"/>
          <w:szCs w:val="28"/>
        </w:rPr>
        <w:t>определяется и осуществляется</w:t>
      </w:r>
      <w:proofErr w:type="gramEnd"/>
      <w:r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23B7C">
        <w:rPr>
          <w:sz w:val="28"/>
          <w:szCs w:val="28"/>
        </w:rPr>
        <w:t>,</w:t>
      </w:r>
      <w:proofErr w:type="gramEnd"/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r w:rsidR="00AB3903">
        <w:fldChar w:fldCharType="begin"/>
      </w:r>
      <w:r w:rsidR="00AB3903">
        <w:instrText xml:space="preserve"> REF _Ref307223370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r w:rsidR="00AB3903">
        <w:fldChar w:fldCharType="begin"/>
      </w:r>
      <w:r w:rsidR="00AB3903">
        <w:instrText xml:space="preserve"> REF _Ref317253800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4.11.3</w:t>
      </w:r>
      <w:r w:rsidR="00AB3903">
        <w:fldChar w:fldCharType="end"/>
      </w:r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</w:t>
      </w:r>
      <w:proofErr w:type="gramStart"/>
      <w:r w:rsidRPr="00523B7C">
        <w:rPr>
          <w:sz w:val="28"/>
          <w:szCs w:val="28"/>
        </w:rPr>
        <w:t>а о ее</w:t>
      </w:r>
      <w:proofErr w:type="gramEnd"/>
      <w:r w:rsidRPr="00523B7C">
        <w:rPr>
          <w:sz w:val="28"/>
          <w:szCs w:val="28"/>
        </w:rPr>
        <w:t xml:space="preserve">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_Ref317253837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r w:rsidR="00AB3903">
        <w:fldChar w:fldCharType="begin"/>
      </w:r>
      <w:r w:rsidR="00AB3903">
        <w:instrText xml:space="preserve"> REF _Ref317258098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proofErr w:type="gramStart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  <w:proofErr w:type="gramEnd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такой участник должен не </w:t>
      </w:r>
      <w:proofErr w:type="gramStart"/>
      <w:r w:rsidRPr="00523B7C">
        <w:rPr>
          <w:sz w:val="28"/>
          <w:szCs w:val="28"/>
        </w:rPr>
        <w:t>позднее</w:t>
      </w:r>
      <w:proofErr w:type="gramEnd"/>
      <w:r w:rsidRPr="00523B7C">
        <w:rPr>
          <w:sz w:val="28"/>
          <w:szCs w:val="28"/>
        </w:rPr>
        <w:t xml:space="preserve">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указанного в извещении </w:t>
      </w:r>
      <w:proofErr w:type="gramStart"/>
      <w:r w:rsidR="009D6A1E" w:rsidRPr="00523B7C">
        <w:rPr>
          <w:sz w:val="28"/>
          <w:szCs w:val="28"/>
        </w:rPr>
        <w:t>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>при открытии доступа к заявкам</w:t>
      </w:r>
      <w:proofErr w:type="gramEnd"/>
      <w:r w:rsidR="0006373D" w:rsidRPr="00523B7C">
        <w:rPr>
          <w:sz w:val="28"/>
          <w:szCs w:val="28"/>
        </w:rPr>
        <w:t xml:space="preserve">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</w:t>
      </w:r>
      <w:proofErr w:type="gramStart"/>
      <w:r w:rsidR="00C87330" w:rsidRPr="00523B7C">
        <w:rPr>
          <w:sz w:val="28"/>
          <w:szCs w:val="28"/>
        </w:rPr>
        <w:t>дств св</w:t>
      </w:r>
      <w:proofErr w:type="gramEnd"/>
      <w:r w:rsidR="00C87330" w:rsidRPr="00523B7C">
        <w:rPr>
          <w:sz w:val="28"/>
          <w:szCs w:val="28"/>
        </w:rPr>
        <w:t>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_Ref317258141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4.14.2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_Ref317258175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4.14.5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_Ref318369480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4.14.3</w:t>
      </w:r>
      <w:r w:rsidR="00AB3903">
        <w:fldChar w:fldCharType="end"/>
      </w:r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  <w:proofErr w:type="gramEnd"/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_Ref317254150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  <w:proofErr w:type="gramEnd"/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B3903">
        <w:fldChar w:fldCharType="begin"/>
      </w:r>
      <w:r w:rsidR="00AB3903">
        <w:instrText xml:space="preserve"> REF _Ref297560912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4.14.2.2</w:t>
      </w:r>
      <w:r w:rsidR="00AB3903">
        <w:fldChar w:fldCharType="end"/>
      </w:r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</w:t>
      </w:r>
      <w:proofErr w:type="gramEnd"/>
      <w:r w:rsidR="005F0D85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_Ref317254290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4.14.1.10</w:t>
      </w:r>
      <w:r w:rsidR="00AB3903">
        <w:fldChar w:fldCharType="end"/>
      </w:r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 xml:space="preserve">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</w:t>
      </w:r>
      <w:proofErr w:type="gramEnd"/>
      <w:r w:rsidRPr="00523B7C">
        <w:rPr>
          <w:sz w:val="28"/>
          <w:szCs w:val="28"/>
        </w:rPr>
        <w:t xml:space="preserve">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</w:t>
      </w:r>
      <w:proofErr w:type="gramStart"/>
      <w:r w:rsidRPr="00523B7C">
        <w:rPr>
          <w:sz w:val="28"/>
          <w:szCs w:val="28"/>
        </w:rPr>
        <w:t>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</w:t>
      </w:r>
      <w:proofErr w:type="gramEnd"/>
      <w:r w:rsidRPr="00523B7C">
        <w:rPr>
          <w:sz w:val="28"/>
          <w:szCs w:val="28"/>
        </w:rPr>
        <w:t xml:space="preserve">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_Ref317254376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  <w:proofErr w:type="gramEnd"/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r w:rsidR="00AB3903">
        <w:fldChar w:fldCharType="begin"/>
      </w:r>
      <w:r w:rsidR="00AB3903">
        <w:instrText xml:space="preserve"> REF _Ref319670208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r w:rsidR="00AB3903">
        <w:fldChar w:fldCharType="begin"/>
      </w:r>
      <w:r w:rsidR="00AB3903">
        <w:instrText xml:space="preserve"> REF _Ref317257394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15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proofErr w:type="spellStart"/>
      <w:r w:rsidRPr="00523B7C">
        <w:rPr>
          <w:sz w:val="28"/>
          <w:szCs w:val="28"/>
        </w:rPr>
        <w:t>непревышения</w:t>
      </w:r>
      <w:proofErr w:type="spellEnd"/>
      <w:r w:rsidRPr="00523B7C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proofErr w:type="gramStart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r w:rsidR="00AB3903">
        <w:fldChar w:fldCharType="begin"/>
      </w:r>
      <w:r w:rsidR="00AB3903">
        <w:instrText xml:space="preserve"> REF _Ref310366279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а)</w:t>
      </w:r>
      <w:r w:rsidR="00AB3903">
        <w:fldChar w:fldCharType="end"/>
      </w:r>
      <w:r w:rsidR="00147FD3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523B7C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523B7C">
        <w:rPr>
          <w:sz w:val="28"/>
          <w:szCs w:val="28"/>
        </w:rPr>
        <w:t>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_Ref317254587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523B7C">
        <w:rPr>
          <w:sz w:val="28"/>
          <w:szCs w:val="28"/>
        </w:rPr>
        <w:t xml:space="preserve">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_Ref317254624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bCs/>
          <w:sz w:val="28"/>
          <w:szCs w:val="28"/>
        </w:rPr>
        <w:t>22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_Ref319658796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_Ref319659212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г)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r w:rsidR="00AB3903">
        <w:fldChar w:fldCharType="begin"/>
      </w:r>
      <w:r w:rsidR="00AB3903">
        <w:instrText xml:space="preserve"> REF _Ref319659237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д)</w:t>
      </w:r>
      <w:r w:rsidR="00AB3903">
        <w:fldChar w:fldCharType="end"/>
      </w:r>
      <w:r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_Ref319659280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е)</w:t>
      </w:r>
      <w:r w:rsidR="00AB3903">
        <w:fldChar w:fldCharType="end"/>
      </w:r>
      <w:r w:rsidR="002F4DB7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</w:t>
      </w:r>
      <w:proofErr w:type="gramStart"/>
      <w:r w:rsidR="00266729" w:rsidRPr="00523B7C">
        <w:rPr>
          <w:sz w:val="28"/>
          <w:szCs w:val="28"/>
        </w:rPr>
        <w:t>дств в р</w:t>
      </w:r>
      <w:proofErr w:type="gramEnd"/>
      <w:r w:rsidR="00266729" w:rsidRPr="00523B7C">
        <w:rPr>
          <w:sz w:val="28"/>
          <w:szCs w:val="28"/>
        </w:rPr>
        <w:t>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523B7C">
        <w:rPr>
          <w:sz w:val="28"/>
          <w:szCs w:val="28"/>
        </w:rPr>
        <w:t>дств в к</w:t>
      </w:r>
      <w:proofErr w:type="gramEnd"/>
      <w:r w:rsidR="00266729" w:rsidRPr="00523B7C">
        <w:rPr>
          <w:sz w:val="28"/>
          <w:szCs w:val="28"/>
        </w:rPr>
        <w:t xml:space="preserve">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523B7C">
        <w:rPr>
          <w:sz w:val="28"/>
          <w:szCs w:val="28"/>
        </w:rPr>
        <w:t>т.ч</w:t>
      </w:r>
      <w:proofErr w:type="spellEnd"/>
      <w:r w:rsidR="009F5224" w:rsidRPr="00523B7C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proofErr w:type="gramStart"/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proofErr w:type="gramEnd"/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 xml:space="preserve">может быть продлен до 10 (десяти) рабочих дней. </w:t>
      </w:r>
      <w:proofErr w:type="gramStart"/>
      <w:r w:rsidR="00B80502" w:rsidRPr="00523B7C">
        <w:rPr>
          <w:sz w:val="28"/>
          <w:szCs w:val="28"/>
        </w:rPr>
        <w:t>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  <w:proofErr w:type="gramEnd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>случае</w:t>
      </w:r>
      <w:proofErr w:type="gramStart"/>
      <w:r w:rsidR="00F066A0" w:rsidRPr="00523B7C">
        <w:rPr>
          <w:sz w:val="28"/>
          <w:szCs w:val="28"/>
        </w:rPr>
        <w:t>,</w:t>
      </w:r>
      <w:proofErr w:type="gramEnd"/>
      <w:r w:rsidR="00F066A0" w:rsidRPr="00523B7C">
        <w:rPr>
          <w:sz w:val="28"/>
          <w:szCs w:val="28"/>
        </w:rPr>
        <w:t xml:space="preserve">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proofErr w:type="gramEnd"/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_Ref317254962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оценивает и сопоставляет</w:t>
      </w:r>
      <w:proofErr w:type="gramEnd"/>
      <w:r w:rsidRPr="00523B7C">
        <w:rPr>
          <w:sz w:val="28"/>
          <w:szCs w:val="28"/>
        </w:rPr>
        <w:t xml:space="preserve">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</w:t>
      </w:r>
      <w:proofErr w:type="gramStart"/>
      <w:r w:rsidR="00995637" w:rsidRPr="00523B7C">
        <w:rPr>
          <w:sz w:val="28"/>
          <w:szCs w:val="28"/>
        </w:rPr>
        <w:t>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>подписывается</w:t>
      </w:r>
      <w:proofErr w:type="gramEnd"/>
      <w:r w:rsidR="00995637" w:rsidRPr="00523B7C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  <w:proofErr w:type="gramEnd"/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участие</w:t>
      </w:r>
      <w:proofErr w:type="gramEnd"/>
      <w:r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>запросе</w:t>
      </w:r>
      <w:proofErr w:type="gramEnd"/>
      <w:r w:rsidR="00127658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D0BE1" w:rsidRPr="00523B7C">
        <w:rPr>
          <w:sz w:val="28"/>
          <w:szCs w:val="28"/>
        </w:rPr>
        <w:t>оформляется и подписывается</w:t>
      </w:r>
      <w:proofErr w:type="gramEnd"/>
      <w:r w:rsidR="002D0BE1" w:rsidRPr="00523B7C">
        <w:rPr>
          <w:sz w:val="28"/>
          <w:szCs w:val="28"/>
        </w:rPr>
        <w:t xml:space="preserve">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proofErr w:type="gramStart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proofErr w:type="gramEnd"/>
      <w:r w:rsidRPr="00523B7C">
        <w:rPr>
          <w:sz w:val="28"/>
          <w:szCs w:val="28"/>
        </w:rPr>
        <w:t xml:space="preserve">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_Ref317255152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>документацией по</w:t>
      </w:r>
      <w:proofErr w:type="gramEnd"/>
      <w:r w:rsidR="002E77A5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F2610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523B7C">
        <w:rPr>
          <w:sz w:val="28"/>
          <w:szCs w:val="28"/>
        </w:rPr>
        <w:t xml:space="preserve">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_Ref317256048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неподписание</w:t>
      </w:r>
      <w:proofErr w:type="spellEnd"/>
      <w:r w:rsidRPr="00523B7C">
        <w:rPr>
          <w:sz w:val="28"/>
          <w:szCs w:val="28"/>
        </w:rPr>
        <w:t xml:space="preserve">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непредоставление</w:t>
      </w:r>
      <w:proofErr w:type="spellEnd"/>
      <w:r w:rsidRPr="00523B7C">
        <w:rPr>
          <w:sz w:val="28"/>
          <w:szCs w:val="28"/>
        </w:rPr>
        <w:t xml:space="preserve">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</w:t>
      </w:r>
      <w:proofErr w:type="gramStart"/>
      <w:r w:rsidRPr="00523B7C">
        <w:rPr>
          <w:sz w:val="28"/>
          <w:szCs w:val="28"/>
        </w:rPr>
        <w:t>договора</w:t>
      </w:r>
      <w:proofErr w:type="gramEnd"/>
      <w:r w:rsidRPr="00523B7C">
        <w:rPr>
          <w:sz w:val="28"/>
          <w:szCs w:val="28"/>
        </w:rPr>
        <w:t xml:space="preserve">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Pr="00523B7C">
        <w:rPr>
          <w:sz w:val="28"/>
          <w:szCs w:val="28"/>
        </w:rPr>
        <w:t>, до момента заключения договора.</w:t>
      </w:r>
      <w:proofErr w:type="gramEnd"/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523B7C">
        <w:rPr>
          <w:sz w:val="28"/>
          <w:szCs w:val="28"/>
        </w:rPr>
        <w:t xml:space="preserve">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</w:t>
      </w:r>
      <w:proofErr w:type="gramStart"/>
      <w:r w:rsidRPr="00523B7C">
        <w:rPr>
          <w:sz w:val="28"/>
          <w:szCs w:val="28"/>
        </w:rPr>
        <w:t>договор</w:t>
      </w:r>
      <w:proofErr w:type="gramEnd"/>
      <w:r w:rsidRPr="00523B7C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указано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_Ref317256294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r w:rsidR="00AB3903">
        <w:fldChar w:fldCharType="begin"/>
      </w:r>
      <w:r w:rsidR="00AB3903">
        <w:instrText xml:space="preserve"> REF _Ref317178853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 и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уточняют и дополняют</w:t>
      </w:r>
      <w:proofErr w:type="gramEnd"/>
      <w:r w:rsidRPr="00523B7C">
        <w:rPr>
          <w:sz w:val="28"/>
          <w:szCs w:val="28"/>
        </w:rPr>
        <w:t xml:space="preserve"> положения разделов </w:t>
      </w:r>
      <w:r w:rsidR="00AB3903">
        <w:fldChar w:fldCharType="begin"/>
      </w:r>
      <w:r w:rsidR="00AB3903">
        <w:instrText xml:space="preserve"> REF _Ref317259002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…</w:t>
      </w:r>
      <w:r w:rsidR="00AB3903">
        <w:fldChar w:fldCharType="begin"/>
      </w:r>
      <w:r w:rsidR="00AB3903">
        <w:instrText xml:space="preserve"> REF _Ref317259044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 xml:space="preserve">№ </w:t>
            </w:r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 xml:space="preserve">Наименование </w:t>
            </w:r>
            <w:proofErr w:type="gramStart"/>
            <w:r w:rsidRPr="00523B7C">
              <w:rPr>
                <w:bCs/>
              </w:rPr>
              <w:t>п</w:t>
            </w:r>
            <w:proofErr w:type="gramEnd"/>
            <w:r w:rsidRPr="00523B7C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F9532D" w:rsidRPr="00F9532D">
              <w:rPr>
                <w:b/>
                <w:bCs/>
              </w:rPr>
              <w:t xml:space="preserve">светотехнических принадлежностей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4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Default="00AB3903" w:rsidP="00D76E39">
            <w:pPr>
              <w:ind w:right="153"/>
              <w:jc w:val="both"/>
              <w:rPr>
                <w:b/>
                <w:szCs w:val="28"/>
              </w:rPr>
            </w:pPr>
            <w:r w:rsidRPr="00AB3903">
              <w:rPr>
                <w:szCs w:val="28"/>
              </w:rPr>
              <w:t xml:space="preserve">Поставка Товара производится в течение </w:t>
            </w:r>
            <w:r w:rsidR="00F9532D">
              <w:rPr>
                <w:szCs w:val="28"/>
              </w:rPr>
              <w:t>10 календарных дней</w:t>
            </w:r>
            <w:r w:rsidRPr="00AB3903">
              <w:rPr>
                <w:szCs w:val="28"/>
              </w:rPr>
              <w:t xml:space="preserve"> с момента подписания договора.</w:t>
            </w: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>111116, Москва, ул. Авиамоторная,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962CBD" w:rsidP="00130D69">
            <w:pPr>
              <w:spacing w:before="60" w:line="228" w:lineRule="auto"/>
              <w:jc w:val="both"/>
            </w:pPr>
            <w:r w:rsidRPr="00962CBD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>
              <w:t>тв на расчетный счет Поставщика.</w:t>
            </w:r>
            <w:r w:rsidR="00FF242C">
              <w:t xml:space="preserve"> </w:t>
            </w:r>
            <w:r w:rsidR="00AB3903" w:rsidRPr="00AB3903">
              <w:t>Оплата в течение 5 рабочих дней с момента подписания акта приема-передачи.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606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49928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471"/>
          </w:p>
        </w:tc>
        <w:bookmarkEnd w:id="256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Место нахождения: 111116, Москва, ул. Авиамоторная,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Почтовый адрес: 111116, Москва, ул. Авиамоторная,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F9532D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534"/>
          </w:p>
        </w:tc>
        <w:bookmarkEnd w:id="257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6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F9532D">
            <w:pPr>
              <w:ind w:right="153"/>
              <w:rPr>
                <w:bCs/>
              </w:rPr>
            </w:pPr>
            <w:r w:rsidRPr="00523B7C">
              <w:t>«</w:t>
            </w:r>
            <w:r w:rsidR="00F9532D">
              <w:t>31</w:t>
            </w:r>
            <w:r w:rsidRPr="00523B7C">
              <w:t xml:space="preserve">» </w:t>
            </w:r>
            <w:r w:rsidR="00F9532D">
              <w:t>мая</w:t>
            </w:r>
            <w:r w:rsidR="005A717C">
              <w:t xml:space="preserve"> </w:t>
            </w:r>
            <w:r w:rsidRPr="00523B7C">
              <w:t>201</w:t>
            </w:r>
            <w:r w:rsidR="005A717C">
              <w:t>3</w:t>
            </w:r>
            <w:r w:rsidRPr="00523B7C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40"/>
          </w:p>
        </w:tc>
        <w:bookmarkEnd w:id="258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F9532D" w:rsidP="00F9532D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>
              <w:rPr>
                <w:bCs/>
                <w:color w:val="000000"/>
              </w:rPr>
              <w:t>190000</w:t>
            </w:r>
            <w:r w:rsidR="00AB3903" w:rsidRPr="00AB3903">
              <w:rPr>
                <w:bCs/>
                <w:color w:val="000000"/>
              </w:rPr>
              <w:t xml:space="preserve"> (</w:t>
            </w:r>
            <w:r>
              <w:rPr>
                <w:bCs/>
                <w:color w:val="000000"/>
              </w:rPr>
              <w:t>Сто девяносто тысяч</w:t>
            </w:r>
            <w:r w:rsidR="00AB3903" w:rsidRPr="00AB3903">
              <w:rPr>
                <w:bCs/>
                <w:color w:val="000000"/>
              </w:rPr>
              <w:t xml:space="preserve">) руб. 00 коп, включая НДС 18%. </w:t>
            </w:r>
            <w:r w:rsidR="009A5104" w:rsidRPr="00523B7C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3392"/>
          </w:p>
        </w:tc>
        <w:bookmarkEnd w:id="259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528"/>
          </w:p>
        </w:tc>
        <w:bookmarkEnd w:id="260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9670208"/>
          </w:p>
        </w:tc>
        <w:bookmarkEnd w:id="261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2" w:name="_Ref317250645"/>
            <w:bookmarkStart w:id="263" w:name="_Ref317251482"/>
            <w:bookmarkStart w:id="264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2"/>
            <w:bookmarkEnd w:id="263"/>
            <w:bookmarkEnd w:id="264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r w:rsidR="00AB3903">
              <w:fldChar w:fldCharType="begin"/>
            </w:r>
            <w:r w:rsidR="00AB3903">
              <w:instrText xml:space="preserve"> REF _Ref317256436 \r \h  \* MERGEFORMAT </w:instrText>
            </w:r>
            <w:r w:rsidR="00AB3903">
              <w:fldChar w:fldCharType="separate"/>
            </w:r>
            <w:r w:rsidR="00832811" w:rsidRPr="00523B7C">
              <w:t>3.1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</w:t>
            </w:r>
            <w:proofErr w:type="gramEnd"/>
            <w:r w:rsidR="00B82C31" w:rsidRPr="00523B7C">
              <w:t xml:space="preserve">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6469"/>
          </w:p>
        </w:tc>
        <w:bookmarkEnd w:id="265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7394"/>
          </w:p>
        </w:tc>
        <w:bookmarkEnd w:id="266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698"/>
          </w:p>
        </w:tc>
        <w:bookmarkEnd w:id="267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8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8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9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r w:rsidR="00AB3903">
              <w:fldChar w:fldCharType="begin"/>
            </w:r>
            <w:r w:rsidR="00AB3903">
              <w:instrText xml:space="preserve"> REF _Ref317256545 \r \h  \* MERGEFORMAT </w:instrText>
            </w:r>
            <w:r w:rsidR="00AB3903">
              <w:fldChar w:fldCharType="separate"/>
            </w:r>
            <w:r w:rsidR="00832811" w:rsidRPr="00523B7C">
              <w:t>3.3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69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608"/>
          </w:p>
        </w:tc>
        <w:bookmarkEnd w:id="270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1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_Ref317259138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1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_Ref317259149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r w:rsidR="00AB3903">
              <w:fldChar w:fldCharType="begin"/>
            </w:r>
            <w:r w:rsidR="00AB3903">
              <w:instrText xml:space="preserve"> REF _Ref317259217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128"/>
          </w:p>
        </w:tc>
        <w:bookmarkEnd w:id="272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4826"/>
          </w:p>
        </w:tc>
        <w:bookmarkEnd w:id="273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4" w:name="_Ref317250778"/>
          </w:p>
        </w:tc>
        <w:bookmarkEnd w:id="274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7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F9532D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Срок окончания </w:t>
            </w:r>
            <w:r w:rsidRPr="00523B7C">
              <w:rPr>
                <w:szCs w:val="24"/>
              </w:rPr>
              <w:t>подачи Предложений:</w:t>
            </w:r>
            <w:r w:rsidRPr="00523B7C">
              <w:rPr>
                <w:bCs w:val="0"/>
                <w:szCs w:val="24"/>
              </w:rPr>
              <w:t xml:space="preserve"> </w:t>
            </w:r>
            <w:r w:rsidR="00C73FEA" w:rsidRPr="00523B7C">
              <w:rPr>
                <w:bCs w:val="0"/>
                <w:szCs w:val="24"/>
              </w:rPr>
              <w:t>12</w:t>
            </w:r>
            <w:r w:rsidR="00962CBD">
              <w:rPr>
                <w:bCs w:val="0"/>
                <w:szCs w:val="24"/>
              </w:rPr>
              <w:t xml:space="preserve">-00 (время московское) </w:t>
            </w:r>
            <w:r w:rsidR="00FF242C" w:rsidRPr="00FF242C">
              <w:rPr>
                <w:bCs w:val="0"/>
                <w:szCs w:val="24"/>
              </w:rPr>
              <w:t>«</w:t>
            </w:r>
            <w:r w:rsidR="00F9532D">
              <w:rPr>
                <w:bCs w:val="0"/>
                <w:szCs w:val="24"/>
              </w:rPr>
              <w:t>06</w:t>
            </w:r>
            <w:r w:rsidR="00FF242C" w:rsidRPr="00FF242C">
              <w:rPr>
                <w:bCs w:val="0"/>
                <w:szCs w:val="24"/>
              </w:rPr>
              <w:t xml:space="preserve">» </w:t>
            </w:r>
            <w:r w:rsidR="00F9532D">
              <w:rPr>
                <w:bCs w:val="0"/>
                <w:szCs w:val="24"/>
              </w:rPr>
              <w:t>июня</w:t>
            </w:r>
            <w:r w:rsidR="00FF242C" w:rsidRPr="00FF242C">
              <w:rPr>
                <w:bCs w:val="0"/>
                <w:szCs w:val="24"/>
              </w:rPr>
              <w:t xml:space="preserve"> 2013 года.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4136"/>
          </w:p>
        </w:tc>
        <w:bookmarkEnd w:id="275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proofErr w:type="spellStart"/>
              <w:r w:rsidRPr="00523B7C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F9532D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Н</w:t>
            </w:r>
            <w:r w:rsidR="00686193" w:rsidRPr="00523B7C">
              <w:rPr>
                <w:szCs w:val="24"/>
              </w:rPr>
              <w:t xml:space="preserve">е позднее </w:t>
            </w:r>
            <w:r w:rsidR="00FF242C">
              <w:rPr>
                <w:bCs w:val="0"/>
                <w:szCs w:val="24"/>
              </w:rPr>
              <w:t>«</w:t>
            </w:r>
            <w:r w:rsidR="00F9532D">
              <w:rPr>
                <w:bCs w:val="0"/>
                <w:szCs w:val="24"/>
              </w:rPr>
              <w:t>11</w:t>
            </w:r>
            <w:r w:rsidR="00FF242C" w:rsidRPr="00FF242C">
              <w:rPr>
                <w:bCs w:val="0"/>
                <w:szCs w:val="24"/>
              </w:rPr>
              <w:t xml:space="preserve">» </w:t>
            </w:r>
            <w:r w:rsidR="00F9532D">
              <w:rPr>
                <w:bCs w:val="0"/>
                <w:szCs w:val="24"/>
              </w:rPr>
              <w:t>июня</w:t>
            </w:r>
            <w:r w:rsidR="00FF242C" w:rsidRPr="00FF242C">
              <w:rPr>
                <w:bCs w:val="0"/>
                <w:szCs w:val="24"/>
              </w:rPr>
              <w:t xml:space="preserve"> 2013 года.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</w:t>
            </w:r>
            <w:proofErr w:type="gramStart"/>
            <w:r w:rsidRPr="00523B7C">
              <w:rPr>
                <w:spacing w:val="-6"/>
              </w:rPr>
              <w:t>оформления протокола подведения итогов запроса цен</w:t>
            </w:r>
            <w:proofErr w:type="gramEnd"/>
            <w:r w:rsidRPr="00523B7C">
              <w:rPr>
                <w:spacing w:val="-6"/>
              </w:rPr>
              <w:t xml:space="preserve">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</w:t>
            </w:r>
            <w:proofErr w:type="gramStart"/>
            <w:r w:rsidRPr="00523B7C">
              <w:rPr>
                <w:spacing w:val="-6"/>
              </w:rPr>
              <w:t xml:space="preserve">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9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  <w:proofErr w:type="gramEnd"/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523B7C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523B7C">
              <w:rPr>
                <w:spacing w:val="-6"/>
              </w:rPr>
              <w:t xml:space="preserve">  </w:t>
            </w:r>
            <w:proofErr w:type="gramStart"/>
            <w:r w:rsidRPr="00523B7C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523B7C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523B7C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8" w:name="_Ref317252392"/>
      <w:bookmarkStart w:id="279" w:name="_Ref317252770"/>
      <w:bookmarkStart w:id="280" w:name="_Ref317258826"/>
      <w:bookmarkStart w:id="281" w:name="_Ref317258847"/>
      <w:bookmarkStart w:id="282" w:name="_Ref317258884"/>
      <w:bookmarkStart w:id="283" w:name="_Ref317259078"/>
      <w:bookmarkStart w:id="284" w:name="_Ref317259086"/>
      <w:bookmarkStart w:id="285" w:name="_Ref317259097"/>
      <w:bookmarkStart w:id="286" w:name="_Ref317259107"/>
      <w:bookmarkStart w:id="287" w:name="_Ref317259121"/>
      <w:bookmarkStart w:id="288" w:name="_Ref317259138"/>
      <w:bookmarkStart w:id="289" w:name="_Ref317259149"/>
      <w:bookmarkStart w:id="290" w:name="_Ref317259167"/>
      <w:bookmarkStart w:id="291" w:name="_Ref317259176"/>
      <w:bookmarkStart w:id="292" w:name="_Ref317259188"/>
      <w:bookmarkStart w:id="293" w:name="_Ref317259197"/>
      <w:bookmarkStart w:id="294" w:name="_Ref317259206"/>
      <w:bookmarkStart w:id="295" w:name="_Ref317259217"/>
      <w:bookmarkStart w:id="296" w:name="_Ref317259233"/>
      <w:bookmarkStart w:id="297" w:name="_Toc343720414"/>
      <w:bookmarkStart w:id="298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99" w:name="форма1"/>
      <w:bookmarkStart w:id="300" w:name="_Toc98251753"/>
      <w:bookmarkEnd w:id="298"/>
      <w:r w:rsidRPr="00523B7C">
        <w:rPr>
          <w:bCs w:val="0"/>
          <w:sz w:val="28"/>
          <w:szCs w:val="28"/>
        </w:rPr>
        <w:t>Форма 1.</w:t>
      </w:r>
      <w:bookmarkEnd w:id="299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1" w:name="_Письмо_о_подаче"/>
      <w:bookmarkStart w:id="302" w:name="_Toc255987071"/>
      <w:bookmarkStart w:id="303" w:name="_Toc272505461"/>
      <w:bookmarkStart w:id="304" w:name="_Toc343720415"/>
      <w:bookmarkEnd w:id="301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2"/>
      <w:bookmarkEnd w:id="303"/>
      <w:bookmarkEnd w:id="304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proofErr w:type="gramStart"/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0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  <w:proofErr w:type="gramEnd"/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523B7C">
        <w:rPr>
          <w:sz w:val="28"/>
        </w:rPr>
        <w:t>зарегистрированное</w:t>
      </w:r>
      <w:proofErr w:type="gramEnd"/>
      <w:r w:rsidRPr="00523B7C">
        <w:rPr>
          <w:sz w:val="28"/>
        </w:rPr>
        <w:t xml:space="preserve">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</w:t>
      </w:r>
      <w:proofErr w:type="gramStart"/>
      <w:r w:rsidR="002B59FF" w:rsidRPr="00523B7C">
        <w:rPr>
          <w:b/>
          <w:i/>
          <w:vertAlign w:val="superscript"/>
        </w:rPr>
        <w:t>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proofErr w:type="gramEnd"/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 xml:space="preserve">предлагает заключить договор </w:t>
      </w:r>
      <w:proofErr w:type="gramStart"/>
      <w:r w:rsidRPr="00523B7C">
        <w:rPr>
          <w:sz w:val="28"/>
        </w:rPr>
        <w:t>на</w:t>
      </w:r>
      <w:proofErr w:type="gramEnd"/>
      <w:r w:rsidRPr="00523B7C">
        <w:rPr>
          <w:sz w:val="28"/>
        </w:rPr>
        <w:t>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№ </w:t>
            </w:r>
            <w:proofErr w:type="gramStart"/>
            <w:r w:rsidRPr="00523B7C">
              <w:rPr>
                <w:b/>
              </w:rPr>
              <w:t>п</w:t>
            </w:r>
            <w:proofErr w:type="gramEnd"/>
            <w:r w:rsidRPr="00523B7C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proofErr w:type="gramStart"/>
            <w:r w:rsidRPr="00523B7C">
              <w:rPr>
                <w:i/>
              </w:rPr>
              <w:t>поставки товара/выполнения работ /оказания услуг</w:t>
            </w:r>
            <w:proofErr w:type="gramEnd"/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proofErr w:type="gramStart"/>
            <w:r w:rsidRPr="00523B7C">
              <w:rPr>
                <w:i/>
              </w:rPr>
              <w:t>поставки товара/ выполнения работ /оказания услуг</w:t>
            </w:r>
            <w:proofErr w:type="gramEnd"/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3B7C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523B7C">
        <w:rPr>
          <w:rFonts w:ascii="Times New Roman" w:hAnsi="Times New Roman" w:cs="Times New Roman"/>
          <w:sz w:val="28"/>
          <w:szCs w:val="28"/>
        </w:rPr>
        <w:t xml:space="preserve"> до «___» __________ 20___ года.</w:t>
      </w:r>
      <w:bookmarkStart w:id="305" w:name="_Hlt440565644"/>
      <w:bookmarkEnd w:id="305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523B7C">
        <w:rPr>
          <w:sz w:val="28"/>
          <w:szCs w:val="28"/>
        </w:rPr>
        <w:t>против</w:t>
      </w:r>
      <w:proofErr w:type="gramEnd"/>
      <w:r w:rsidRPr="00523B7C">
        <w:rPr>
          <w:sz w:val="28"/>
          <w:szCs w:val="28"/>
        </w:rPr>
        <w:t xml:space="preserve">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</w:t>
      </w:r>
      <w:proofErr w:type="gramStart"/>
      <w:r w:rsidRPr="00523B7C">
        <w:rPr>
          <w:b/>
          <w:i/>
          <w:szCs w:val="28"/>
        </w:rPr>
        <w:t>наименование</w:t>
      </w:r>
      <w:proofErr w:type="gramEnd"/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cs="Times New Roman"/>
          <w:sz w:val="28"/>
          <w:szCs w:val="28"/>
        </w:rPr>
        <w:t>17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_Ref317257810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23B7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523B7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0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proofErr w:type="gramStart"/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523B7C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523B7C">
        <w:rPr>
          <w:szCs w:val="24"/>
        </w:rPr>
        <w:t>ХХХ</w:t>
      </w:r>
      <w:proofErr w:type="spellEnd"/>
      <w:r w:rsidR="00C87330" w:rsidRPr="00523B7C">
        <w:rPr>
          <w:szCs w:val="24"/>
        </w:rPr>
        <w:t> ХХХ</w:t>
      </w:r>
      <w:proofErr w:type="gramStart"/>
      <w:r w:rsidR="00C87330" w:rsidRPr="00523B7C">
        <w:rPr>
          <w:szCs w:val="24"/>
        </w:rPr>
        <w:t>,Х</w:t>
      </w:r>
      <w:proofErr w:type="gramEnd"/>
      <w:r w:rsidR="00C87330" w:rsidRPr="00523B7C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_Ref317257850 \r \h  \* MERGEFORMAT </w:instrText>
      </w:r>
      <w:r w:rsidR="00AB3903">
        <w:fldChar w:fldCharType="separate"/>
      </w:r>
      <w:r w:rsidR="00832811" w:rsidRPr="00523B7C">
        <w:rPr>
          <w:szCs w:val="24"/>
        </w:rPr>
        <w:t>4.5.1</w:t>
      </w:r>
      <w:r w:rsidR="00AB3903">
        <w:fldChar w:fldCharType="end"/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</w:t>
      </w:r>
      <w:proofErr w:type="gramStart"/>
      <w:r w:rsidR="00C87330" w:rsidRPr="00523B7C">
        <w:rPr>
          <w:szCs w:val="24"/>
        </w:rPr>
        <w:t>перечислить и указать</w:t>
      </w:r>
      <w:proofErr w:type="gramEnd"/>
      <w:r w:rsidR="00C87330" w:rsidRPr="00523B7C">
        <w:rPr>
          <w:szCs w:val="24"/>
        </w:rPr>
        <w:t xml:space="preserve">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Cs w:val="24"/>
        </w:rPr>
        <w:t>17</w:t>
      </w:r>
      <w:r w:rsidR="00AB3903">
        <w:fldChar w:fldCharType="end"/>
      </w:r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</w:t>
      </w:r>
      <w:proofErr w:type="gramStart"/>
      <w:r w:rsidRPr="00523B7C">
        <w:rPr>
          <w:szCs w:val="24"/>
        </w:rPr>
        <w:t>подписана и скреплена</w:t>
      </w:r>
      <w:proofErr w:type="gramEnd"/>
      <w:r w:rsidRPr="00523B7C">
        <w:rPr>
          <w:szCs w:val="24"/>
        </w:rPr>
        <w:t xml:space="preserve"> печатью в соответствии с требованиями пунктов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Cs w:val="24"/>
        </w:rPr>
        <w:t>4.4.3</w:t>
      </w:r>
      <w:r w:rsidR="00AB3903">
        <w:fldChar w:fldCharType="end"/>
      </w:r>
      <w:r w:rsidR="007540C3" w:rsidRPr="00523B7C">
        <w:rPr>
          <w:szCs w:val="24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szCs w:val="24"/>
        </w:rPr>
        <w:t>4.4.4</w:t>
      </w:r>
      <w:r w:rsidR="00AB3903">
        <w:fldChar w:fldCharType="end"/>
      </w:r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6" w:name="_Ref55335821"/>
      <w:bookmarkStart w:id="307" w:name="_Ref55336345"/>
      <w:bookmarkStart w:id="308" w:name="_Toc57314674"/>
      <w:bookmarkStart w:id="309" w:name="_Toc69728988"/>
      <w:bookmarkStart w:id="310" w:name="_Toc98251754"/>
      <w:r w:rsidRPr="00523B7C">
        <w:rPr>
          <w:sz w:val="22"/>
        </w:rPr>
        <w:br w:type="page"/>
      </w:r>
      <w:bookmarkEnd w:id="306"/>
      <w:bookmarkEnd w:id="307"/>
      <w:bookmarkEnd w:id="308"/>
      <w:bookmarkEnd w:id="309"/>
      <w:bookmarkEnd w:id="310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1" w:name="_Анкета_Претендента_на"/>
      <w:bookmarkStart w:id="312" w:name="_Анкета_Участника_процедуры"/>
      <w:bookmarkStart w:id="313" w:name="_Toc255987077"/>
      <w:bookmarkStart w:id="314" w:name="_Toc343720416"/>
      <w:bookmarkEnd w:id="311"/>
      <w:bookmarkEnd w:id="312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3"/>
      <w:bookmarkEnd w:id="314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  <w:bookmarkStart w:id="315" w:name="_GoBack"/>
            <w:bookmarkEnd w:id="315"/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23B7C">
              <w:rPr>
                <w:szCs w:val="24"/>
              </w:rPr>
              <w:t>заключение</w:t>
            </w:r>
            <w:proofErr w:type="gramEnd"/>
            <w:r w:rsidRPr="00523B7C">
              <w:rPr>
                <w:szCs w:val="24"/>
              </w:rPr>
              <w:t xml:space="preserve">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23B7C">
              <w:rPr>
                <w:szCs w:val="24"/>
              </w:rPr>
              <w:t>эл</w:t>
            </w:r>
            <w:proofErr w:type="gramStart"/>
            <w:r w:rsidRPr="00523B7C">
              <w:rPr>
                <w:szCs w:val="24"/>
              </w:rPr>
              <w:t>.п</w:t>
            </w:r>
            <w:proofErr w:type="gramEnd"/>
            <w:r w:rsidRPr="00523B7C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6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6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 xml:space="preserve">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End w:id="317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ТЕХНИЧЕСКОЕ_ПРЕДЛОЖЕНИЕ_(Форма_1"/>
      <w:bookmarkStart w:id="320" w:name="_Toc343720417"/>
      <w:bookmarkEnd w:id="319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20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proofErr w:type="spellStart"/>
            <w:r w:rsidRPr="00523B7C">
              <w:t>ед</w:t>
            </w:r>
            <w:proofErr w:type="gramStart"/>
            <w:r w:rsidRPr="00523B7C">
              <w:t>.и</w:t>
            </w:r>
            <w:proofErr w:type="gramEnd"/>
            <w:r w:rsidRPr="00523B7C">
              <w:t>зм</w:t>
            </w:r>
            <w:proofErr w:type="spellEnd"/>
            <w:r w:rsidRPr="00523B7C">
              <w:t>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>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1" w:name="_Свидетельство_производителя_оборудо"/>
      <w:bookmarkStart w:id="322" w:name="_Свидетельство_изготовителя_оборудов"/>
      <w:bookmarkStart w:id="323" w:name="_СПЕЦИФИКАЦИЯ_(Форма_54)"/>
      <w:bookmarkEnd w:id="321"/>
      <w:bookmarkEnd w:id="322"/>
      <w:bookmarkEnd w:id="323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4" w:name="_Справка_об_участии_в_судебных_разби"/>
      <w:bookmarkStart w:id="325" w:name="_Справка_об_участии"/>
      <w:bookmarkStart w:id="326" w:name="_СПРАВКА_о_наличии"/>
      <w:bookmarkStart w:id="327" w:name="_План_распределения_объемов_выполнен"/>
      <w:bookmarkStart w:id="328" w:name="_БАНКОВСКАЯ_ГАРАНТИЯ_ВОЗВРАТА"/>
      <w:bookmarkEnd w:id="324"/>
      <w:bookmarkEnd w:id="325"/>
      <w:bookmarkEnd w:id="326"/>
      <w:bookmarkEnd w:id="327"/>
      <w:bookmarkEnd w:id="328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АКТ_Приема-передачи_документов"/>
      <w:bookmarkEnd w:id="329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0" w:name="_Toc210586525"/>
      <w:bookmarkStart w:id="331" w:name="_Toc343720418"/>
      <w:r w:rsidRPr="00523B7C">
        <w:rPr>
          <w:b/>
          <w:sz w:val="28"/>
          <w:szCs w:val="28"/>
        </w:rPr>
        <w:t>ЧАСТЬ 2 «ПРОЕКТ ДОГОВОРА»</w:t>
      </w:r>
      <w:bookmarkEnd w:id="330"/>
      <w:bookmarkEnd w:id="331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</w:t>
      </w:r>
      <w:proofErr w:type="spellStart"/>
      <w:r w:rsidR="00147FD3" w:rsidRPr="00523B7C">
        <w:rPr>
          <w:sz w:val="28"/>
          <w:szCs w:val="28"/>
        </w:rPr>
        <w:t>Word</w:t>
      </w:r>
      <w:proofErr w:type="spellEnd"/>
      <w:r w:rsidR="00147FD3" w:rsidRPr="00523B7C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3F" w:rsidRDefault="00AE103F">
      <w:r>
        <w:separator/>
      </w:r>
    </w:p>
  </w:endnote>
  <w:endnote w:type="continuationSeparator" w:id="0">
    <w:p w:rsidR="00AE103F" w:rsidRDefault="00AE1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Default="00905F7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3F" w:rsidRDefault="00AE103F">
      <w:r>
        <w:separator/>
      </w:r>
    </w:p>
  </w:footnote>
  <w:footnote w:type="continuationSeparator" w:id="0">
    <w:p w:rsidR="00AE103F" w:rsidRDefault="00AE1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429FC" w:rsidRDefault="00905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532D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5F77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903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103F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532D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42C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9DDFE-9D82-44B4-BD58-F7B6BCDDE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37449910</Template>
  <TotalTime>39</TotalTime>
  <Pages>43</Pages>
  <Words>12464</Words>
  <Characters>91109</Characters>
  <Application>Microsoft Office Word</Application>
  <DocSecurity>0</DocSecurity>
  <Lines>759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103367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 Бубнова</cp:lastModifiedBy>
  <cp:revision>9</cp:revision>
  <cp:lastPrinted>2012-11-29T07:10:00Z</cp:lastPrinted>
  <dcterms:created xsi:type="dcterms:W3CDTF">2013-02-17T14:52:00Z</dcterms:created>
  <dcterms:modified xsi:type="dcterms:W3CDTF">2013-05-31T06:15:00Z</dcterms:modified>
</cp:coreProperties>
</file>