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350" w:rsidRPr="000F6331" w:rsidRDefault="007C1350" w:rsidP="00A6048B">
      <w:pPr>
        <w:jc w:val="center"/>
        <w:outlineLvl w:val="0"/>
        <w:rPr>
          <w:rFonts w:ascii="Times New Roman" w:hAnsi="Times New Roman" w:cs="Times New Roman"/>
        </w:rPr>
      </w:pPr>
      <w:r w:rsidRPr="000F6331">
        <w:rPr>
          <w:rFonts w:ascii="Times New Roman" w:hAnsi="Times New Roman" w:cs="Times New Roman"/>
        </w:rPr>
        <w:t>ИЗВЕЩЕНИЕ О ПРОДЛЕНИИ СРОКА ПОДАЧИ ЗАЯВОК</w:t>
      </w:r>
    </w:p>
    <w:p w:rsidR="007C1350" w:rsidRPr="000F6331" w:rsidRDefault="007C1350" w:rsidP="00A6048B">
      <w:pPr>
        <w:jc w:val="center"/>
        <w:outlineLvl w:val="0"/>
        <w:rPr>
          <w:rFonts w:ascii="Times New Roman" w:hAnsi="Times New Roman" w:cs="Times New Roman"/>
        </w:rPr>
      </w:pPr>
      <w:r w:rsidRPr="000F6331">
        <w:rPr>
          <w:rFonts w:ascii="Times New Roman" w:hAnsi="Times New Roman" w:cs="Times New Roman"/>
        </w:rPr>
        <w:t>224/67-03/13-316/</w:t>
      </w:r>
      <w:r w:rsidRPr="000F6331">
        <w:rPr>
          <w:rFonts w:ascii="Times New Roman" w:hAnsi="Times New Roman" w:cs="Times New Roman"/>
          <w:lang w:val="en-US"/>
        </w:rPr>
        <w:t>2</w:t>
      </w:r>
      <w:r w:rsidRPr="000F6331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7C1350" w:rsidRPr="000F6331" w:rsidRDefault="007C1350" w:rsidP="00A6048B">
      <w:pPr>
        <w:jc w:val="center"/>
        <w:outlineLvl w:val="0"/>
        <w:rPr>
          <w:rFonts w:ascii="Times New Roman" w:hAnsi="Times New Roman" w:cs="Times New Roman"/>
        </w:rPr>
      </w:pP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C1350" w:rsidRPr="00A6215E" w:rsidRDefault="007C1350" w:rsidP="00A6048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C1350" w:rsidRDefault="007C1350" w:rsidP="00A6048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C1350" w:rsidRPr="006F3094" w:rsidRDefault="007C1350" w:rsidP="00A604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A65C60">
        <w:rPr>
          <w:rFonts w:ascii="Times New Roman" w:hAnsi="Times New Roman" w:cs="Times New Roman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5A4E41">
        <w:rPr>
          <w:rFonts w:ascii="Times New Roman" w:hAnsi="Times New Roman" w:cs="Times New Roman"/>
          <w:lang w:val="en-US"/>
        </w:rPr>
        <w:t>yupavlova</w:t>
      </w:r>
      <w:r w:rsidRPr="004D0576">
        <w:rPr>
          <w:rFonts w:ascii="Times New Roman" w:hAnsi="Times New Roman" w:cs="Times New Roman"/>
        </w:rPr>
        <w:t>@</w:t>
      </w:r>
      <w:r w:rsidRPr="005A4E41">
        <w:rPr>
          <w:rFonts w:ascii="Times New Roman" w:hAnsi="Times New Roman" w:cs="Times New Roman"/>
          <w:lang w:val="en-US"/>
        </w:rPr>
        <w:t>ippe</w:t>
      </w:r>
      <w:r w:rsidRPr="004D0576">
        <w:rPr>
          <w:rFonts w:ascii="Times New Roman" w:hAnsi="Times New Roman" w:cs="Times New Roman"/>
        </w:rPr>
        <w:t>.</w:t>
      </w:r>
      <w:r w:rsidRPr="005A4E41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C1350" w:rsidRPr="00807470" w:rsidRDefault="007C1350" w:rsidP="00A6048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4D39E7">
        <w:rPr>
          <w:rFonts w:ascii="Times New Roman" w:hAnsi="Times New Roman" w:cs="Times New Roman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7C1350" w:rsidRPr="00A6215E" w:rsidRDefault="007C1350" w:rsidP="00A6048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C1350" w:rsidRPr="00064702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7C1350" w:rsidRPr="00064702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C1350" w:rsidRPr="00A6215E" w:rsidRDefault="007C1350" w:rsidP="00A604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1350" w:rsidRPr="00A6215E" w:rsidRDefault="007C1350" w:rsidP="00A604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1350" w:rsidRPr="00A6215E" w:rsidRDefault="007C1350" w:rsidP="00A604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1350" w:rsidRPr="00614FE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14FEE">
        <w:rPr>
          <w:rFonts w:ascii="Times New Roman" w:hAnsi="Times New Roman" w:cs="Times New Roman"/>
        </w:rPr>
        <w:t xml:space="preserve">: </w:t>
      </w:r>
      <w:r w:rsidRPr="00A31B56">
        <w:rPr>
          <w:rFonts w:ascii="Times New Roman" w:hAnsi="Times New Roman" w:cs="Times New Roman"/>
        </w:rPr>
        <w:t>301</w:t>
      </w:r>
      <w:r>
        <w:rPr>
          <w:rFonts w:ascii="Times New Roman" w:hAnsi="Times New Roman" w:cs="Times New Roman"/>
        </w:rPr>
        <w:t xml:space="preserve"> </w:t>
      </w:r>
      <w:r w:rsidRPr="00A31B56">
        <w:rPr>
          <w:rFonts w:ascii="Times New Roman" w:hAnsi="Times New Roman" w:cs="Times New Roman"/>
        </w:rPr>
        <w:t>108,</w:t>
      </w:r>
      <w:r>
        <w:rPr>
          <w:rFonts w:ascii="Times New Roman" w:hAnsi="Times New Roman" w:cs="Times New Roman"/>
        </w:rPr>
        <w:t xml:space="preserve"> </w:t>
      </w:r>
      <w:r w:rsidRPr="00A31B56">
        <w:rPr>
          <w:rFonts w:ascii="Times New Roman" w:hAnsi="Times New Roman" w:cs="Times New Roman"/>
        </w:rPr>
        <w:t xml:space="preserve">25 (Триста одна тысяча сто восемь </w:t>
      </w:r>
      <w:r>
        <w:rPr>
          <w:rFonts w:ascii="Times New Roman" w:hAnsi="Times New Roman" w:cs="Times New Roman"/>
        </w:rPr>
        <w:t>рублей 25</w:t>
      </w:r>
      <w:r w:rsidRPr="00614FEE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  <w:color w:val="000000"/>
        </w:rPr>
        <w:t>еек</w:t>
      </w:r>
      <w:r w:rsidRPr="00614FEE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614FEE">
        <w:rPr>
          <w:rFonts w:ascii="Times New Roman" w:hAnsi="Times New Roman" w:cs="Times New Roman"/>
          <w:color w:val="000000"/>
        </w:rPr>
        <w:t>,</w:t>
      </w:r>
      <w:r w:rsidRPr="00614FEE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614FEE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7C1350" w:rsidRPr="00614FE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14FEE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C1350" w:rsidRPr="00A6215E" w:rsidRDefault="007C1350" w:rsidP="00A6048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C1350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C1350" w:rsidRPr="000F6331" w:rsidRDefault="007C1350" w:rsidP="000F633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0F633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0F633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0F6331">
        <w:rPr>
          <w:rFonts w:ascii="Times New Roman" w:hAnsi="Times New Roman" w:cs="Times New Roman"/>
          <w:b/>
          <w:bCs/>
        </w:rPr>
        <w:t>:</w:t>
      </w:r>
    </w:p>
    <w:p w:rsidR="007C1350" w:rsidRPr="000F6331" w:rsidRDefault="007C1350" w:rsidP="000F633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0F6331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0F6331">
        <w:rPr>
          <w:rFonts w:ascii="Times New Roman" w:hAnsi="Times New Roman" w:cs="Times New Roman"/>
          <w:color w:val="0000FF"/>
        </w:rPr>
        <w:t xml:space="preserve"> </w:t>
      </w:r>
      <w:r w:rsidRPr="000F633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0F6331">
        <w:rPr>
          <w:rFonts w:ascii="Times New Roman" w:hAnsi="Times New Roman" w:cs="Times New Roman"/>
          <w:spacing w:val="-6"/>
        </w:rPr>
        <w:t>на участие в запросе цен</w:t>
      </w:r>
      <w:r w:rsidRPr="000F6331">
        <w:rPr>
          <w:rFonts w:ascii="Times New Roman" w:hAnsi="Times New Roman" w:cs="Times New Roman"/>
        </w:rPr>
        <w:t xml:space="preserve"> продлевается на 4 рабочих дня.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C1350" w:rsidRPr="00A6215E" w:rsidRDefault="007C1350" w:rsidP="00A6048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24»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октября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октября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1350" w:rsidRPr="00D55FE5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1350" w:rsidRPr="00A6215E" w:rsidRDefault="007C1350" w:rsidP="00A604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1350" w:rsidRPr="00A6215E" w:rsidRDefault="007C1350" w:rsidP="00A6048B">
      <w:pPr>
        <w:jc w:val="center"/>
        <w:rPr>
          <w:rFonts w:ascii="Times New Roman" w:hAnsi="Times New Roman" w:cs="Times New Roman"/>
          <w:color w:val="000000"/>
        </w:rPr>
      </w:pPr>
    </w:p>
    <w:p w:rsidR="007C1350" w:rsidRDefault="007C1350"/>
    <w:sectPr w:rsidR="007C1350" w:rsidSect="00266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2312"/>
    <w:rsid w:val="00064702"/>
    <w:rsid w:val="000648DD"/>
    <w:rsid w:val="000F6331"/>
    <w:rsid w:val="001B7CB7"/>
    <w:rsid w:val="0026609A"/>
    <w:rsid w:val="0036723D"/>
    <w:rsid w:val="003D771F"/>
    <w:rsid w:val="00454708"/>
    <w:rsid w:val="004D0576"/>
    <w:rsid w:val="004D39E7"/>
    <w:rsid w:val="004E5D69"/>
    <w:rsid w:val="00520DB2"/>
    <w:rsid w:val="005A4E41"/>
    <w:rsid w:val="00605C77"/>
    <w:rsid w:val="00614FEE"/>
    <w:rsid w:val="006B4A1D"/>
    <w:rsid w:val="006F3094"/>
    <w:rsid w:val="007039E4"/>
    <w:rsid w:val="007C1350"/>
    <w:rsid w:val="00801685"/>
    <w:rsid w:val="00807470"/>
    <w:rsid w:val="00887A00"/>
    <w:rsid w:val="008E3C0C"/>
    <w:rsid w:val="00A31B56"/>
    <w:rsid w:val="00A6048B"/>
    <w:rsid w:val="00A6215E"/>
    <w:rsid w:val="00A65C60"/>
    <w:rsid w:val="00B15C4C"/>
    <w:rsid w:val="00BA40B6"/>
    <w:rsid w:val="00C572F3"/>
    <w:rsid w:val="00D14104"/>
    <w:rsid w:val="00D42E6F"/>
    <w:rsid w:val="00D55FE5"/>
    <w:rsid w:val="00D822F8"/>
    <w:rsid w:val="00DA6B67"/>
    <w:rsid w:val="00F47EA1"/>
    <w:rsid w:val="00F92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48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F6331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735</Words>
  <Characters>4195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3</cp:revision>
  <dcterms:created xsi:type="dcterms:W3CDTF">2013-09-11T12:10:00Z</dcterms:created>
  <dcterms:modified xsi:type="dcterms:W3CDTF">2013-09-17T08:14:00Z</dcterms:modified>
</cp:coreProperties>
</file>