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pStyle w:val="110"/>
        <w:keepLines/>
        <w:rPr>
          <w:bCs/>
          <w:snapToGrid/>
          <w:szCs w:val="24"/>
        </w:rPr>
      </w:pPr>
    </w:p>
    <w:p w:rsidR="00723913" w:rsidRPr="00723913" w:rsidRDefault="00723913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62125" w:rsidRPr="00723913" w:rsidRDefault="00762125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23913" w:rsidRPr="00723913" w:rsidRDefault="00723913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AB6AF1" w:rsidRPr="006B233D" w:rsidRDefault="00AB6AF1" w:rsidP="00AB6AF1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55196F" w:rsidRPr="007969BC" w:rsidRDefault="00AB6AF1" w:rsidP="00AB6AF1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F611AB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Pr="00355CA2">
        <w:rPr>
          <w:sz w:val="28"/>
          <w:szCs w:val="28"/>
          <w:lang w:val="ru-RU"/>
        </w:rPr>
        <w:t xml:space="preserve">на </w:t>
      </w:r>
      <w:r>
        <w:rPr>
          <w:sz w:val="28"/>
          <w:szCs w:val="28"/>
          <w:lang w:val="ru-RU"/>
        </w:rPr>
        <w:t>к</w:t>
      </w:r>
      <w:proofErr w:type="spellStart"/>
      <w:r w:rsidRPr="00355CA2">
        <w:rPr>
          <w:sz w:val="28"/>
          <w:szCs w:val="28"/>
        </w:rPr>
        <w:t>онсультационно</w:t>
      </w:r>
      <w:proofErr w:type="spellEnd"/>
      <w:r w:rsidRPr="00355CA2">
        <w:rPr>
          <w:sz w:val="28"/>
          <w:szCs w:val="28"/>
        </w:rPr>
        <w:t xml:space="preserve">-радиологическое сопровождение работ по реабилитации территории площадок рафинировочного отделения и </w:t>
      </w:r>
      <w:proofErr w:type="spellStart"/>
      <w:r w:rsidRPr="00355CA2">
        <w:rPr>
          <w:sz w:val="28"/>
          <w:szCs w:val="28"/>
        </w:rPr>
        <w:t>шлакоотвала</w:t>
      </w:r>
      <w:proofErr w:type="spellEnd"/>
      <w:r w:rsidRPr="00355CA2">
        <w:rPr>
          <w:sz w:val="28"/>
          <w:szCs w:val="28"/>
        </w:rPr>
        <w:t xml:space="preserve"> № 1-5 ОАО «Подольский завод цветных металлов»</w:t>
      </w:r>
    </w:p>
    <w:p w:rsidR="00CA2886" w:rsidRPr="00723913" w:rsidRDefault="002328BB" w:rsidP="00EC5574">
      <w:pPr>
        <w:pStyle w:val="af2"/>
        <w:keepNext/>
        <w:keepLines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EC5574">
      <w:pPr>
        <w:keepNext/>
        <w:keepLines/>
        <w:jc w:val="center"/>
      </w:pP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270579" w:rsidP="00EC5574">
      <w:pPr>
        <w:pStyle w:val="a6"/>
        <w:keepNext/>
        <w:keepLine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footerReference w:type="first" r:id="rId15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9606"/>
      </w:tblGrid>
      <w:tr w:rsidR="001D6302" w:rsidRPr="002D06E7" w:rsidTr="0047698D">
        <w:trPr>
          <w:cantSplit/>
        </w:trPr>
        <w:tc>
          <w:tcPr>
            <w:tcW w:w="9606" w:type="dxa"/>
          </w:tcPr>
          <w:p w:rsidR="001D6302" w:rsidRDefault="001D6302" w:rsidP="0047698D">
            <w:pPr>
              <w:keepNext/>
              <w:spacing w:before="120" w:after="120"/>
              <w:jc w:val="center"/>
              <w:outlineLvl w:val="0"/>
              <w:rPr>
                <w:b/>
                <w:kern w:val="28"/>
                <w:szCs w:val="28"/>
              </w:rPr>
            </w:pPr>
          </w:p>
          <w:p w:rsidR="001D6302" w:rsidRPr="002D06E7" w:rsidRDefault="001D6302" w:rsidP="0047698D">
            <w:pPr>
              <w:keepNext/>
              <w:spacing w:before="120" w:after="120"/>
              <w:jc w:val="center"/>
              <w:outlineLvl w:val="0"/>
              <w:rPr>
                <w:b/>
                <w:kern w:val="28"/>
                <w:szCs w:val="28"/>
              </w:rPr>
            </w:pPr>
            <w:r w:rsidRPr="002D06E7">
              <w:rPr>
                <w:b/>
                <w:kern w:val="28"/>
                <w:szCs w:val="28"/>
              </w:rPr>
              <w:t>ТЕХНИЧЕСКОЕ ЗАДАНИЕ</w:t>
            </w:r>
          </w:p>
        </w:tc>
      </w:tr>
      <w:tr w:rsidR="001D6302" w:rsidRPr="002362F0" w:rsidTr="0047698D">
        <w:trPr>
          <w:cantSplit/>
        </w:trPr>
        <w:tc>
          <w:tcPr>
            <w:tcW w:w="9606" w:type="dxa"/>
          </w:tcPr>
          <w:p w:rsidR="001D6302" w:rsidRPr="002362F0" w:rsidRDefault="001D6302" w:rsidP="0047698D">
            <w:pPr>
              <w:jc w:val="center"/>
              <w:rPr>
                <w:szCs w:val="28"/>
              </w:rPr>
            </w:pPr>
            <w:r w:rsidRPr="002362F0">
              <w:rPr>
                <w:szCs w:val="28"/>
              </w:rPr>
              <w:t xml:space="preserve">на выполнение работы: </w:t>
            </w:r>
          </w:p>
          <w:p w:rsidR="001D6302" w:rsidRPr="002362F0" w:rsidRDefault="001D6302" w:rsidP="0047698D">
            <w:pPr>
              <w:jc w:val="center"/>
              <w:rPr>
                <w:szCs w:val="28"/>
              </w:rPr>
            </w:pPr>
            <w:r w:rsidRPr="002362F0">
              <w:rPr>
                <w:szCs w:val="28"/>
              </w:rPr>
              <w:t>«Консультационно-радиологическое сопровождение работ по реабил</w:t>
            </w:r>
            <w:r>
              <w:rPr>
                <w:szCs w:val="28"/>
              </w:rPr>
              <w:t>и</w:t>
            </w:r>
            <w:r w:rsidRPr="002362F0">
              <w:rPr>
                <w:szCs w:val="28"/>
              </w:rPr>
              <w:t>тации территории площадок рафинировочного отдел</w:t>
            </w:r>
            <w:bookmarkStart w:id="2" w:name="_GoBack"/>
            <w:bookmarkEnd w:id="2"/>
            <w:r w:rsidRPr="002362F0">
              <w:rPr>
                <w:szCs w:val="28"/>
              </w:rPr>
              <w:t xml:space="preserve">ения и </w:t>
            </w:r>
            <w:proofErr w:type="spellStart"/>
            <w:r w:rsidRPr="002362F0">
              <w:rPr>
                <w:szCs w:val="28"/>
              </w:rPr>
              <w:t>шлакоотвала</w:t>
            </w:r>
            <w:proofErr w:type="spellEnd"/>
            <w:r w:rsidRPr="002362F0">
              <w:rPr>
                <w:szCs w:val="28"/>
              </w:rPr>
              <w:t xml:space="preserve"> № 1-5 ОАО «П</w:t>
            </w:r>
            <w:r w:rsidRPr="002362F0">
              <w:rPr>
                <w:szCs w:val="28"/>
              </w:rPr>
              <w:t>о</w:t>
            </w:r>
            <w:r w:rsidRPr="002362F0">
              <w:rPr>
                <w:szCs w:val="28"/>
              </w:rPr>
              <w:t xml:space="preserve">дольский завод цветных металлов» </w:t>
            </w:r>
          </w:p>
        </w:tc>
      </w:tr>
    </w:tbl>
    <w:p w:rsidR="001D6302" w:rsidRPr="00F8421F" w:rsidRDefault="001D6302" w:rsidP="001D6302">
      <w:pPr>
        <w:jc w:val="center"/>
      </w:pPr>
    </w:p>
    <w:p w:rsidR="001D6302" w:rsidRPr="001D6302" w:rsidRDefault="001D6302" w:rsidP="001D6302">
      <w:r w:rsidRPr="001D6302">
        <w:rPr>
          <w:b/>
          <w:bCs/>
        </w:rPr>
        <w:t>1. Основание для проведения работы:</w:t>
      </w:r>
      <w:r w:rsidRPr="001D6302">
        <w:t xml:space="preserve"> Государственный контракт от 26.02.2014 № Д.4ш.21.2.4.14.1047 на выполнение работы: </w:t>
      </w:r>
      <w:r w:rsidRPr="001D6302">
        <w:rPr>
          <w:kern w:val="28"/>
        </w:rPr>
        <w:t xml:space="preserve">«Реабилитация площадок рафинировочного отделения и </w:t>
      </w:r>
      <w:proofErr w:type="spellStart"/>
      <w:r w:rsidRPr="001D6302">
        <w:rPr>
          <w:kern w:val="28"/>
        </w:rPr>
        <w:t>шлакоотвала</w:t>
      </w:r>
      <w:proofErr w:type="spellEnd"/>
      <w:r w:rsidRPr="001D6302">
        <w:rPr>
          <w:kern w:val="28"/>
        </w:rPr>
        <w:t xml:space="preserve"> № 1-5 ОАО «Подольский завод цветных металлов» в обеспечение мероприятия «Реабилитация территорий субъектов Российской Федерации»</w:t>
      </w:r>
      <w:r w:rsidRPr="001D6302">
        <w:t>.</w:t>
      </w:r>
    </w:p>
    <w:p w:rsidR="001D6302" w:rsidRPr="001D6302" w:rsidRDefault="001D6302" w:rsidP="001D6302">
      <w:pPr>
        <w:spacing w:after="120"/>
      </w:pPr>
      <w:r w:rsidRPr="001D6302">
        <w:rPr>
          <w:b/>
          <w:bCs/>
        </w:rPr>
        <w:t>2. Классификация работы:</w:t>
      </w:r>
      <w:r w:rsidRPr="001D6302">
        <w:t xml:space="preserve"> прикладная научно-исследовательская работа</w:t>
      </w:r>
    </w:p>
    <w:p w:rsidR="001D6302" w:rsidRPr="001D6302" w:rsidRDefault="001D6302" w:rsidP="001D6302">
      <w:pPr>
        <w:spacing w:after="120"/>
      </w:pPr>
      <w:r w:rsidRPr="001D6302">
        <w:rPr>
          <w:b/>
          <w:bCs/>
        </w:rPr>
        <w:t xml:space="preserve">3. Заказчик: </w:t>
      </w:r>
      <w:r w:rsidRPr="001D6302">
        <w:t>Федеральное государственное унитарное предприятие «Предприятие по обращению с радиоактивными отходами «РосРАО»</w:t>
      </w:r>
    </w:p>
    <w:p w:rsidR="001D6302" w:rsidRPr="001D6302" w:rsidRDefault="001D6302" w:rsidP="001D6302">
      <w:pPr>
        <w:spacing w:after="120"/>
        <w:rPr>
          <w:color w:val="000000"/>
        </w:rPr>
      </w:pPr>
      <w:r w:rsidRPr="001D6302">
        <w:rPr>
          <w:b/>
        </w:rPr>
        <w:t>4.</w:t>
      </w:r>
      <w:r w:rsidRPr="001D6302">
        <w:t> </w:t>
      </w:r>
      <w:r w:rsidRPr="001D6302">
        <w:rPr>
          <w:b/>
          <w:bCs/>
        </w:rPr>
        <w:t>Исполнитель, его ведомственная подчиненность (индекс, почтовый адрес, телефон/факс):</w:t>
      </w:r>
      <w:r w:rsidRPr="001D6302">
        <w:t xml:space="preserve"> по конкурсу</w:t>
      </w:r>
    </w:p>
    <w:p w:rsidR="001D6302" w:rsidRPr="001D6302" w:rsidRDefault="001D6302" w:rsidP="001D6302">
      <w:pPr>
        <w:spacing w:after="120"/>
      </w:pPr>
      <w:r w:rsidRPr="001D6302">
        <w:rPr>
          <w:b/>
          <w:bCs/>
        </w:rPr>
        <w:t>5. Сроки выполнения работы: начало</w:t>
      </w:r>
      <w:r w:rsidRPr="001D6302">
        <w:t xml:space="preserve"> – дата подписания договора, </w:t>
      </w:r>
      <w:r w:rsidRPr="001D6302">
        <w:rPr>
          <w:b/>
          <w:bCs/>
        </w:rPr>
        <w:t>окончание –</w:t>
      </w:r>
      <w:r w:rsidRPr="001D6302">
        <w:t xml:space="preserve"> не позднее 30 ноября 2015 г.</w:t>
      </w:r>
    </w:p>
    <w:p w:rsidR="001D6302" w:rsidRPr="001D6302" w:rsidRDefault="001D6302" w:rsidP="001D6302">
      <w:pPr>
        <w:spacing w:after="120"/>
      </w:pPr>
      <w:r w:rsidRPr="001D6302">
        <w:rPr>
          <w:b/>
          <w:bCs/>
        </w:rPr>
        <w:t xml:space="preserve">6. Место проведения работы: </w:t>
      </w:r>
      <w:r w:rsidRPr="001D6302">
        <w:t>Российская Федерация, Московская область, Подольский район, поселок Львовский, территория ОАО «Подольский завод цветных металлов».</w:t>
      </w:r>
    </w:p>
    <w:p w:rsidR="001D6302" w:rsidRPr="001D6302" w:rsidRDefault="001D6302" w:rsidP="001D6302">
      <w:pPr>
        <w:spacing w:after="120"/>
      </w:pPr>
      <w:r w:rsidRPr="001D6302">
        <w:t>Место представления отчётов: по адресу заказчика.</w:t>
      </w:r>
    </w:p>
    <w:p w:rsidR="001D6302" w:rsidRPr="001D6302" w:rsidRDefault="001D6302" w:rsidP="001D6302">
      <w:pPr>
        <w:spacing w:after="120"/>
      </w:pPr>
      <w:r w:rsidRPr="001D6302">
        <w:rPr>
          <w:b/>
          <w:bCs/>
        </w:rPr>
        <w:t>7. Стоимость работы:</w:t>
      </w:r>
      <w:r w:rsidRPr="001D6302">
        <w:t xml:space="preserve"> по результатам конкурсных процедур.</w:t>
      </w:r>
    </w:p>
    <w:p w:rsidR="001D6302" w:rsidRPr="001D6302" w:rsidRDefault="001D6302" w:rsidP="001D6302">
      <w:pPr>
        <w:spacing w:after="120"/>
      </w:pPr>
      <w:r w:rsidRPr="001D6302">
        <w:rPr>
          <w:b/>
          <w:bCs/>
        </w:rPr>
        <w:t>8. Цель работы:</w:t>
      </w:r>
      <w:r w:rsidRPr="001D6302">
        <w:t xml:space="preserve"> Обеспечение радиационной безопасности населения, работников и персонала организации, а также охраны окружающей среды при проведении и после завершения работ по реабилитации площадок рафинировочного отделения и </w:t>
      </w:r>
      <w:proofErr w:type="spellStart"/>
      <w:r w:rsidRPr="001D6302">
        <w:t>шлакоотвала</w:t>
      </w:r>
      <w:proofErr w:type="spellEnd"/>
      <w:r w:rsidRPr="001D6302">
        <w:t xml:space="preserve"> № 1-5 ОАО «Подольский завод цветных металлов» (ОАО «ПЗЦМ»).</w:t>
      </w:r>
    </w:p>
    <w:p w:rsidR="001D6302" w:rsidRPr="001D6302" w:rsidRDefault="001D6302" w:rsidP="001D6302">
      <w:pPr>
        <w:spacing w:after="120"/>
      </w:pPr>
      <w:r w:rsidRPr="001D6302">
        <w:rPr>
          <w:b/>
          <w:bCs/>
        </w:rPr>
        <w:t>9. Задачи работы:</w:t>
      </w:r>
      <w:r w:rsidRPr="001D6302">
        <w:t xml:space="preserve"> </w:t>
      </w:r>
    </w:p>
    <w:p w:rsidR="001D6302" w:rsidRPr="001D6302" w:rsidRDefault="001D6302" w:rsidP="001D6302">
      <w:r w:rsidRPr="001D6302">
        <w:t xml:space="preserve">9.1. Подготовка необходимых и достаточных материалов для получения заключений </w:t>
      </w:r>
      <w:proofErr w:type="spellStart"/>
      <w:r w:rsidRPr="001D6302">
        <w:t>Роспотребнадзора</w:t>
      </w:r>
      <w:proofErr w:type="spellEnd"/>
      <w:r w:rsidRPr="001D6302">
        <w:t xml:space="preserve"> о пригодности реабилитированных территорий для использования в производственных целях.</w:t>
      </w:r>
    </w:p>
    <w:p w:rsidR="001D6302" w:rsidRPr="001D6302" w:rsidRDefault="001D6302" w:rsidP="001D6302">
      <w:pPr>
        <w:spacing w:after="120"/>
      </w:pPr>
      <w:r w:rsidRPr="001D6302">
        <w:t xml:space="preserve">9.2. Разработка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</w:t>
      </w:r>
      <w:proofErr w:type="spellStart"/>
      <w:r w:rsidRPr="001D6302">
        <w:t>шлакоотвала</w:t>
      </w:r>
      <w:proofErr w:type="spellEnd"/>
      <w:r w:rsidRPr="001D6302">
        <w:t xml:space="preserve"> № 1-5 ОАО «ПЗЦМ» после окончания работ по их реабилитации для строительства зданий и сооружений производственного назначения.</w:t>
      </w:r>
    </w:p>
    <w:p w:rsidR="001D6302" w:rsidRPr="001D6302" w:rsidRDefault="001D6302" w:rsidP="001D6302">
      <w:pPr>
        <w:spacing w:after="120"/>
        <w:rPr>
          <w:b/>
          <w:bCs/>
        </w:rPr>
        <w:sectPr w:rsidR="001D6302" w:rsidRPr="001D6302" w:rsidSect="00AA4914">
          <w:footerReference w:type="default" r:id="rId16"/>
          <w:pgSz w:w="11906" w:h="16838"/>
          <w:pgMar w:top="1418" w:right="851" w:bottom="1418" w:left="1418" w:header="709" w:footer="79" w:gutter="0"/>
          <w:cols w:space="708"/>
          <w:titlePg/>
          <w:docGrid w:linePitch="381"/>
        </w:sectPr>
      </w:pPr>
    </w:p>
    <w:p w:rsidR="001D6302" w:rsidRPr="001D6302" w:rsidRDefault="001D6302" w:rsidP="001D6302">
      <w:pPr>
        <w:spacing w:after="120"/>
        <w:rPr>
          <w:b/>
          <w:bCs/>
        </w:rPr>
      </w:pPr>
      <w:r w:rsidRPr="001D6302">
        <w:rPr>
          <w:b/>
          <w:bCs/>
        </w:rPr>
        <w:lastRenderedPageBreak/>
        <w:t>10. Этапы (</w:t>
      </w:r>
      <w:proofErr w:type="spellStart"/>
      <w:r w:rsidRPr="001D6302">
        <w:rPr>
          <w:b/>
          <w:bCs/>
        </w:rPr>
        <w:t>подэтапы</w:t>
      </w:r>
      <w:proofErr w:type="spellEnd"/>
      <w:r w:rsidRPr="001D6302">
        <w:rPr>
          <w:b/>
          <w:bCs/>
        </w:rPr>
        <w:t xml:space="preserve">) работы и сроки их окончания (включая работу соисполнителей по этапам): </w:t>
      </w:r>
    </w:p>
    <w:p w:rsidR="001D6302" w:rsidRPr="001D6302" w:rsidRDefault="001D6302" w:rsidP="001D6302">
      <w:pPr>
        <w:spacing w:after="120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51"/>
        <w:gridCol w:w="2463"/>
        <w:gridCol w:w="2464"/>
      </w:tblGrid>
      <w:tr w:rsidR="001D6302" w:rsidRPr="001D6302" w:rsidTr="0047698D">
        <w:tc>
          <w:tcPr>
            <w:tcW w:w="567" w:type="dxa"/>
            <w:vAlign w:val="center"/>
          </w:tcPr>
          <w:p w:rsidR="001D6302" w:rsidRPr="001D6302" w:rsidRDefault="001D6302" w:rsidP="0047698D">
            <w:pPr>
              <w:jc w:val="center"/>
            </w:pPr>
            <w:r w:rsidRPr="001D6302">
              <w:t xml:space="preserve">№ </w:t>
            </w:r>
            <w:proofErr w:type="gramStart"/>
            <w:r w:rsidRPr="001D6302">
              <w:t>п</w:t>
            </w:r>
            <w:proofErr w:type="gramEnd"/>
            <w:r w:rsidRPr="001D6302">
              <w:t>/п</w:t>
            </w:r>
          </w:p>
        </w:tc>
        <w:tc>
          <w:tcPr>
            <w:tcW w:w="4251" w:type="dxa"/>
            <w:vAlign w:val="center"/>
          </w:tcPr>
          <w:p w:rsidR="001D6302" w:rsidRPr="001D6302" w:rsidRDefault="001D6302" w:rsidP="0047698D">
            <w:pPr>
              <w:jc w:val="center"/>
            </w:pPr>
            <w:r w:rsidRPr="001D6302">
              <w:t>Наименование этапа и краткая характеристика работ</w:t>
            </w:r>
          </w:p>
        </w:tc>
        <w:tc>
          <w:tcPr>
            <w:tcW w:w="2463" w:type="dxa"/>
            <w:vAlign w:val="center"/>
          </w:tcPr>
          <w:p w:rsidR="001D6302" w:rsidRPr="001D6302" w:rsidRDefault="001D6302" w:rsidP="0047698D">
            <w:pPr>
              <w:jc w:val="center"/>
            </w:pPr>
            <w:r w:rsidRPr="001D6302">
              <w:t>Дата начала и окончания р</w:t>
            </w:r>
            <w:r w:rsidRPr="001D6302">
              <w:t>а</w:t>
            </w:r>
            <w:r w:rsidRPr="001D6302">
              <w:t>бот</w:t>
            </w:r>
          </w:p>
        </w:tc>
        <w:tc>
          <w:tcPr>
            <w:tcW w:w="2464" w:type="dxa"/>
            <w:vAlign w:val="center"/>
          </w:tcPr>
          <w:p w:rsidR="001D6302" w:rsidRPr="001D6302" w:rsidRDefault="001D6302" w:rsidP="0047698D">
            <w:pPr>
              <w:jc w:val="center"/>
            </w:pPr>
            <w:r w:rsidRPr="001D6302">
              <w:t>Отчетные документы</w:t>
            </w:r>
          </w:p>
        </w:tc>
      </w:tr>
      <w:tr w:rsidR="001D6302" w:rsidRPr="001D6302" w:rsidTr="0047698D">
        <w:tc>
          <w:tcPr>
            <w:tcW w:w="567" w:type="dxa"/>
          </w:tcPr>
          <w:p w:rsidR="001D6302" w:rsidRPr="001D6302" w:rsidRDefault="001D6302" w:rsidP="0047698D">
            <w:pPr>
              <w:jc w:val="center"/>
            </w:pPr>
            <w:r w:rsidRPr="001D6302">
              <w:t>1</w:t>
            </w:r>
          </w:p>
        </w:tc>
        <w:tc>
          <w:tcPr>
            <w:tcW w:w="4251" w:type="dxa"/>
          </w:tcPr>
          <w:p w:rsidR="001D6302" w:rsidRPr="001D6302" w:rsidRDefault="001D6302" w:rsidP="0047698D">
            <w:r w:rsidRPr="001D6302">
              <w:t xml:space="preserve">Подготовка экспертного заключения о соответствии (несоответствии) </w:t>
            </w:r>
            <w:r w:rsidRPr="001D6302">
              <w:rPr>
                <w:color w:val="000000"/>
              </w:rPr>
              <w:t>программы радиационного контроля при</w:t>
            </w:r>
            <w:r w:rsidRPr="001D6302">
              <w:t xml:space="preserve"> реабилитации площадок рафинировочного отделения и </w:t>
            </w:r>
            <w:proofErr w:type="spellStart"/>
            <w:r w:rsidRPr="001D6302">
              <w:t>шлакоотвала</w:t>
            </w:r>
            <w:proofErr w:type="spellEnd"/>
            <w:r w:rsidRPr="001D6302">
              <w:t xml:space="preserve"> № 1-5 ОАО «ПЗЦМ» и Программы обеспечения качества требованиям санитарных правил и гигиенических нормативов</w:t>
            </w:r>
          </w:p>
        </w:tc>
        <w:tc>
          <w:tcPr>
            <w:tcW w:w="2463" w:type="dxa"/>
          </w:tcPr>
          <w:p w:rsidR="001D6302" w:rsidRPr="001D6302" w:rsidRDefault="001D6302" w:rsidP="0047698D">
            <w:r w:rsidRPr="001D6302">
              <w:t>Дата заключения договора –  30.04.2015</w:t>
            </w:r>
          </w:p>
        </w:tc>
        <w:tc>
          <w:tcPr>
            <w:tcW w:w="2464" w:type="dxa"/>
          </w:tcPr>
          <w:p w:rsidR="001D6302" w:rsidRPr="001D6302" w:rsidRDefault="001D6302" w:rsidP="0047698D">
            <w:r w:rsidRPr="001D6302">
              <w:t>Экспертное заключение.</w:t>
            </w:r>
          </w:p>
          <w:p w:rsidR="001D6302" w:rsidRPr="001D6302" w:rsidRDefault="001D6302" w:rsidP="0047698D">
            <w:r w:rsidRPr="001D6302">
              <w:t xml:space="preserve">Отчёт по этапу № 1. </w:t>
            </w:r>
          </w:p>
          <w:p w:rsidR="001D6302" w:rsidRPr="001D6302" w:rsidRDefault="001D6302" w:rsidP="0047698D">
            <w:r w:rsidRPr="001D6302">
              <w:t>Акт сдачи-приёмки работ.</w:t>
            </w:r>
          </w:p>
        </w:tc>
      </w:tr>
      <w:tr w:rsidR="001D6302" w:rsidRPr="001D6302" w:rsidTr="0047698D">
        <w:tc>
          <w:tcPr>
            <w:tcW w:w="567" w:type="dxa"/>
          </w:tcPr>
          <w:p w:rsidR="001D6302" w:rsidRPr="001D6302" w:rsidRDefault="001D6302" w:rsidP="0047698D">
            <w:pPr>
              <w:jc w:val="center"/>
            </w:pPr>
            <w:r w:rsidRPr="001D6302">
              <w:t>2</w:t>
            </w:r>
          </w:p>
        </w:tc>
        <w:tc>
          <w:tcPr>
            <w:tcW w:w="4251" w:type="dxa"/>
          </w:tcPr>
          <w:p w:rsidR="001D6302" w:rsidRPr="001D6302" w:rsidRDefault="001D6302" w:rsidP="0047698D">
            <w:r w:rsidRPr="001D6302">
              <w:t xml:space="preserve">Подготовка экспертного заключения о соответствии (несоответствии) условий производства работ по реабилитации площадок рафинировочного отделения и </w:t>
            </w:r>
            <w:proofErr w:type="spellStart"/>
            <w:r w:rsidRPr="001D6302">
              <w:t>шлакоотвала</w:t>
            </w:r>
            <w:proofErr w:type="spellEnd"/>
            <w:r w:rsidRPr="001D6302">
              <w:t xml:space="preserve"> № 1-5 ОАО «ПЗЦМ» требованиям санитарных правил и гигиенических нормативов</w:t>
            </w:r>
          </w:p>
        </w:tc>
        <w:tc>
          <w:tcPr>
            <w:tcW w:w="2463" w:type="dxa"/>
          </w:tcPr>
          <w:p w:rsidR="001D6302" w:rsidRPr="001D6302" w:rsidRDefault="001D6302" w:rsidP="0047698D">
            <w:r w:rsidRPr="001D6302">
              <w:t>Дата заключения договора –  30.04.2015</w:t>
            </w:r>
          </w:p>
        </w:tc>
        <w:tc>
          <w:tcPr>
            <w:tcW w:w="2464" w:type="dxa"/>
          </w:tcPr>
          <w:p w:rsidR="001D6302" w:rsidRPr="001D6302" w:rsidRDefault="001D6302" w:rsidP="0047698D">
            <w:r w:rsidRPr="001D6302">
              <w:t>Экспертное заключение.</w:t>
            </w:r>
          </w:p>
          <w:p w:rsidR="001D6302" w:rsidRPr="001D6302" w:rsidRDefault="001D6302" w:rsidP="0047698D">
            <w:r w:rsidRPr="001D6302">
              <w:t xml:space="preserve">Отчёт по этапу № 2. </w:t>
            </w:r>
          </w:p>
          <w:p w:rsidR="001D6302" w:rsidRPr="001D6302" w:rsidRDefault="001D6302" w:rsidP="0047698D">
            <w:r w:rsidRPr="001D6302">
              <w:t>Акт сдачи-приёмки работ.</w:t>
            </w:r>
          </w:p>
        </w:tc>
      </w:tr>
      <w:tr w:rsidR="001D6302" w:rsidRPr="001D6302" w:rsidTr="004769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02" w:rsidRPr="001D6302" w:rsidRDefault="001D6302" w:rsidP="0047698D">
            <w:pPr>
              <w:jc w:val="center"/>
            </w:pPr>
            <w:r w:rsidRPr="001D6302">
              <w:t>3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02" w:rsidRPr="001D6302" w:rsidRDefault="001D6302" w:rsidP="0047698D">
            <w:r w:rsidRPr="001D6302">
              <w:t xml:space="preserve">Разработка и обоснование </w:t>
            </w:r>
            <w:proofErr w:type="gramStart"/>
            <w:r w:rsidRPr="001D6302">
              <w:t>критериев оценки соответствия площадок рафинировочного отделения</w:t>
            </w:r>
            <w:proofErr w:type="gramEnd"/>
            <w:r w:rsidRPr="001D6302">
              <w:t xml:space="preserve"> и </w:t>
            </w:r>
            <w:proofErr w:type="spellStart"/>
            <w:r w:rsidRPr="001D6302">
              <w:t>шлакоотвала</w:t>
            </w:r>
            <w:proofErr w:type="spellEnd"/>
            <w:r w:rsidRPr="001D6302">
              <w:t xml:space="preserve"> № 1-5 ОАО «ПЗЦМ» после окончания работ по их реабилитации требованиям санитарных правил и гигиенических нормативов для использования в производственных ц</w:t>
            </w:r>
            <w:r w:rsidRPr="001D6302">
              <w:t>е</w:t>
            </w:r>
            <w:r w:rsidRPr="001D6302">
              <w:t>лях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02" w:rsidRPr="001D6302" w:rsidRDefault="001D6302" w:rsidP="0047698D">
            <w:r w:rsidRPr="001D6302">
              <w:t>16.12.2014 - 31.08.2015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02" w:rsidRPr="001D6302" w:rsidRDefault="001D6302" w:rsidP="0047698D">
            <w:r w:rsidRPr="001D6302">
              <w:t>Критерии оценки.</w:t>
            </w:r>
          </w:p>
          <w:p w:rsidR="001D6302" w:rsidRPr="001D6302" w:rsidRDefault="001D6302" w:rsidP="0047698D">
            <w:r w:rsidRPr="001D6302">
              <w:t xml:space="preserve">Отчёт по этапу № 3. </w:t>
            </w:r>
          </w:p>
          <w:p w:rsidR="001D6302" w:rsidRPr="001D6302" w:rsidRDefault="001D6302" w:rsidP="0047698D">
            <w:r w:rsidRPr="001D6302">
              <w:t>Акт сдачи-приёмки работ.</w:t>
            </w:r>
          </w:p>
        </w:tc>
      </w:tr>
      <w:tr w:rsidR="001D6302" w:rsidRPr="001D6302" w:rsidTr="0047698D">
        <w:tc>
          <w:tcPr>
            <w:tcW w:w="567" w:type="dxa"/>
          </w:tcPr>
          <w:p w:rsidR="001D6302" w:rsidRPr="001D6302" w:rsidRDefault="001D6302" w:rsidP="0047698D">
            <w:pPr>
              <w:jc w:val="center"/>
            </w:pPr>
            <w:r w:rsidRPr="001D6302">
              <w:t>4</w:t>
            </w:r>
          </w:p>
        </w:tc>
        <w:tc>
          <w:tcPr>
            <w:tcW w:w="4251" w:type="dxa"/>
          </w:tcPr>
          <w:p w:rsidR="001D6302" w:rsidRPr="001D6302" w:rsidRDefault="001D6302" w:rsidP="0047698D">
            <w:r w:rsidRPr="001D6302">
              <w:t>Анализ отчетных материалов по результатам осуществления работ по реабилитации площадки рафинировочного отделения ОАО «ПЗЦМ» и подготовка экспертного заключения о соответствии (несоответствии) показателей радиационной безопасности территории рафинировочного отделения ОАО «ПЗЦМ» после окончания работ по реабилитации требованиям санитарных правил и гигиенических нормативов для использования в производственных целях</w:t>
            </w:r>
          </w:p>
        </w:tc>
        <w:tc>
          <w:tcPr>
            <w:tcW w:w="2463" w:type="dxa"/>
          </w:tcPr>
          <w:p w:rsidR="001D6302" w:rsidRPr="001D6302" w:rsidRDefault="001D6302" w:rsidP="0047698D">
            <w:r w:rsidRPr="001D6302">
              <w:t>01.09.2015 - 30.11.2015</w:t>
            </w:r>
          </w:p>
        </w:tc>
        <w:tc>
          <w:tcPr>
            <w:tcW w:w="2464" w:type="dxa"/>
          </w:tcPr>
          <w:p w:rsidR="001D6302" w:rsidRPr="001D6302" w:rsidRDefault="001D6302" w:rsidP="0047698D">
            <w:r w:rsidRPr="001D6302">
              <w:t>Экспертное заключение.</w:t>
            </w:r>
          </w:p>
          <w:p w:rsidR="001D6302" w:rsidRPr="001D6302" w:rsidRDefault="001D6302" w:rsidP="0047698D">
            <w:r w:rsidRPr="001D6302">
              <w:t xml:space="preserve">Отчёт по этапу № 4. </w:t>
            </w:r>
          </w:p>
          <w:p w:rsidR="001D6302" w:rsidRPr="001D6302" w:rsidRDefault="001D6302" w:rsidP="0047698D">
            <w:r w:rsidRPr="001D6302">
              <w:t>Акт сдачи-приёмки работ.</w:t>
            </w:r>
          </w:p>
        </w:tc>
      </w:tr>
      <w:tr w:rsidR="001D6302" w:rsidRPr="001D6302" w:rsidTr="0047698D">
        <w:tc>
          <w:tcPr>
            <w:tcW w:w="567" w:type="dxa"/>
          </w:tcPr>
          <w:p w:rsidR="001D6302" w:rsidRPr="001D6302" w:rsidRDefault="001D6302" w:rsidP="0047698D">
            <w:pPr>
              <w:jc w:val="center"/>
            </w:pPr>
            <w:r w:rsidRPr="001D6302">
              <w:t>5</w:t>
            </w:r>
          </w:p>
        </w:tc>
        <w:tc>
          <w:tcPr>
            <w:tcW w:w="4251" w:type="dxa"/>
          </w:tcPr>
          <w:p w:rsidR="001D6302" w:rsidRPr="001D6302" w:rsidRDefault="001D6302" w:rsidP="0047698D">
            <w:r w:rsidRPr="001D6302">
              <w:t xml:space="preserve">Анализ отчетных материалов по результатам осуществления работ по реабилитации площадки </w:t>
            </w:r>
            <w:proofErr w:type="spellStart"/>
            <w:r w:rsidRPr="001D6302">
              <w:t>шлакоотвала</w:t>
            </w:r>
            <w:proofErr w:type="spellEnd"/>
            <w:r w:rsidRPr="001D6302">
              <w:t xml:space="preserve"> № 1-5 ОАО «ПЗЦМ» и подготовка </w:t>
            </w:r>
            <w:r w:rsidRPr="001D6302">
              <w:lastRenderedPageBreak/>
              <w:t xml:space="preserve">экспертного заключения о соответствии (несоответствии) показателей радиационной безопасности площадки </w:t>
            </w:r>
            <w:proofErr w:type="spellStart"/>
            <w:r w:rsidRPr="001D6302">
              <w:t>шлакоотвала</w:t>
            </w:r>
            <w:proofErr w:type="spellEnd"/>
            <w:r w:rsidRPr="001D6302">
              <w:t xml:space="preserve"> № 1-5 ОАО «ПЗЦМ» после окончания работ по реабилитации требованиям санитарных правил и гигиенических нормативов для использования в произво</w:t>
            </w:r>
            <w:r w:rsidRPr="001D6302">
              <w:t>д</w:t>
            </w:r>
            <w:r w:rsidRPr="001D6302">
              <w:t>ственных целях</w:t>
            </w:r>
          </w:p>
        </w:tc>
        <w:tc>
          <w:tcPr>
            <w:tcW w:w="2463" w:type="dxa"/>
          </w:tcPr>
          <w:p w:rsidR="001D6302" w:rsidRPr="001D6302" w:rsidRDefault="001D6302" w:rsidP="0047698D">
            <w:r w:rsidRPr="001D6302">
              <w:lastRenderedPageBreak/>
              <w:t>01.09.2015 - 30.11.2015</w:t>
            </w:r>
          </w:p>
        </w:tc>
        <w:tc>
          <w:tcPr>
            <w:tcW w:w="2464" w:type="dxa"/>
          </w:tcPr>
          <w:p w:rsidR="001D6302" w:rsidRPr="001D6302" w:rsidRDefault="001D6302" w:rsidP="0047698D">
            <w:r w:rsidRPr="001D6302">
              <w:t>Экспертное заключение.</w:t>
            </w:r>
          </w:p>
          <w:p w:rsidR="001D6302" w:rsidRPr="001D6302" w:rsidRDefault="001D6302" w:rsidP="0047698D">
            <w:r w:rsidRPr="001D6302">
              <w:t xml:space="preserve">Отчёт по этапу № 5. </w:t>
            </w:r>
          </w:p>
          <w:p w:rsidR="001D6302" w:rsidRPr="001D6302" w:rsidRDefault="001D6302" w:rsidP="0047698D">
            <w:r w:rsidRPr="001D6302">
              <w:t xml:space="preserve">Акт сдачи-приёмки </w:t>
            </w:r>
            <w:r w:rsidRPr="001D6302">
              <w:lastRenderedPageBreak/>
              <w:t>работ.</w:t>
            </w:r>
          </w:p>
        </w:tc>
      </w:tr>
      <w:tr w:rsidR="001D6302" w:rsidRPr="001D6302" w:rsidTr="0047698D">
        <w:tc>
          <w:tcPr>
            <w:tcW w:w="567" w:type="dxa"/>
          </w:tcPr>
          <w:p w:rsidR="001D6302" w:rsidRPr="001D6302" w:rsidRDefault="001D6302" w:rsidP="0047698D">
            <w:pPr>
              <w:jc w:val="center"/>
            </w:pPr>
            <w:r w:rsidRPr="001D6302">
              <w:lastRenderedPageBreak/>
              <w:t>6</w:t>
            </w:r>
          </w:p>
        </w:tc>
        <w:tc>
          <w:tcPr>
            <w:tcW w:w="4251" w:type="dxa"/>
          </w:tcPr>
          <w:p w:rsidR="001D6302" w:rsidRPr="001D6302" w:rsidRDefault="001D6302" w:rsidP="0047698D">
            <w:r w:rsidRPr="001D6302">
              <w:rPr>
                <w:bCs/>
              </w:rPr>
              <w:t xml:space="preserve">Разработка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</w:t>
            </w:r>
            <w:proofErr w:type="spellStart"/>
            <w:r w:rsidRPr="001D6302">
              <w:rPr>
                <w:bCs/>
              </w:rPr>
              <w:t>шлакоотвала</w:t>
            </w:r>
            <w:proofErr w:type="spellEnd"/>
            <w:r w:rsidRPr="001D6302">
              <w:rPr>
                <w:bCs/>
              </w:rPr>
              <w:t xml:space="preserve"> № 1-5 ОАО «ПЗЦМ» после окончания работ по их реабилитации для строительства зданий и сооружений производственного назначения. Подготовка материалов для представления их на согласование с органами </w:t>
            </w:r>
            <w:proofErr w:type="spellStart"/>
            <w:r w:rsidRPr="001D6302">
              <w:rPr>
                <w:bCs/>
              </w:rPr>
              <w:t>Роспотребнадзора</w:t>
            </w:r>
            <w:proofErr w:type="spellEnd"/>
            <w:r w:rsidRPr="001D6302">
              <w:rPr>
                <w:bCs/>
              </w:rPr>
              <w:t xml:space="preserve"> Московской области</w:t>
            </w:r>
          </w:p>
        </w:tc>
        <w:tc>
          <w:tcPr>
            <w:tcW w:w="2463" w:type="dxa"/>
          </w:tcPr>
          <w:p w:rsidR="001D6302" w:rsidRPr="001D6302" w:rsidRDefault="001D6302" w:rsidP="0047698D">
            <w:r w:rsidRPr="001D6302">
              <w:t>01.09.2015 - 30.11.2015</w:t>
            </w:r>
          </w:p>
        </w:tc>
        <w:tc>
          <w:tcPr>
            <w:tcW w:w="2464" w:type="dxa"/>
          </w:tcPr>
          <w:p w:rsidR="001D6302" w:rsidRPr="001D6302" w:rsidRDefault="001D6302" w:rsidP="0047698D">
            <w:r w:rsidRPr="001D6302">
              <w:t>Рекомендации.</w:t>
            </w:r>
          </w:p>
          <w:p w:rsidR="001D6302" w:rsidRPr="001D6302" w:rsidRDefault="001D6302" w:rsidP="0047698D">
            <w:r w:rsidRPr="001D6302">
              <w:t xml:space="preserve">Отчёт по этапу № 6. </w:t>
            </w:r>
          </w:p>
          <w:p w:rsidR="001D6302" w:rsidRPr="001D6302" w:rsidRDefault="001D6302" w:rsidP="0047698D">
            <w:r w:rsidRPr="001D6302">
              <w:t>Акт сдачи-приёмки работ.</w:t>
            </w:r>
          </w:p>
        </w:tc>
      </w:tr>
    </w:tbl>
    <w:p w:rsidR="001D6302" w:rsidRPr="001D6302" w:rsidRDefault="001D6302" w:rsidP="001D6302">
      <w:pPr>
        <w:spacing w:after="120"/>
        <w:rPr>
          <w:b/>
          <w:bCs/>
        </w:rPr>
      </w:pPr>
    </w:p>
    <w:p w:rsidR="001D6302" w:rsidRPr="001D6302" w:rsidRDefault="001D6302" w:rsidP="001D6302">
      <w:pPr>
        <w:spacing w:after="120"/>
      </w:pPr>
      <w:r w:rsidRPr="001D6302">
        <w:rPr>
          <w:b/>
          <w:bCs/>
        </w:rPr>
        <w:t>11. Характеристика создаваемой научно-технической продукции (в соответствии с этапами мероприятия и мероприятия в целом):</w:t>
      </w:r>
      <w:r w:rsidRPr="001D6302">
        <w:t xml:space="preserve"> </w:t>
      </w:r>
      <w:proofErr w:type="gramStart"/>
      <w:r w:rsidRPr="001D6302">
        <w:t>Будет проведена экспертиза</w:t>
      </w:r>
      <w:r w:rsidRPr="001D6302">
        <w:rPr>
          <w:bCs/>
        </w:rPr>
        <w:t xml:space="preserve"> программы </w:t>
      </w:r>
      <w:r w:rsidRPr="001D6302">
        <w:rPr>
          <w:color w:val="000000"/>
        </w:rPr>
        <w:t>радиационного контроля</w:t>
      </w:r>
      <w:r w:rsidRPr="001D6302">
        <w:rPr>
          <w:bCs/>
        </w:rPr>
        <w:t xml:space="preserve"> работ и Программы обеспечения качества </w:t>
      </w:r>
      <w:r w:rsidRPr="001D6302">
        <w:t xml:space="preserve">в части обеспечения радиационной безопасности населения и снижения до приемлемо низкого уровня радиоактивного загрязнения окружающей среды при осуществлении работ по реабилитации территории площадок рафинировочного отделения и </w:t>
      </w:r>
      <w:proofErr w:type="spellStart"/>
      <w:r w:rsidRPr="001D6302">
        <w:t>шлакоотвала</w:t>
      </w:r>
      <w:proofErr w:type="spellEnd"/>
      <w:r w:rsidRPr="001D6302">
        <w:t xml:space="preserve"> № 1-5 ОАО «ПЗЦМ», </w:t>
      </w:r>
      <w:r w:rsidRPr="001D6302">
        <w:rPr>
          <w:bCs/>
        </w:rPr>
        <w:t xml:space="preserve">подготовлены </w:t>
      </w:r>
      <w:r w:rsidRPr="001D6302">
        <w:t xml:space="preserve">экспертные заключения о соответствии (несоответствии) </w:t>
      </w:r>
      <w:r w:rsidRPr="001D6302">
        <w:rPr>
          <w:bCs/>
          <w:iCs/>
        </w:rPr>
        <w:t xml:space="preserve">документации </w:t>
      </w:r>
      <w:r w:rsidRPr="001D6302">
        <w:t>требованиям санитарных правил и гигиенических нормативов в области радиационной безопасности населения</w:t>
      </w:r>
      <w:r w:rsidRPr="001D6302">
        <w:rPr>
          <w:bCs/>
        </w:rPr>
        <w:t>.</w:t>
      </w:r>
      <w:proofErr w:type="gramEnd"/>
      <w:r w:rsidRPr="001D6302">
        <w:rPr>
          <w:bCs/>
        </w:rPr>
        <w:t xml:space="preserve"> Будут разработаны </w:t>
      </w:r>
      <w:r w:rsidRPr="001D6302">
        <w:t xml:space="preserve">рекомендации по обеспечению радиационной безопасности населения и охраны окружающей среды при использовании территории площадок рафинировочного отделения и </w:t>
      </w:r>
      <w:proofErr w:type="spellStart"/>
      <w:r w:rsidRPr="001D6302">
        <w:t>шлакоотвала</w:t>
      </w:r>
      <w:proofErr w:type="spellEnd"/>
      <w:r w:rsidRPr="001D6302">
        <w:t xml:space="preserve"> № 1-5 ОАО «ПЗЦМ» после окончания работ по их реабилитации для строительства зданий и сооружений производственного назначения.</w:t>
      </w:r>
    </w:p>
    <w:p w:rsidR="001D6302" w:rsidRPr="001D6302" w:rsidRDefault="001D6302" w:rsidP="001D6302">
      <w:pPr>
        <w:spacing w:after="120"/>
      </w:pPr>
      <w:r w:rsidRPr="001D6302">
        <w:rPr>
          <w:b/>
          <w:bCs/>
        </w:rPr>
        <w:t>12. Основное практическое назначение и область применения (внедрения) выполняемых работ:</w:t>
      </w:r>
      <w:r w:rsidRPr="001D6302">
        <w:t xml:space="preserve"> Результаты работы будут применены для обеспечения радиационной безопасности населения и снижения до приемлемо низкого уровня радиоактивного загрязнения окружающей среды при осуществлении работ по реабилитации площадок рафинировочного отделения и </w:t>
      </w:r>
      <w:proofErr w:type="spellStart"/>
      <w:r w:rsidRPr="001D6302">
        <w:t>шлакоотвала</w:t>
      </w:r>
      <w:proofErr w:type="spellEnd"/>
      <w:r w:rsidRPr="001D6302">
        <w:t xml:space="preserve"> № 1-5 ОАО «ПЗЦМ».</w:t>
      </w:r>
    </w:p>
    <w:p w:rsidR="001D6302" w:rsidRPr="001D6302" w:rsidRDefault="001D6302" w:rsidP="001D6302">
      <w:pPr>
        <w:spacing w:after="120"/>
      </w:pPr>
      <w:r w:rsidRPr="001D6302">
        <w:rPr>
          <w:b/>
          <w:bCs/>
        </w:rPr>
        <w:t>13. Ожидаемый социальный и экономический эффект от внедрения выполняемых работ:</w:t>
      </w:r>
      <w:r w:rsidRPr="001D6302">
        <w:t xml:space="preserve"> Данная работа направлена на обеспечение радиационной безопасности населения и работников организации, а также охрану окружающей среды при планировании и осуществлении работ по реабилитации площадок рафинировочного отделения и </w:t>
      </w:r>
      <w:proofErr w:type="spellStart"/>
      <w:r w:rsidRPr="001D6302">
        <w:t>шлакоотвала</w:t>
      </w:r>
      <w:proofErr w:type="spellEnd"/>
      <w:r w:rsidRPr="001D6302">
        <w:t xml:space="preserve"> № 1-5 ОАО «ПЗЦМ».</w:t>
      </w:r>
    </w:p>
    <w:p w:rsidR="001D6302" w:rsidRPr="001D6302" w:rsidRDefault="001D6302" w:rsidP="001D6302">
      <w:pPr>
        <w:spacing w:after="120"/>
        <w:rPr>
          <w:b/>
          <w:bCs/>
        </w:rPr>
      </w:pPr>
      <w:r w:rsidRPr="001D6302">
        <w:rPr>
          <w:b/>
          <w:bCs/>
        </w:rPr>
        <w:t xml:space="preserve">14. Перечень научно-технической продукции, отчётно-технической документации, а также других материалов, подлежащих созданию, оформлению, и сдаче на отдельных </w:t>
      </w:r>
      <w:r w:rsidRPr="001D6302">
        <w:rPr>
          <w:b/>
          <w:bCs/>
        </w:rPr>
        <w:lastRenderedPageBreak/>
        <w:t>этапах выполнения и по окончании настоящего контракта заказчику (отчётно-технический отчет, макетный (опытный) образец изделия, конструктивно-методическая документация и т.д.):</w:t>
      </w:r>
    </w:p>
    <w:p w:rsidR="001D6302" w:rsidRPr="001D6302" w:rsidRDefault="001D6302" w:rsidP="001D6302">
      <w:pPr>
        <w:rPr>
          <w:bCs/>
        </w:rPr>
      </w:pPr>
      <w:r w:rsidRPr="001D6302">
        <w:t>14.1.</w:t>
      </w:r>
      <w:r w:rsidRPr="001D6302">
        <w:rPr>
          <w:bCs/>
        </w:rPr>
        <w:t xml:space="preserve"> Э</w:t>
      </w:r>
      <w:r w:rsidRPr="001D6302">
        <w:t xml:space="preserve">кспертное заключение о соответствии (несоответствии) </w:t>
      </w:r>
      <w:r w:rsidRPr="001D6302">
        <w:rPr>
          <w:bCs/>
        </w:rPr>
        <w:t xml:space="preserve">программы </w:t>
      </w:r>
      <w:r w:rsidRPr="001D6302">
        <w:rPr>
          <w:color w:val="000000"/>
        </w:rPr>
        <w:t>радиационного контроля</w:t>
      </w:r>
      <w:r w:rsidRPr="001D6302">
        <w:rPr>
          <w:bCs/>
        </w:rPr>
        <w:t xml:space="preserve"> работ и Программы обеспечения качества </w:t>
      </w:r>
      <w:r w:rsidRPr="001D6302">
        <w:t xml:space="preserve">для обеспечения радиационной безопасности населения и снижения до приемлемо низкого уровня радиоактивного загрязнения окружающей среды при осуществлении работ по реабилитации территории площадок рафинировочного отделения и </w:t>
      </w:r>
      <w:proofErr w:type="spellStart"/>
      <w:r w:rsidRPr="001D6302">
        <w:t>шлакоотвала</w:t>
      </w:r>
      <w:proofErr w:type="spellEnd"/>
      <w:r w:rsidRPr="001D6302">
        <w:t xml:space="preserve"> № 1-5 ОАО «ПЗЦМ».</w:t>
      </w:r>
    </w:p>
    <w:p w:rsidR="001D6302" w:rsidRPr="001D6302" w:rsidRDefault="001D6302" w:rsidP="001D6302">
      <w:pPr>
        <w:rPr>
          <w:bCs/>
        </w:rPr>
      </w:pPr>
      <w:r w:rsidRPr="001D6302">
        <w:rPr>
          <w:bCs/>
        </w:rPr>
        <w:t>14.2. Э</w:t>
      </w:r>
      <w:r w:rsidRPr="001D6302">
        <w:t xml:space="preserve">кспертное заключение о соответствии (несоответствии) условий осуществлении работ по реабилитации площадок рафинировочного отделения и </w:t>
      </w:r>
      <w:proofErr w:type="spellStart"/>
      <w:r w:rsidRPr="001D6302">
        <w:t>шлакоотвала</w:t>
      </w:r>
      <w:proofErr w:type="spellEnd"/>
      <w:r w:rsidRPr="001D6302">
        <w:t xml:space="preserve"> № 1-5 ОАО «ПЗЦМ» требованиям санитарных правил и гигиенических нормативов для оформления в установленном порядке санитарно-эпидемиологического заключения территориальных органов </w:t>
      </w:r>
      <w:proofErr w:type="spellStart"/>
      <w:r w:rsidRPr="001D6302">
        <w:t>Роспотребнадзора</w:t>
      </w:r>
      <w:proofErr w:type="spellEnd"/>
      <w:r w:rsidRPr="001D6302">
        <w:t>.</w:t>
      </w:r>
    </w:p>
    <w:p w:rsidR="001D6302" w:rsidRPr="001D6302" w:rsidRDefault="001D6302" w:rsidP="001D6302">
      <w:r w:rsidRPr="001D6302">
        <w:rPr>
          <w:bCs/>
        </w:rPr>
        <w:t xml:space="preserve">14.3. Протоколы радиационного обследования и протоколы испытаний показателей радиационной безопасности радиоактивно загрязненных отходов и </w:t>
      </w:r>
      <w:r w:rsidRPr="001D6302">
        <w:t>территории площадок р</w:t>
      </w:r>
      <w:r w:rsidRPr="001D6302">
        <w:t>а</w:t>
      </w:r>
      <w:r w:rsidRPr="001D6302">
        <w:t xml:space="preserve">финировочного отделения и </w:t>
      </w:r>
      <w:proofErr w:type="spellStart"/>
      <w:r w:rsidRPr="001D6302">
        <w:t>шлакоотвала</w:t>
      </w:r>
      <w:proofErr w:type="spellEnd"/>
      <w:r w:rsidRPr="001D6302">
        <w:t xml:space="preserve"> № 1-5 ОАО «ПЗЦМ» в период проведения работ по реабилитации площадок раф</w:t>
      </w:r>
      <w:r w:rsidRPr="001D6302">
        <w:t>и</w:t>
      </w:r>
      <w:r w:rsidRPr="001D6302">
        <w:t xml:space="preserve">нировочного отделения и </w:t>
      </w:r>
      <w:proofErr w:type="spellStart"/>
      <w:r w:rsidRPr="001D6302">
        <w:t>шлакоотвала</w:t>
      </w:r>
      <w:proofErr w:type="spellEnd"/>
      <w:r w:rsidRPr="001D6302">
        <w:t xml:space="preserve"> № 1-5 ОАО «ПЗЦМ» и после их окончания. </w:t>
      </w:r>
    </w:p>
    <w:p w:rsidR="001D6302" w:rsidRPr="001D6302" w:rsidRDefault="001D6302" w:rsidP="001D6302">
      <w:r w:rsidRPr="001D6302">
        <w:t xml:space="preserve">14.4. </w:t>
      </w:r>
      <w:r w:rsidRPr="001D6302">
        <w:rPr>
          <w:bCs/>
        </w:rPr>
        <w:t>Э</w:t>
      </w:r>
      <w:r w:rsidRPr="001D6302">
        <w:t xml:space="preserve">кспертные заключения о соответствии (несоответствии) показателей радиационной безопасности площадок рафинировочного отделения и </w:t>
      </w:r>
      <w:proofErr w:type="spellStart"/>
      <w:r w:rsidRPr="001D6302">
        <w:t>шлакоотвала</w:t>
      </w:r>
      <w:proofErr w:type="spellEnd"/>
      <w:r w:rsidRPr="001D6302">
        <w:t xml:space="preserve"> № 1-5 ОАО «ПЗЦМ» после окончания работ по их реабилитации требованиям санитарных правил и гигиенических нормативов для использования в производственных целях.</w:t>
      </w:r>
    </w:p>
    <w:p w:rsidR="001D6302" w:rsidRPr="001D6302" w:rsidRDefault="001D6302" w:rsidP="001D6302">
      <w:pPr>
        <w:spacing w:after="120"/>
      </w:pPr>
      <w:r w:rsidRPr="001D6302">
        <w:t xml:space="preserve">14.5. </w:t>
      </w:r>
      <w:r w:rsidRPr="001D6302">
        <w:rPr>
          <w:bCs/>
        </w:rPr>
        <w:t xml:space="preserve">Разработка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</w:t>
      </w:r>
      <w:proofErr w:type="spellStart"/>
      <w:r w:rsidRPr="001D6302">
        <w:rPr>
          <w:bCs/>
        </w:rPr>
        <w:t>шлакоотвала</w:t>
      </w:r>
      <w:proofErr w:type="spellEnd"/>
      <w:r w:rsidRPr="001D6302">
        <w:rPr>
          <w:bCs/>
        </w:rPr>
        <w:t xml:space="preserve"> № 1-5 ОАО «ПЗЦМ» после окончания работ по их реабилитации для строительства зданий и сооружений производственного назначения. Подготовка материалов для представления их на согласование с органами </w:t>
      </w:r>
      <w:proofErr w:type="spellStart"/>
      <w:r w:rsidRPr="001D6302">
        <w:rPr>
          <w:bCs/>
        </w:rPr>
        <w:t>Роспотребнадзора</w:t>
      </w:r>
      <w:proofErr w:type="spellEnd"/>
      <w:r w:rsidRPr="001D6302">
        <w:rPr>
          <w:bCs/>
        </w:rPr>
        <w:t xml:space="preserve"> Московской области</w:t>
      </w:r>
    </w:p>
    <w:p w:rsidR="001D6302" w:rsidRPr="001D6302" w:rsidRDefault="001D6302" w:rsidP="001D6302">
      <w:pPr>
        <w:spacing w:after="120"/>
        <w:rPr>
          <w:b/>
          <w:bCs/>
        </w:rPr>
      </w:pPr>
      <w:r w:rsidRPr="001D6302">
        <w:rPr>
          <w:b/>
          <w:bCs/>
        </w:rPr>
        <w:t>15. Для выполнения работ по мероприятию необходимо иметь в наличии:</w:t>
      </w:r>
    </w:p>
    <w:p w:rsidR="001D6302" w:rsidRPr="001D6302" w:rsidRDefault="001D6302" w:rsidP="001D6302">
      <w:pPr>
        <w:spacing w:after="120"/>
        <w:rPr>
          <w:b/>
          <w:bCs/>
        </w:rPr>
      </w:pPr>
      <w:r w:rsidRPr="001D6302">
        <w:t>Лицензия на выполнение работ с использованием сведений, составляющих государственную тайну (органов ФСБ России) не требуется.</w:t>
      </w:r>
    </w:p>
    <w:p w:rsidR="001D6302" w:rsidRPr="001D6302" w:rsidRDefault="001D6302" w:rsidP="001D6302">
      <w:pPr>
        <w:spacing w:after="120"/>
        <w:rPr>
          <w:b/>
          <w:bCs/>
          <w:color w:val="000000"/>
        </w:rPr>
      </w:pPr>
      <w:r w:rsidRPr="001D6302">
        <w:rPr>
          <w:b/>
          <w:bCs/>
        </w:rPr>
        <w:t xml:space="preserve">16. Порядок приемки </w:t>
      </w:r>
      <w:r w:rsidRPr="001D6302">
        <w:rPr>
          <w:b/>
          <w:bCs/>
          <w:color w:val="000000"/>
        </w:rPr>
        <w:t>мероприятия:</w:t>
      </w:r>
    </w:p>
    <w:p w:rsidR="001D6302" w:rsidRPr="001D6302" w:rsidRDefault="001D6302" w:rsidP="001D6302">
      <w:pPr>
        <w:rPr>
          <w:color w:val="000000"/>
        </w:rPr>
      </w:pPr>
      <w:r w:rsidRPr="001D6302">
        <w:t xml:space="preserve">16.1. Порядок выполнения работ по договору </w:t>
      </w:r>
      <w:r w:rsidRPr="001D6302">
        <w:rPr>
          <w:color w:val="000000"/>
        </w:rPr>
        <w:t>должен соответствовать требованиям  настоящего технического задания.</w:t>
      </w:r>
    </w:p>
    <w:p w:rsidR="001D6302" w:rsidRPr="001D6302" w:rsidRDefault="001D6302" w:rsidP="001D6302">
      <w:r w:rsidRPr="001D6302">
        <w:t>16.2. Порядок приёмки работ выполненных по мероприятию</w:t>
      </w:r>
      <w:r w:rsidRPr="001D6302">
        <w:rPr>
          <w:color w:val="000000"/>
        </w:rPr>
        <w:t>, определяется заказчиком в соответствии с требованиями н</w:t>
      </w:r>
      <w:r w:rsidRPr="001D6302">
        <w:rPr>
          <w:color w:val="000000"/>
        </w:rPr>
        <w:t>а</w:t>
      </w:r>
      <w:r w:rsidRPr="001D6302">
        <w:rPr>
          <w:color w:val="000000"/>
        </w:rPr>
        <w:t>стоящего Договора.</w:t>
      </w:r>
    </w:p>
    <w:p w:rsidR="005023BC" w:rsidRPr="00132744" w:rsidRDefault="005023BC" w:rsidP="003B02C4">
      <w:pPr>
        <w:jc w:val="both"/>
        <w:rPr>
          <w:bCs/>
        </w:rPr>
      </w:pPr>
    </w:p>
    <w:sectPr w:rsidR="005023BC" w:rsidRPr="00132744" w:rsidSect="003B02C4">
      <w:headerReference w:type="default" r:id="rId17"/>
      <w:footerReference w:type="default" r:id="rId18"/>
      <w:pgSz w:w="11906" w:h="16838"/>
      <w:pgMar w:top="1134" w:right="851" w:bottom="1134" w:left="1276" w:header="709" w:footer="4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1DE" w:rsidRDefault="00E971DE">
      <w:r>
        <w:separator/>
      </w:r>
    </w:p>
  </w:endnote>
  <w:endnote w:type="continuationSeparator" w:id="0">
    <w:p w:rsidR="00E971DE" w:rsidRDefault="00E97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971DE" w:rsidRDefault="00E971D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971DE" w:rsidRPr="00270579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C030AA" w:rsidRDefault="005B0F83" w:rsidP="00082F7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846601223"/>
        <w:docPartObj>
          <w:docPartGallery w:val="Page Numbers (Top of Page)"/>
          <w:docPartUnique/>
        </w:docPartObj>
      </w:sdtPr>
      <w:sdtEndPr/>
      <w:sdtContent>
        <w:r w:rsidR="00082F7C" w:rsidRPr="00C030AA">
          <w:rPr>
            <w:rFonts w:ascii="Times New Roman" w:hAnsi="Times New Roman"/>
          </w:rPr>
          <w:t xml:space="preserve">Страница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PAGE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082F7C" w:rsidRPr="00C030AA">
          <w:rPr>
            <w:rFonts w:ascii="Times New Roman" w:hAnsi="Times New Roman"/>
          </w:rPr>
          <w:fldChar w:fldCharType="end"/>
        </w:r>
        <w:r w:rsidR="00082F7C" w:rsidRPr="00C030AA">
          <w:rPr>
            <w:rFonts w:ascii="Times New Roman" w:hAnsi="Times New Roman"/>
          </w:rPr>
          <w:t xml:space="preserve"> из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NUMPAGES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082F7C" w:rsidRPr="00C030AA">
          <w:rPr>
            <w:rFonts w:ascii="Times New Roman" w:hAnsi="Times New Roman"/>
          </w:rPr>
          <w:fldChar w:fldCharType="end"/>
        </w:r>
      </w:sdtContent>
    </w:sdt>
    <w:r w:rsidR="00082F7C" w:rsidRPr="00C030AA">
      <w:rPr>
        <w:rFonts w:ascii="Times New Roman" w:hAnsi="Times New Roman" w:cs="Times New Roman"/>
      </w:rPr>
      <w:t xml:space="preserve"> </w:t>
    </w:r>
  </w:p>
  <w:p w:rsidR="00082F7C" w:rsidRPr="00C030AA" w:rsidRDefault="00082F7C" w:rsidP="00082F7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AB6AF1" w:rsidRPr="00355CA2" w:rsidRDefault="00AB6AF1" w:rsidP="00AB6AF1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</w:t>
    </w:r>
    <w:r w:rsidRPr="00B7022A">
      <w:rPr>
        <w:rFonts w:ascii="Times New Roman" w:hAnsi="Times New Roman"/>
        <w:bCs/>
        <w:color w:val="000000"/>
      </w:rPr>
      <w:t xml:space="preserve">право заключения договора </w:t>
    </w:r>
    <w:r w:rsidRPr="00355CA2">
      <w:rPr>
        <w:rFonts w:ascii="Times New Roman" w:hAnsi="Times New Roman" w:cs="Times New Roman"/>
        <w:bCs/>
        <w:iCs/>
      </w:rPr>
      <w:t xml:space="preserve">на </w:t>
    </w:r>
    <w:r>
      <w:rPr>
        <w:rFonts w:ascii="Times New Roman" w:hAnsi="Times New Roman" w:cs="Times New Roman"/>
      </w:rPr>
      <w:t>к</w:t>
    </w:r>
    <w:r w:rsidRPr="00355CA2">
      <w:rPr>
        <w:rFonts w:ascii="Times New Roman" w:hAnsi="Times New Roman" w:cs="Times New Roman"/>
      </w:rPr>
      <w:t xml:space="preserve">онсультационно-радиологическое сопровождение работ по реабилитации территории площадок рафинировочного отделения и </w:t>
    </w:r>
    <w:proofErr w:type="spellStart"/>
    <w:r w:rsidRPr="00355CA2">
      <w:rPr>
        <w:rFonts w:ascii="Times New Roman" w:hAnsi="Times New Roman" w:cs="Times New Roman"/>
      </w:rPr>
      <w:t>шлакоотвала</w:t>
    </w:r>
    <w:proofErr w:type="spellEnd"/>
    <w:r w:rsidRPr="00355CA2">
      <w:rPr>
        <w:rFonts w:ascii="Times New Roman" w:hAnsi="Times New Roman" w:cs="Times New Roman"/>
      </w:rPr>
      <w:t xml:space="preserve"> № 1-5 ОАО «Подольский завод цветных металлов»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302" w:rsidRPr="000B5439" w:rsidRDefault="001D6302">
    <w:pPr>
      <w:pStyle w:val="a8"/>
      <w:jc w:val="right"/>
      <w:rPr>
        <w:sz w:val="22"/>
        <w:szCs w:val="22"/>
      </w:rPr>
    </w:pPr>
    <w:r w:rsidRPr="000B5439">
      <w:rPr>
        <w:sz w:val="22"/>
        <w:szCs w:val="22"/>
      </w:rPr>
      <w:fldChar w:fldCharType="begin"/>
    </w:r>
    <w:r w:rsidRPr="000B5439">
      <w:rPr>
        <w:sz w:val="22"/>
        <w:szCs w:val="22"/>
      </w:rPr>
      <w:instrText>PAGE   \* MERGEFORMAT</w:instrText>
    </w:r>
    <w:r w:rsidRPr="000B5439">
      <w:rPr>
        <w:sz w:val="22"/>
        <w:szCs w:val="22"/>
      </w:rPr>
      <w:fldChar w:fldCharType="separate"/>
    </w:r>
    <w:r w:rsidRPr="001159BD">
      <w:rPr>
        <w:noProof/>
        <w:sz w:val="22"/>
        <w:szCs w:val="22"/>
      </w:rPr>
      <w:t>4</w:t>
    </w:r>
    <w:r w:rsidRPr="000B5439">
      <w:rPr>
        <w:sz w:val="22"/>
        <w:szCs w:val="22"/>
      </w:rPr>
      <w:fldChar w:fldCharType="end"/>
    </w:r>
  </w:p>
  <w:p w:rsidR="001D6302" w:rsidRDefault="001D6302" w:rsidP="00224E0B">
    <w:pPr>
      <w:pStyle w:val="a8"/>
      <w:jc w:val="righ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C030AA" w:rsidRDefault="005B0F83" w:rsidP="00082F7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118136885"/>
        <w:docPartObj>
          <w:docPartGallery w:val="Page Numbers (Top of Page)"/>
          <w:docPartUnique/>
        </w:docPartObj>
      </w:sdtPr>
      <w:sdtEndPr/>
      <w:sdtContent>
        <w:r w:rsidR="00082F7C" w:rsidRPr="00C030AA">
          <w:rPr>
            <w:rFonts w:ascii="Times New Roman" w:hAnsi="Times New Roman"/>
          </w:rPr>
          <w:t xml:space="preserve">Страница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PAGE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082F7C" w:rsidRPr="00C030AA">
          <w:rPr>
            <w:rFonts w:ascii="Times New Roman" w:hAnsi="Times New Roman"/>
          </w:rPr>
          <w:fldChar w:fldCharType="end"/>
        </w:r>
        <w:r w:rsidR="00082F7C" w:rsidRPr="00C030AA">
          <w:rPr>
            <w:rFonts w:ascii="Times New Roman" w:hAnsi="Times New Roman"/>
          </w:rPr>
          <w:t xml:space="preserve"> из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NUMPAGES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082F7C" w:rsidRPr="00C030AA">
          <w:rPr>
            <w:rFonts w:ascii="Times New Roman" w:hAnsi="Times New Roman"/>
          </w:rPr>
          <w:fldChar w:fldCharType="end"/>
        </w:r>
      </w:sdtContent>
    </w:sdt>
    <w:r w:rsidR="00082F7C" w:rsidRPr="00C030AA">
      <w:rPr>
        <w:rFonts w:ascii="Times New Roman" w:hAnsi="Times New Roman" w:cs="Times New Roman"/>
      </w:rPr>
      <w:t xml:space="preserve"> </w:t>
    </w:r>
  </w:p>
  <w:p w:rsidR="00082F7C" w:rsidRPr="00C030AA" w:rsidRDefault="00082F7C" w:rsidP="00082F7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082F7C" w:rsidRPr="00082F7C" w:rsidRDefault="00082F7C" w:rsidP="00082F7C">
    <w:pPr>
      <w:pStyle w:val="a8"/>
      <w:jc w:val="center"/>
      <w:rPr>
        <w:rFonts w:ascii="Times New Roman" w:hAnsi="Times New Roman" w:cs="Times New Roman"/>
        <w:bCs/>
        <w:color w:val="000000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Pr="00082F7C">
      <w:rPr>
        <w:rFonts w:ascii="Times New Roman" w:hAnsi="Times New Roman" w:cs="Times New Roman"/>
        <w:bCs/>
      </w:rPr>
      <w:t>поставку продукции с логотипом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1DE" w:rsidRDefault="00E971DE">
      <w:r>
        <w:separator/>
      </w:r>
    </w:p>
  </w:footnote>
  <w:footnote w:type="continuationSeparator" w:id="0">
    <w:p w:rsidR="00E971DE" w:rsidRDefault="00E97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E971DE" w:rsidRPr="00723913" w:rsidRDefault="00E971D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D8EB21" wp14:editId="49C104B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082F7C" w:rsidRDefault="00082F7C" w:rsidP="00082F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43552A"/>
    <w:multiLevelType w:val="hybridMultilevel"/>
    <w:tmpl w:val="25C07E62"/>
    <w:lvl w:ilvl="0" w:tplc="5AD2A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0E7360"/>
    <w:multiLevelType w:val="hybridMultilevel"/>
    <w:tmpl w:val="E0CC8F5C"/>
    <w:lvl w:ilvl="0" w:tplc="FFFFFFFF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C5C49B6"/>
    <w:multiLevelType w:val="hybridMultilevel"/>
    <w:tmpl w:val="1AD6F5C2"/>
    <w:lvl w:ilvl="0" w:tplc="FAA05936">
      <w:start w:val="1"/>
      <w:numFmt w:val="bullet"/>
      <w:lvlText w:val=""/>
      <w:lvlJc w:val="left"/>
      <w:pPr>
        <w:ind w:left="22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3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>
    <w:nsid w:val="626C16B1"/>
    <w:multiLevelType w:val="hybridMultilevel"/>
    <w:tmpl w:val="1D6CFFF8"/>
    <w:lvl w:ilvl="0" w:tplc="85A2194C">
      <w:start w:val="4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50125B7"/>
    <w:multiLevelType w:val="hybridMultilevel"/>
    <w:tmpl w:val="604A940C"/>
    <w:lvl w:ilvl="0" w:tplc="5FB62F8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35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8"/>
  </w:num>
  <w:num w:numId="9">
    <w:abstractNumId w:val="2"/>
  </w:num>
  <w:num w:numId="10">
    <w:abstractNumId w:val="20"/>
  </w:num>
  <w:num w:numId="11">
    <w:abstractNumId w:val="36"/>
  </w:num>
  <w:num w:numId="12">
    <w:abstractNumId w:val="11"/>
  </w:num>
  <w:num w:numId="13">
    <w:abstractNumId w:val="27"/>
  </w:num>
  <w:num w:numId="14">
    <w:abstractNumId w:val="16"/>
  </w:num>
  <w:num w:numId="15">
    <w:abstractNumId w:val="6"/>
  </w:num>
  <w:num w:numId="16">
    <w:abstractNumId w:val="15"/>
  </w:num>
  <w:num w:numId="17">
    <w:abstractNumId w:val="38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8"/>
  </w:num>
  <w:num w:numId="21">
    <w:abstractNumId w:val="17"/>
  </w:num>
  <w:num w:numId="22">
    <w:abstractNumId w:val="29"/>
  </w:num>
  <w:num w:numId="23">
    <w:abstractNumId w:val="34"/>
  </w:num>
  <w:num w:numId="24">
    <w:abstractNumId w:val="22"/>
  </w:num>
  <w:num w:numId="25">
    <w:abstractNumId w:val="30"/>
  </w:num>
  <w:num w:numId="26">
    <w:abstractNumId w:val="9"/>
  </w:num>
  <w:num w:numId="27">
    <w:abstractNumId w:val="35"/>
  </w:num>
  <w:num w:numId="28">
    <w:abstractNumId w:val="14"/>
  </w:num>
  <w:num w:numId="29">
    <w:abstractNumId w:val="10"/>
  </w:num>
  <w:num w:numId="30">
    <w:abstractNumId w:val="25"/>
  </w:num>
  <w:num w:numId="31">
    <w:abstractNumId w:val="31"/>
  </w:num>
  <w:num w:numId="32">
    <w:abstractNumId w:val="19"/>
  </w:num>
  <w:num w:numId="33">
    <w:abstractNumId w:val="23"/>
  </w:num>
  <w:num w:numId="34">
    <w:abstractNumId w:val="7"/>
  </w:num>
  <w:num w:numId="35">
    <w:abstractNumId w:val="13"/>
  </w:num>
  <w:num w:numId="36">
    <w:abstractNumId w:val="12"/>
  </w:num>
  <w:num w:numId="37">
    <w:abstractNumId w:val="21"/>
  </w:num>
  <w:num w:numId="38">
    <w:abstractNumId w:val="33"/>
  </w:num>
  <w:num w:numId="39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2F7C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1DB3"/>
    <w:rsid w:val="00106F2C"/>
    <w:rsid w:val="00110379"/>
    <w:rsid w:val="00110856"/>
    <w:rsid w:val="001217B3"/>
    <w:rsid w:val="00121C57"/>
    <w:rsid w:val="001249CA"/>
    <w:rsid w:val="0012627E"/>
    <w:rsid w:val="0013016B"/>
    <w:rsid w:val="00132744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6302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02C4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1701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3D2"/>
    <w:rsid w:val="004F5DFF"/>
    <w:rsid w:val="004F78CE"/>
    <w:rsid w:val="0050026E"/>
    <w:rsid w:val="005023BC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96F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F83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824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0A2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2633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20B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9B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20AC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6AF1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38A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47B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4A12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1DE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5574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ACC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80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3D8076E-1277-4220-A86C-B90B5027C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</TotalTime>
  <Pages>5</Pages>
  <Words>1142</Words>
  <Characters>8789</Characters>
  <Application>Microsoft Office Word</Application>
  <DocSecurity>0</DocSecurity>
  <Lines>73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9912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kamalovar</dc:creator>
  <cp:lastModifiedBy>Майоров Андрей Андреевич</cp:lastModifiedBy>
  <cp:revision>4</cp:revision>
  <cp:lastPrinted>2014-11-28T12:54:00Z</cp:lastPrinted>
  <dcterms:created xsi:type="dcterms:W3CDTF">2014-11-19T17:08:00Z</dcterms:created>
  <dcterms:modified xsi:type="dcterms:W3CDTF">2014-11-28T13:11:00Z</dcterms:modified>
</cp:coreProperties>
</file>