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733" w:rsidRPr="002613A9" w:rsidRDefault="00A06733" w:rsidP="002F098D">
      <w:pPr>
        <w:jc w:val="center"/>
        <w:rPr>
          <w:b/>
        </w:rPr>
      </w:pPr>
      <w:r w:rsidRPr="002613A9">
        <w:rPr>
          <w:b/>
        </w:rPr>
        <w:t>Извещение</w:t>
      </w:r>
    </w:p>
    <w:p w:rsidR="00A06733" w:rsidRPr="002613A9" w:rsidRDefault="00A06733" w:rsidP="002F098D">
      <w:pPr>
        <w:jc w:val="center"/>
        <w:rPr>
          <w:b/>
          <w:lang w:val="en-US"/>
        </w:rPr>
      </w:pPr>
      <w:r w:rsidRPr="002613A9">
        <w:rPr>
          <w:b/>
        </w:rPr>
        <w:br/>
        <w:t xml:space="preserve">о продлении срока подачи заявок на участие в запросе цен </w:t>
      </w:r>
    </w:p>
    <w:p w:rsidR="00A06733" w:rsidRPr="002613A9" w:rsidRDefault="00A06733" w:rsidP="002F098D">
      <w:pPr>
        <w:jc w:val="center"/>
        <w:rPr>
          <w:b/>
        </w:rPr>
      </w:pPr>
      <w:r w:rsidRPr="002613A9">
        <w:rPr>
          <w:b/>
        </w:rPr>
        <w:t>№ 140715/0527/082</w:t>
      </w:r>
    </w:p>
    <w:p w:rsidR="00A06733" w:rsidRPr="002613A9" w:rsidRDefault="00A06733" w:rsidP="00824B74">
      <w:pPr>
        <w:jc w:val="center"/>
        <w:rPr>
          <w:b/>
        </w:rPr>
      </w:pPr>
      <w:r w:rsidRPr="002613A9">
        <w:rPr>
          <w:b/>
        </w:rPr>
        <w:br/>
        <w:t>«открытый запрос цен в электронной форме на право заключения договора на оказание услуг по выдаче климатических данных по метеорологическим станциям для нужд Красноярского филиала ОАО «ГСПИ» - «КПИИ «ВНИПИЭТ»</w:t>
      </w:r>
    </w:p>
    <w:p w:rsidR="00A06733" w:rsidRDefault="00A06733" w:rsidP="00824B74">
      <w:pPr>
        <w:pStyle w:val="ListParagraph"/>
        <w:ind w:left="284"/>
        <w:jc w:val="center"/>
        <w:rPr>
          <w:b/>
          <w:lang w:val="en-US"/>
        </w:rPr>
      </w:pPr>
    </w:p>
    <w:p w:rsidR="00A06733" w:rsidRPr="002613A9" w:rsidRDefault="00A06733" w:rsidP="00824B74">
      <w:pPr>
        <w:pStyle w:val="ListParagraph"/>
        <w:ind w:left="284"/>
        <w:jc w:val="center"/>
        <w:rPr>
          <w:b/>
        </w:rPr>
      </w:pPr>
      <w:r w:rsidRPr="002613A9">
        <w:rPr>
          <w:b/>
        </w:rPr>
        <w:t xml:space="preserve"> 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521"/>
        <w:gridCol w:w="5924"/>
      </w:tblGrid>
      <w:tr w:rsidR="00A06733" w:rsidRPr="002613A9" w:rsidTr="00107AD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A06733" w:rsidRPr="002613A9" w:rsidRDefault="00A06733" w:rsidP="00EA0075">
            <w:r w:rsidRPr="002613A9">
              <w:t>г. Железногорск</w:t>
            </w:r>
          </w:p>
        </w:tc>
        <w:tc>
          <w:tcPr>
            <w:tcW w:w="0" w:type="auto"/>
            <w:vAlign w:val="center"/>
          </w:tcPr>
          <w:p w:rsidR="00A06733" w:rsidRPr="002613A9" w:rsidRDefault="00A06733" w:rsidP="00A0335D">
            <w:pPr>
              <w:jc w:val="right"/>
            </w:pPr>
            <w:r w:rsidRPr="002613A9">
              <w:t xml:space="preserve">Дата создания извещения: </w:t>
            </w:r>
            <w:r w:rsidRPr="002613A9">
              <w:br/>
              <w:t>23.07.2014 года, 10:00 (мск)</w:t>
            </w:r>
          </w:p>
        </w:tc>
      </w:tr>
      <w:tr w:rsidR="00A06733" w:rsidRPr="002613A9" w:rsidTr="00107AD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A06733" w:rsidRPr="002613A9" w:rsidRDefault="00A06733" w:rsidP="00CE722E"/>
          <w:p w:rsidR="00A06733" w:rsidRPr="002613A9" w:rsidRDefault="00A06733" w:rsidP="00CE722E"/>
        </w:tc>
        <w:tc>
          <w:tcPr>
            <w:tcW w:w="0" w:type="auto"/>
            <w:vAlign w:val="center"/>
          </w:tcPr>
          <w:p w:rsidR="00A06733" w:rsidRPr="002613A9" w:rsidRDefault="00A06733" w:rsidP="008F7A66">
            <w:pPr>
              <w:jc w:val="right"/>
            </w:pPr>
          </w:p>
        </w:tc>
      </w:tr>
    </w:tbl>
    <w:p w:rsidR="00A06733" w:rsidRPr="002613A9" w:rsidRDefault="00A06733" w:rsidP="00416DC9">
      <w:pPr>
        <w:numPr>
          <w:ilvl w:val="0"/>
          <w:numId w:val="1"/>
        </w:numPr>
        <w:tabs>
          <w:tab w:val="clear" w:pos="720"/>
          <w:tab w:val="num" w:pos="0"/>
        </w:tabs>
        <w:spacing w:before="120"/>
        <w:ind w:left="0" w:firstLine="357"/>
        <w:jc w:val="both"/>
      </w:pPr>
      <w:r w:rsidRPr="002613A9">
        <w:t>Оператор торгов: «Аукционный конкурсный дом».</w:t>
      </w:r>
    </w:p>
    <w:p w:rsidR="00A06733" w:rsidRPr="002613A9" w:rsidRDefault="00A06733" w:rsidP="00416DC9">
      <w:pPr>
        <w:numPr>
          <w:ilvl w:val="0"/>
          <w:numId w:val="1"/>
        </w:numPr>
        <w:tabs>
          <w:tab w:val="clear" w:pos="720"/>
          <w:tab w:val="num" w:pos="0"/>
        </w:tabs>
        <w:spacing w:before="120"/>
        <w:ind w:left="0" w:firstLine="357"/>
        <w:jc w:val="both"/>
      </w:pPr>
      <w:r w:rsidRPr="002613A9">
        <w:t xml:space="preserve"> Место проведения запроса цен: </w:t>
      </w:r>
      <w:r w:rsidRPr="002613A9">
        <w:rPr>
          <w:lang w:val="en-US"/>
        </w:rPr>
        <w:t>www</w:t>
      </w:r>
      <w:r w:rsidRPr="002613A9">
        <w:t>.</w:t>
      </w:r>
      <w:r w:rsidRPr="002613A9">
        <w:rPr>
          <w:lang w:val="en-US"/>
        </w:rPr>
        <w:t>A</w:t>
      </w:r>
      <w:r w:rsidRPr="002613A9">
        <w:t>-</w:t>
      </w:r>
      <w:r w:rsidRPr="002613A9">
        <w:rPr>
          <w:lang w:val="en-US"/>
        </w:rPr>
        <w:t>K</w:t>
      </w:r>
      <w:r w:rsidRPr="002613A9">
        <w:t>-</w:t>
      </w:r>
      <w:r w:rsidRPr="002613A9">
        <w:rPr>
          <w:lang w:val="en-US"/>
        </w:rPr>
        <w:t>D</w:t>
      </w:r>
      <w:r w:rsidRPr="002613A9">
        <w:t>.ru.</w:t>
      </w:r>
    </w:p>
    <w:p w:rsidR="00A06733" w:rsidRPr="002613A9" w:rsidRDefault="00A06733" w:rsidP="00416DC9">
      <w:pPr>
        <w:numPr>
          <w:ilvl w:val="0"/>
          <w:numId w:val="1"/>
        </w:numPr>
        <w:tabs>
          <w:tab w:val="clear" w:pos="720"/>
          <w:tab w:val="num" w:pos="0"/>
        </w:tabs>
        <w:spacing w:before="120"/>
        <w:ind w:left="0" w:firstLine="357"/>
        <w:jc w:val="both"/>
      </w:pPr>
      <w:r w:rsidRPr="002613A9">
        <w:t xml:space="preserve">Номер запроса цен на указанном сайте: </w:t>
      </w:r>
      <w:r w:rsidRPr="002613A9">
        <w:rPr>
          <w:lang w:val="en-US"/>
        </w:rPr>
        <w:t>Z</w:t>
      </w:r>
      <w:r w:rsidRPr="002613A9">
        <w:t xml:space="preserve">032667. </w:t>
      </w:r>
    </w:p>
    <w:p w:rsidR="00A06733" w:rsidRPr="002613A9" w:rsidRDefault="00A06733" w:rsidP="002613A9">
      <w:pPr>
        <w:numPr>
          <w:ilvl w:val="0"/>
          <w:numId w:val="1"/>
        </w:numPr>
        <w:spacing w:before="120"/>
        <w:ind w:hanging="363"/>
      </w:pPr>
      <w:r w:rsidRPr="002613A9">
        <w:t>Заказчик: Открытое акционерное общество «ГСПИ».</w:t>
      </w:r>
      <w:r w:rsidRPr="002613A9">
        <w:br/>
        <w:t xml:space="preserve">(107078, Московская, г. Москва, ул. Новорязанская, д. 8а). </w:t>
      </w:r>
    </w:p>
    <w:p w:rsidR="00A06733" w:rsidRPr="002613A9" w:rsidRDefault="00A06733" w:rsidP="00416DC9">
      <w:pPr>
        <w:spacing w:before="120"/>
        <w:ind w:firstLine="720"/>
        <w:jc w:val="both"/>
      </w:pPr>
      <w:r w:rsidRPr="002613A9">
        <w:t>Наименование запроса цен: «открытый запрос цен в электронной форме на право заключения договора на оказание услуг по выдаче климатических данных по метеорологическим станциям для нужд Красноярского филиала ОАО «ГСПИ» - «КПИИ «ВНИПИЭТ»</w:t>
      </w:r>
    </w:p>
    <w:p w:rsidR="00A06733" w:rsidRPr="002613A9" w:rsidRDefault="00A06733" w:rsidP="00416DC9">
      <w:pPr>
        <w:pStyle w:val="ListParagraph"/>
        <w:numPr>
          <w:ilvl w:val="0"/>
          <w:numId w:val="1"/>
        </w:numPr>
        <w:tabs>
          <w:tab w:val="clear" w:pos="720"/>
          <w:tab w:val="num" w:pos="-2835"/>
          <w:tab w:val="num" w:pos="0"/>
        </w:tabs>
        <w:spacing w:before="120"/>
        <w:ind w:left="0" w:firstLine="357"/>
        <w:jc w:val="both"/>
      </w:pPr>
      <w:r w:rsidRPr="002613A9">
        <w:t xml:space="preserve"> Извещение о проведении запроса цен было размещено на сайте http:// www.</w:t>
      </w:r>
      <w:r w:rsidRPr="002613A9">
        <w:rPr>
          <w:lang w:val="en-US"/>
        </w:rPr>
        <w:t>a</w:t>
      </w:r>
      <w:r w:rsidRPr="002613A9">
        <w:t>-</w:t>
      </w:r>
      <w:r w:rsidRPr="002613A9">
        <w:rPr>
          <w:lang w:val="en-US"/>
        </w:rPr>
        <w:t>k</w:t>
      </w:r>
      <w:r w:rsidRPr="002613A9">
        <w:t>-</w:t>
      </w:r>
      <w:r w:rsidRPr="002613A9">
        <w:rPr>
          <w:lang w:val="en-US"/>
        </w:rPr>
        <w:t>d</w:t>
      </w:r>
      <w:r w:rsidRPr="002613A9">
        <w:t xml:space="preserve">.ru в сети Интернет 15.07.2014 г. </w:t>
      </w:r>
    </w:p>
    <w:p w:rsidR="00A06733" w:rsidRPr="002613A9" w:rsidRDefault="00A06733" w:rsidP="00416DC9">
      <w:pPr>
        <w:numPr>
          <w:ilvl w:val="0"/>
          <w:numId w:val="1"/>
        </w:numPr>
        <w:tabs>
          <w:tab w:val="clear" w:pos="720"/>
          <w:tab w:val="num" w:pos="0"/>
        </w:tabs>
        <w:spacing w:before="120"/>
        <w:ind w:left="0" w:firstLine="357"/>
        <w:jc w:val="both"/>
      </w:pPr>
      <w:r w:rsidRPr="002613A9">
        <w:t xml:space="preserve">Решение о продлении срока подачи котировочных заявок: </w:t>
      </w:r>
    </w:p>
    <w:p w:rsidR="00A06733" w:rsidRPr="002613A9" w:rsidRDefault="00A06733" w:rsidP="00416DC9">
      <w:pPr>
        <w:numPr>
          <w:ilvl w:val="1"/>
          <w:numId w:val="1"/>
        </w:numPr>
        <w:tabs>
          <w:tab w:val="clear" w:pos="1440"/>
        </w:tabs>
        <w:jc w:val="both"/>
      </w:pPr>
      <w:r w:rsidRPr="002613A9"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A06733" w:rsidRPr="002613A9" w:rsidRDefault="00A06733" w:rsidP="00416DC9">
      <w:pPr>
        <w:numPr>
          <w:ilvl w:val="1"/>
          <w:numId w:val="1"/>
        </w:numPr>
        <w:tabs>
          <w:tab w:val="clear" w:pos="1440"/>
        </w:tabs>
        <w:jc w:val="both"/>
      </w:pPr>
      <w:r w:rsidRPr="002613A9">
        <w:t xml:space="preserve">Установить следующую дату окончания приема заявок – 30.07.2014 года, 10:00:00 (по московскому времени). </w:t>
      </w:r>
    </w:p>
    <w:p w:rsidR="00A06733" w:rsidRPr="002613A9" w:rsidRDefault="00A06733" w:rsidP="00416DC9">
      <w:pPr>
        <w:numPr>
          <w:ilvl w:val="1"/>
          <w:numId w:val="1"/>
        </w:numPr>
        <w:tabs>
          <w:tab w:val="clear" w:pos="1440"/>
        </w:tabs>
        <w:jc w:val="both"/>
      </w:pPr>
      <w:r w:rsidRPr="002613A9">
        <w:t xml:space="preserve">Установить следующую дату проведения отборочной стадии – до 04.08.2014 года, 16:00:00 (по московскому времени). </w:t>
      </w:r>
    </w:p>
    <w:p w:rsidR="00A06733" w:rsidRPr="002613A9" w:rsidRDefault="00A06733" w:rsidP="00416DC9">
      <w:pPr>
        <w:numPr>
          <w:ilvl w:val="1"/>
          <w:numId w:val="1"/>
        </w:numPr>
        <w:tabs>
          <w:tab w:val="clear" w:pos="1440"/>
        </w:tabs>
        <w:jc w:val="both"/>
      </w:pPr>
      <w:r w:rsidRPr="002613A9">
        <w:t xml:space="preserve">Установить следующую дату подведения итогов запроса цен – до 06.08.2014 года, 16:00:00 (по московскому времени). </w:t>
      </w:r>
    </w:p>
    <w:p w:rsidR="00A06733" w:rsidRPr="002613A9" w:rsidRDefault="00A06733" w:rsidP="00416DC9">
      <w:pPr>
        <w:numPr>
          <w:ilvl w:val="1"/>
          <w:numId w:val="1"/>
        </w:numPr>
        <w:tabs>
          <w:tab w:val="clear" w:pos="1440"/>
        </w:tabs>
        <w:jc w:val="both"/>
      </w:pPr>
      <w:r w:rsidRPr="002613A9">
        <w:t xml:space="preserve">Настоящее извещение разместить на официальном сайте в информационно-телекоммуникационной сети «Интернет» по закупкам атомной отрасли Госкорпорации «Росатом» </w:t>
      </w:r>
      <w:hyperlink r:id="rId5" w:history="1">
        <w:r w:rsidRPr="002613A9">
          <w:t>http://zakupki.rosatom.ru</w:t>
        </w:r>
      </w:hyperlink>
      <w:r w:rsidRPr="002613A9">
        <w:t xml:space="preserve"> и на сайте электронной торговой площадки</w:t>
      </w:r>
      <w:r w:rsidRPr="002613A9">
        <w:rPr>
          <w:spacing w:val="-6"/>
        </w:rPr>
        <w:t xml:space="preserve"> </w:t>
      </w:r>
      <w:r w:rsidRPr="002613A9">
        <w:t>«</w:t>
      </w:r>
      <w:r w:rsidRPr="002613A9">
        <w:rPr>
          <w:lang w:val="en-US"/>
        </w:rPr>
        <w:t>A</w:t>
      </w:r>
      <w:r w:rsidRPr="002613A9">
        <w:t>-</w:t>
      </w:r>
      <w:r w:rsidRPr="002613A9">
        <w:rPr>
          <w:lang w:val="en-US"/>
        </w:rPr>
        <w:t>K</w:t>
      </w:r>
      <w:r w:rsidRPr="002613A9">
        <w:t>-</w:t>
      </w:r>
      <w:r w:rsidRPr="002613A9">
        <w:rPr>
          <w:lang w:val="en-US"/>
        </w:rPr>
        <w:t>D</w:t>
      </w:r>
      <w:r w:rsidRPr="002613A9">
        <w:t>»</w:t>
      </w:r>
      <w:r w:rsidRPr="002613A9">
        <w:rPr>
          <w:spacing w:val="-6"/>
        </w:rPr>
        <w:t>.</w:t>
      </w:r>
    </w:p>
    <w:p w:rsidR="00A06733" w:rsidRPr="002613A9" w:rsidRDefault="00A06733" w:rsidP="00416DC9">
      <w:pPr>
        <w:tabs>
          <w:tab w:val="num" w:pos="1440"/>
        </w:tabs>
        <w:jc w:val="both"/>
      </w:pPr>
    </w:p>
    <w:p w:rsidR="00A06733" w:rsidRPr="002613A9" w:rsidRDefault="00A06733" w:rsidP="008271C6">
      <w:pPr>
        <w:pStyle w:val="BodyTextIndent"/>
        <w:ind w:firstLine="0"/>
        <w:jc w:val="left"/>
        <w:rPr>
          <w:sz w:val="24"/>
        </w:rPr>
      </w:pPr>
      <w:r w:rsidRPr="002613A9">
        <w:rPr>
          <w:sz w:val="24"/>
        </w:rPr>
        <w:t xml:space="preserve">            </w:t>
      </w:r>
    </w:p>
    <w:p w:rsidR="00A06733" w:rsidRPr="002613A9" w:rsidRDefault="00A06733" w:rsidP="00DD2B66">
      <w:r w:rsidRPr="002613A9">
        <w:t xml:space="preserve">Председатель комиссии </w:t>
      </w:r>
      <w:r w:rsidRPr="002613A9">
        <w:tab/>
      </w:r>
      <w:r w:rsidRPr="002613A9">
        <w:tab/>
      </w:r>
      <w:r w:rsidRPr="002613A9">
        <w:tab/>
      </w:r>
      <w:r w:rsidRPr="002613A9">
        <w:tab/>
      </w:r>
      <w:r w:rsidRPr="002613A9">
        <w:tab/>
        <w:t>Н.А. Белобородова</w:t>
      </w:r>
    </w:p>
    <w:sectPr w:rsidR="00A06733" w:rsidRPr="002613A9" w:rsidSect="002F098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1775FA3"/>
    <w:multiLevelType w:val="multilevel"/>
    <w:tmpl w:val="07EAF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B84742F"/>
    <w:multiLevelType w:val="multilevel"/>
    <w:tmpl w:val="5C6AD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018F"/>
    <w:rsid w:val="00010E5A"/>
    <w:rsid w:val="00072D7D"/>
    <w:rsid w:val="00104309"/>
    <w:rsid w:val="00107AD3"/>
    <w:rsid w:val="001161F9"/>
    <w:rsid w:val="001D6D08"/>
    <w:rsid w:val="002051F1"/>
    <w:rsid w:val="00232D81"/>
    <w:rsid w:val="002613A9"/>
    <w:rsid w:val="002E018F"/>
    <w:rsid w:val="002F098D"/>
    <w:rsid w:val="0030719D"/>
    <w:rsid w:val="00416DC9"/>
    <w:rsid w:val="0044491B"/>
    <w:rsid w:val="005525AA"/>
    <w:rsid w:val="005C2F4C"/>
    <w:rsid w:val="005C44EC"/>
    <w:rsid w:val="0061366E"/>
    <w:rsid w:val="00616FF4"/>
    <w:rsid w:val="00671EBD"/>
    <w:rsid w:val="007A66C9"/>
    <w:rsid w:val="007C3431"/>
    <w:rsid w:val="00824B74"/>
    <w:rsid w:val="008271C6"/>
    <w:rsid w:val="008F7A66"/>
    <w:rsid w:val="009657EE"/>
    <w:rsid w:val="009A4985"/>
    <w:rsid w:val="009F53AB"/>
    <w:rsid w:val="009F79CC"/>
    <w:rsid w:val="00A0335D"/>
    <w:rsid w:val="00A06733"/>
    <w:rsid w:val="00A337B2"/>
    <w:rsid w:val="00A81F57"/>
    <w:rsid w:val="00A92556"/>
    <w:rsid w:val="00A92A53"/>
    <w:rsid w:val="00AA5687"/>
    <w:rsid w:val="00AB25B0"/>
    <w:rsid w:val="00B30738"/>
    <w:rsid w:val="00B807A9"/>
    <w:rsid w:val="00BE0945"/>
    <w:rsid w:val="00C76A1B"/>
    <w:rsid w:val="00CB5D77"/>
    <w:rsid w:val="00CB722A"/>
    <w:rsid w:val="00CE722E"/>
    <w:rsid w:val="00D541CF"/>
    <w:rsid w:val="00DD2B66"/>
    <w:rsid w:val="00EA0075"/>
    <w:rsid w:val="00F33D15"/>
    <w:rsid w:val="00FA623A"/>
    <w:rsid w:val="00FC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18F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2E01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E018F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Hyperlink">
    <w:name w:val="Hyperlink"/>
    <w:basedOn w:val="DefaultParagraphFont"/>
    <w:uiPriority w:val="99"/>
    <w:rsid w:val="00B30738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8271C6"/>
    <w:pPr>
      <w:ind w:firstLine="709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271C6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8F7A6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1</Pages>
  <Words>271</Words>
  <Characters>1547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kornitskiy</dc:creator>
  <cp:keywords/>
  <dc:description/>
  <cp:lastModifiedBy>user</cp:lastModifiedBy>
  <cp:revision>11</cp:revision>
  <cp:lastPrinted>2014-07-16T05:20:00Z</cp:lastPrinted>
  <dcterms:created xsi:type="dcterms:W3CDTF">2014-02-19T02:40:00Z</dcterms:created>
  <dcterms:modified xsi:type="dcterms:W3CDTF">2014-07-23T06:13:00Z</dcterms:modified>
</cp:coreProperties>
</file>