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B03774" w:rsidRPr="005942D4">
        <w:tc>
          <w:tcPr>
            <w:tcW w:w="4001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B03774" w:rsidRPr="005942D4">
        <w:tc>
          <w:tcPr>
            <w:tcW w:w="4140" w:type="dxa"/>
            <w:gridSpan w:val="3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03774" w:rsidRPr="005942D4" w:rsidRDefault="00B03774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B03774" w:rsidRPr="005942D4">
        <w:tc>
          <w:tcPr>
            <w:tcW w:w="1971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B03774" w:rsidRPr="005942D4">
        <w:tc>
          <w:tcPr>
            <w:tcW w:w="1971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03774" w:rsidRPr="005942D4">
        <w:tc>
          <w:tcPr>
            <w:tcW w:w="1971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03774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B03774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B03774" w:rsidRPr="005942D4">
        <w:trPr>
          <w:gridAfter w:val="3"/>
          <w:wAfter w:w="5847" w:type="dxa"/>
        </w:trPr>
        <w:tc>
          <w:tcPr>
            <w:tcW w:w="1971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B03774" w:rsidRPr="005942D4">
        <w:trPr>
          <w:gridAfter w:val="3"/>
          <w:wAfter w:w="5847" w:type="dxa"/>
        </w:trPr>
        <w:tc>
          <w:tcPr>
            <w:tcW w:w="1971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03774" w:rsidRPr="005942D4">
        <w:trPr>
          <w:gridAfter w:val="4"/>
          <w:wAfter w:w="5986" w:type="dxa"/>
        </w:trPr>
        <w:tc>
          <w:tcPr>
            <w:tcW w:w="1971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03774" w:rsidRPr="005942D4" w:rsidRDefault="00B03774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pStyle w:val="110"/>
        <w:keepNext w:val="0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B03774" w:rsidRPr="00BA276C" w:rsidRDefault="00B03774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>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B03774" w:rsidRPr="00BA276C" w:rsidRDefault="00B03774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  <w:lang w:eastAsia="ar-SA"/>
        </w:rPr>
        <w:t xml:space="preserve">аппаратно-программных комплексов защиты информации </w:t>
      </w: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Default="00B03774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B03774" w:rsidRDefault="00B03774" w:rsidP="007D34D5">
      <w:pPr>
        <w:jc w:val="center"/>
        <w:rPr>
          <w:sz w:val="28"/>
          <w:szCs w:val="28"/>
        </w:rPr>
      </w:pPr>
    </w:p>
    <w:p w:rsidR="00B03774" w:rsidRDefault="00B03774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09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770-15/ОЗ-172-ЗЦ-Э</w:t>
      </w: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jc w:val="center"/>
        <w:rPr>
          <w:sz w:val="28"/>
          <w:szCs w:val="28"/>
        </w:rPr>
      </w:pPr>
    </w:p>
    <w:p w:rsidR="00B03774" w:rsidRPr="00563FFA" w:rsidRDefault="00B03774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B03774" w:rsidRPr="00563FFA" w:rsidRDefault="00B03774" w:rsidP="00CA2886">
      <w:pPr>
        <w:sectPr w:rsidR="00B03774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03774" w:rsidRPr="00563FFA" w:rsidRDefault="00B03774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B03774" w:rsidRPr="00563FFA" w:rsidRDefault="00B03774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03774" w:rsidRPr="005C1E93" w:rsidRDefault="00B03774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774" w:rsidRPr="005C1E93" w:rsidRDefault="00B03774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774" w:rsidRPr="005C1E93" w:rsidRDefault="00B03774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774" w:rsidRPr="005C1E93" w:rsidRDefault="00B03774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B03774" w:rsidRDefault="00B03774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B03774" w:rsidRPr="00563FFA" w:rsidRDefault="00B03774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B03774" w:rsidRPr="00563FFA" w:rsidRDefault="00B03774" w:rsidP="005D6E3F">
      <w:pPr>
        <w:rPr>
          <w:sz w:val="28"/>
          <w:szCs w:val="28"/>
        </w:rPr>
      </w:pPr>
    </w:p>
    <w:p w:rsidR="00B03774" w:rsidRPr="00563FFA" w:rsidRDefault="00B03774" w:rsidP="00600E86"/>
    <w:p w:rsidR="00B03774" w:rsidRPr="00563FFA" w:rsidRDefault="00B03774" w:rsidP="00600E86">
      <w:pPr>
        <w:sectPr w:rsidR="00B03774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8" w:name="_GoBack"/>
      <w:bookmarkEnd w:id="8"/>
    </w:p>
    <w:p w:rsidR="00B03774" w:rsidRPr="00563FFA" w:rsidRDefault="00B03774" w:rsidP="004B3019">
      <w:pPr>
        <w:rPr>
          <w:sz w:val="28"/>
          <w:szCs w:val="28"/>
        </w:rPr>
      </w:pPr>
      <w:bookmarkStart w:id="9" w:name="_Toc397064010"/>
    </w:p>
    <w:p w:rsidR="00B03774" w:rsidRPr="00563FFA" w:rsidRDefault="00B03774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B03774" w:rsidRPr="00563FFA" w:rsidRDefault="00B03774" w:rsidP="00347B82">
      <w:pPr>
        <w:rPr>
          <w:sz w:val="28"/>
          <w:szCs w:val="28"/>
        </w:rPr>
      </w:pPr>
    </w:p>
    <w:p w:rsidR="00B03774" w:rsidRPr="0099548E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B03774" w:rsidRPr="004B0F9E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B03774" w:rsidRDefault="00B03774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EE5D29">
        <w:rPr>
          <w:rFonts w:ascii="Times New Roman" w:hAnsi="Times New Roman" w:cs="Times New Roman"/>
          <w:spacing w:val="-6"/>
          <w:sz w:val="28"/>
          <w:szCs w:val="28"/>
        </w:rPr>
        <w:t>аппаратно-программных комплексов защиты информации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B03774" w:rsidRPr="00563F70" w:rsidRDefault="00B03774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B03774" w:rsidRPr="00563F70" w:rsidRDefault="00B03774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B03774" w:rsidRPr="00563FFA" w:rsidRDefault="00B03774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B03774" w:rsidRPr="00563FFA" w:rsidRDefault="00B03774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EE5D29">
        <w:rPr>
          <w:rFonts w:ascii="Times New Roman" w:hAnsi="Times New Roman" w:cs="Times New Roman"/>
          <w:sz w:val="28"/>
          <w:szCs w:val="28"/>
        </w:rPr>
        <w:t>аппаратно-программных комплексов защиты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3774" w:rsidRDefault="00B03774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B03774" w:rsidRDefault="00B03774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в течение</w:t>
      </w:r>
      <w:r w:rsidRPr="001B21EB">
        <w:rPr>
          <w:sz w:val="28"/>
          <w:szCs w:val="28"/>
        </w:rPr>
        <w:t xml:space="preserve"> </w:t>
      </w:r>
      <w:r>
        <w:rPr>
          <w:sz w:val="28"/>
          <w:szCs w:val="28"/>
        </w:rPr>
        <w:t>30 рабочих  дней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B03774" w:rsidRPr="00563FFA" w:rsidRDefault="00B03774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B03774" w:rsidRPr="00563FFA" w:rsidRDefault="00B03774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B03774" w:rsidRPr="00563FFA" w:rsidRDefault="00B03774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B03774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774" w:rsidRPr="00B34D3D" w:rsidRDefault="00B03774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10  банковских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B03774" w:rsidRPr="00A043E8" w:rsidRDefault="00B03774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B03774" w:rsidRPr="00563FFA" w:rsidRDefault="00B03774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2 165 253 (Два миллиона сто шестьдесят пять тысяч двести пятьдесят три) рубля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03774" w:rsidRPr="00563FFA" w:rsidRDefault="00B0377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B03774" w:rsidRPr="00563FFA" w:rsidRDefault="00B03774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B03774" w:rsidRDefault="00B0377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03774" w:rsidRPr="00563FFA" w:rsidRDefault="00B03774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03774" w:rsidRPr="00563FFA" w:rsidRDefault="00B037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03774" w:rsidRPr="00563FFA" w:rsidRDefault="00B0377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B03774" w:rsidRPr="00563FFA" w:rsidRDefault="00B0377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03774" w:rsidRPr="00563FFA" w:rsidRDefault="00B03774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03774" w:rsidRPr="00563FFA" w:rsidRDefault="00B03774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 2015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B03774" w:rsidRPr="00563FFA" w:rsidRDefault="00B03774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03774" w:rsidRPr="00563FFA" w:rsidRDefault="00B03774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16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 2015</w:t>
      </w:r>
      <w:r w:rsidRPr="00563FFA">
        <w:rPr>
          <w:spacing w:val="-6"/>
          <w:sz w:val="28"/>
          <w:szCs w:val="28"/>
        </w:rPr>
        <w:t xml:space="preserve"> года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B03774" w:rsidRPr="00563FFA" w:rsidRDefault="00B03774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B03774" w:rsidRPr="00117DD4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03774" w:rsidRDefault="00B03774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B03774" w:rsidRDefault="00B03774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B03774" w:rsidRDefault="00B03774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B03774" w:rsidRDefault="00B03774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03774" w:rsidRDefault="00B03774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03774" w:rsidRPr="00563FFA" w:rsidRDefault="00B03774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B03774" w:rsidRPr="00563FFA" w:rsidRDefault="00B03774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B03774" w:rsidRPr="00563FFA" w:rsidRDefault="00B03774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03774" w:rsidRPr="00563FFA" w:rsidRDefault="00B03774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03774" w:rsidRPr="00563FFA" w:rsidRDefault="00B03774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03774" w:rsidRPr="00563FFA" w:rsidRDefault="00B03774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03774" w:rsidRPr="00563FFA" w:rsidRDefault="00B03774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B03774" w:rsidRPr="00563FFA" w:rsidRDefault="00B03774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03774" w:rsidRDefault="00B03774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03774" w:rsidRPr="008A0248" w:rsidRDefault="00B03774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B03774" w:rsidRPr="00563FFA" w:rsidRDefault="00B03774" w:rsidP="00CD6C43">
      <w:pPr>
        <w:pStyle w:val="NormalWeb"/>
        <w:spacing w:before="0" w:beforeAutospacing="0" w:after="0" w:afterAutospacing="0"/>
        <w:ind w:right="153"/>
        <w:jc w:val="both"/>
        <w:sectPr w:rsidR="00B03774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03774" w:rsidRPr="00563FFA" w:rsidRDefault="00B03774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B03774" w:rsidRPr="00563FFA" w:rsidRDefault="00B03774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03774" w:rsidRPr="00563FFA" w:rsidRDefault="00B03774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B03774" w:rsidRPr="00563FFA" w:rsidRDefault="00B03774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03774" w:rsidRPr="00563FFA" w:rsidRDefault="00B03774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B03774" w:rsidRPr="00563FFA" w:rsidRDefault="00B03774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B03774" w:rsidRPr="00563FFA" w:rsidRDefault="00B03774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B03774" w:rsidRPr="00563FFA" w:rsidRDefault="00B03774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B03774" w:rsidRPr="00E04F63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B03774" w:rsidRPr="00E04F63" w:rsidRDefault="00B03774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B03774" w:rsidRPr="00E04F63" w:rsidRDefault="00B03774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B03774" w:rsidRPr="00E04F63" w:rsidRDefault="00B03774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B03774" w:rsidRPr="00E04F63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B03774" w:rsidRPr="00E04F63" w:rsidRDefault="00B03774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B03774" w:rsidRPr="00E04F63" w:rsidRDefault="00B03774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03774" w:rsidRPr="00E04F63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B03774" w:rsidRPr="00E04F63" w:rsidRDefault="00B03774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03774" w:rsidRPr="00E04F63" w:rsidRDefault="00B03774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B03774" w:rsidRPr="00E04F63" w:rsidRDefault="00B03774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B03774" w:rsidRPr="00E04F63" w:rsidRDefault="00B03774" w:rsidP="00E04F63">
            <w:pPr>
              <w:tabs>
                <w:tab w:val="left" w:pos="300"/>
              </w:tabs>
              <w:ind w:right="153"/>
            </w:pPr>
          </w:p>
        </w:tc>
      </w:tr>
      <w:tr w:rsidR="00B03774" w:rsidRPr="00E04F63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03774" w:rsidRPr="00E04F63" w:rsidRDefault="00B03774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03774" w:rsidRPr="00E04F63" w:rsidRDefault="00B03774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B03774" w:rsidRPr="00862B1C" w:rsidRDefault="00B03774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B03774" w:rsidRPr="00E04F63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03774" w:rsidRPr="00E04F63" w:rsidRDefault="00B03774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03774" w:rsidRPr="00E04F63" w:rsidRDefault="00B03774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B03774" w:rsidRPr="00E04F63" w:rsidRDefault="00B03774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03774" w:rsidRPr="00E04F63" w:rsidRDefault="00B03774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03774" w:rsidRPr="00E04F63">
        <w:trPr>
          <w:trHeight w:val="699"/>
        </w:trPr>
        <w:tc>
          <w:tcPr>
            <w:tcW w:w="851" w:type="dxa"/>
            <w:gridSpan w:val="2"/>
            <w:vAlign w:val="center"/>
          </w:tcPr>
          <w:p w:rsidR="00B03774" w:rsidRPr="00E04F63" w:rsidRDefault="00B03774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B03774" w:rsidRPr="00E04F63" w:rsidRDefault="00B03774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B03774" w:rsidRPr="00862B1C" w:rsidRDefault="00B03774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03774" w:rsidRPr="00E04F63" w:rsidRDefault="00B03774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B03774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B03774" w:rsidRPr="00E04F63" w:rsidRDefault="00B03774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B03774" w:rsidRPr="00E04F63" w:rsidRDefault="00B03774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03774" w:rsidRPr="00E04F63" w:rsidRDefault="00B03774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B03774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B03774" w:rsidRPr="00E04F63" w:rsidRDefault="00B03774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B03774" w:rsidRPr="00E04F63" w:rsidRDefault="00B03774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03774" w:rsidRPr="00E04F63" w:rsidRDefault="00B03774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03774" w:rsidRPr="00E04F63" w:rsidRDefault="00B03774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03774" w:rsidRPr="00E04F63" w:rsidRDefault="00B03774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B03774" w:rsidRPr="00E04F63">
        <w:trPr>
          <w:gridBefore w:val="1"/>
          <w:trHeight w:val="70"/>
        </w:trPr>
        <w:tc>
          <w:tcPr>
            <w:tcW w:w="851" w:type="dxa"/>
            <w:vAlign w:val="center"/>
          </w:tcPr>
          <w:p w:rsidR="00B03774" w:rsidRPr="00E04F63" w:rsidRDefault="00B03774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B03774" w:rsidRPr="00E04F63" w:rsidRDefault="00B03774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B03774" w:rsidRPr="00E04F63" w:rsidRDefault="00B03774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03774" w:rsidRPr="00E04F63" w:rsidRDefault="00B03774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03774" w:rsidRPr="00E04F63" w:rsidRDefault="00B03774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B03774" w:rsidRPr="00E04F63" w:rsidRDefault="00B03774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03774" w:rsidRPr="00563FFA" w:rsidRDefault="00B03774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B03774" w:rsidRPr="00563FFA" w:rsidRDefault="00B03774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B03774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03774" w:rsidRPr="00563FFA" w:rsidRDefault="00B03774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03774" w:rsidRPr="00563FFA" w:rsidRDefault="00B03774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B03774" w:rsidRPr="00563FFA" w:rsidRDefault="00B03774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B03774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03774" w:rsidRPr="00563FFA" w:rsidRDefault="00B03774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03774" w:rsidRPr="00563FFA" w:rsidRDefault="00B03774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03774" w:rsidRPr="00563FFA" w:rsidRDefault="00B03774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03774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03774" w:rsidRPr="00563FFA" w:rsidRDefault="00B03774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03774" w:rsidRPr="00563FFA" w:rsidRDefault="00B03774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B03774" w:rsidRPr="00563FFA" w:rsidRDefault="00B03774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B03774" w:rsidRPr="00563FFA" w:rsidRDefault="00B03774" w:rsidP="00703F4C"/>
    <w:p w:rsidR="00B03774" w:rsidRPr="00563FFA" w:rsidRDefault="00B03774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B03774" w:rsidRPr="00563FFA" w:rsidRDefault="00B03774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B03774" w:rsidRPr="00563FFA" w:rsidRDefault="00B03774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B03774" w:rsidRPr="00563FFA" w:rsidRDefault="00B03774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B03774" w:rsidRPr="00563FFA" w:rsidRDefault="00B03774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B03774" w:rsidRPr="00563FFA" w:rsidRDefault="00B03774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B03774" w:rsidRPr="00563FFA" w:rsidRDefault="00B03774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B03774" w:rsidRPr="00563FFA" w:rsidRDefault="00B03774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B03774" w:rsidRPr="00563FFA" w:rsidRDefault="00B03774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B03774" w:rsidRPr="00563FFA" w:rsidRDefault="00B03774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B03774" w:rsidRPr="00563FFA" w:rsidRDefault="00B03774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B03774" w:rsidRPr="00563FFA" w:rsidRDefault="00B03774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B03774" w:rsidRPr="00563FFA" w:rsidRDefault="00B03774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B03774" w:rsidRPr="00563FFA" w:rsidRDefault="00B03774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B03774" w:rsidRPr="00563FFA" w:rsidRDefault="00B03774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B03774" w:rsidRDefault="00B03774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B03774" w:rsidRPr="00563FFA" w:rsidRDefault="00B03774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B03774" w:rsidRPr="00563FFA" w:rsidRDefault="00B03774" w:rsidP="005D6E3F">
      <w:pPr>
        <w:pStyle w:val="Times12"/>
        <w:ind w:firstLine="0"/>
      </w:pPr>
    </w:p>
    <w:p w:rsidR="00B03774" w:rsidRPr="00563FFA" w:rsidRDefault="00B03774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B03774" w:rsidRPr="00563FFA" w:rsidRDefault="00B03774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03774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03774" w:rsidRPr="00563FFA" w:rsidRDefault="00B03774" w:rsidP="004B69B9">
      <w:pPr>
        <w:ind w:firstLine="709"/>
        <w:jc w:val="both"/>
        <w:rPr>
          <w:b/>
          <w:bCs/>
          <w:i/>
          <w:iCs/>
        </w:rPr>
      </w:pPr>
    </w:p>
    <w:p w:rsidR="00B03774" w:rsidRPr="00563FFA" w:rsidRDefault="00B03774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B03774" w:rsidRPr="00563FFA" w:rsidRDefault="00B03774" w:rsidP="004B69B9">
      <w:pPr>
        <w:ind w:right="153" w:firstLine="636"/>
        <w:jc w:val="both"/>
        <w:rPr>
          <w:b/>
          <w:bCs/>
          <w:i/>
          <w:iCs/>
        </w:rPr>
      </w:pPr>
    </w:p>
    <w:p w:rsidR="00B03774" w:rsidRPr="00563FFA" w:rsidRDefault="00B03774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03774" w:rsidRPr="00563FFA" w:rsidRDefault="00B03774" w:rsidP="004B69B9">
      <w:pPr>
        <w:ind w:right="153" w:firstLine="636"/>
        <w:jc w:val="both"/>
        <w:rPr>
          <w:b/>
          <w:bCs/>
          <w:i/>
          <w:iCs/>
        </w:rPr>
      </w:pPr>
    </w:p>
    <w:p w:rsidR="00B03774" w:rsidRPr="00563FFA" w:rsidRDefault="00B03774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B03774" w:rsidRPr="00563FFA" w:rsidRDefault="00B03774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03774" w:rsidRPr="00563FFA" w:rsidRDefault="00B03774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B03774" w:rsidRPr="00563FFA" w:rsidRDefault="00B03774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B03774" w:rsidRDefault="00B03774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B03774" w:rsidRPr="00FC009D" w:rsidRDefault="00B03774" w:rsidP="004B69B9">
      <w:pPr>
        <w:pStyle w:val="Times12"/>
        <w:jc w:val="right"/>
        <w:rPr>
          <w:sz w:val="28"/>
          <w:szCs w:val="28"/>
        </w:rPr>
      </w:pPr>
    </w:p>
    <w:p w:rsidR="00B03774" w:rsidRPr="00FC009D" w:rsidRDefault="00B03774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03774" w:rsidRPr="00FC009D" w:rsidRDefault="00B03774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B03774" w:rsidRDefault="00B03774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B03774" w:rsidRPr="00FC009D" w:rsidRDefault="00B03774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B03774" w:rsidRPr="00FC009D" w:rsidRDefault="00B03774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03774" w:rsidRPr="00FC009D" w:rsidRDefault="00B03774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B03774" w:rsidRDefault="00B03774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03774" w:rsidRPr="00FC009D" w:rsidRDefault="00B03774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03774" w:rsidRPr="00FC009D" w:rsidRDefault="00B03774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774" w:rsidRPr="00FC009D" w:rsidRDefault="00B03774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03774" w:rsidRPr="00FC009D" w:rsidRDefault="00B03774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774" w:rsidRPr="00FC009D" w:rsidRDefault="00B03774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03774" w:rsidRPr="00FC009D" w:rsidRDefault="00B03774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774" w:rsidRPr="00FC009D" w:rsidRDefault="00B03774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03774" w:rsidRPr="00FC009D" w:rsidRDefault="00B03774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774" w:rsidRPr="00FC009D" w:rsidRDefault="00B03774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03774" w:rsidRPr="00FC009D" w:rsidRDefault="00B03774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03774" w:rsidRPr="00FC009D" w:rsidRDefault="00B03774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03774" w:rsidRPr="00FC009D">
        <w:trPr>
          <w:cantSplit/>
          <w:tblHeader/>
        </w:trPr>
        <w:tc>
          <w:tcPr>
            <w:tcW w:w="709" w:type="dxa"/>
            <w:vAlign w:val="center"/>
          </w:tcPr>
          <w:p w:rsidR="00B03774" w:rsidRPr="00FC009D" w:rsidRDefault="00B03774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03774" w:rsidRPr="00FC009D" w:rsidRDefault="00B03774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03774" w:rsidRPr="00FC009D" w:rsidRDefault="00B03774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03774" w:rsidRPr="00FC009D">
        <w:trPr>
          <w:cantSplit/>
        </w:trPr>
        <w:tc>
          <w:tcPr>
            <w:tcW w:w="709" w:type="dxa"/>
            <w:vAlign w:val="center"/>
          </w:tcPr>
          <w:p w:rsidR="00B03774" w:rsidRPr="00FC009D" w:rsidRDefault="00B03774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774" w:rsidRPr="00FC009D" w:rsidRDefault="00B03774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03774" w:rsidRPr="00FC009D" w:rsidRDefault="00B03774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03774" w:rsidRPr="00FC009D">
        <w:trPr>
          <w:cantSplit/>
        </w:trPr>
        <w:tc>
          <w:tcPr>
            <w:tcW w:w="709" w:type="dxa"/>
            <w:vAlign w:val="center"/>
          </w:tcPr>
          <w:p w:rsidR="00B03774" w:rsidRPr="00FC009D" w:rsidRDefault="00B03774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774" w:rsidRPr="00FC009D" w:rsidRDefault="00B03774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03774" w:rsidRPr="00FC009D" w:rsidRDefault="00B03774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03774" w:rsidRPr="00FC009D">
        <w:trPr>
          <w:cantSplit/>
        </w:trPr>
        <w:tc>
          <w:tcPr>
            <w:tcW w:w="709" w:type="dxa"/>
            <w:vAlign w:val="center"/>
          </w:tcPr>
          <w:p w:rsidR="00B03774" w:rsidRPr="00FC009D" w:rsidRDefault="00B03774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774" w:rsidRPr="00FC009D" w:rsidRDefault="00B03774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03774" w:rsidRPr="00FC009D" w:rsidRDefault="00B03774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03774" w:rsidRPr="00FC009D">
        <w:trPr>
          <w:cantSplit/>
        </w:trPr>
        <w:tc>
          <w:tcPr>
            <w:tcW w:w="709" w:type="dxa"/>
            <w:vAlign w:val="center"/>
          </w:tcPr>
          <w:p w:rsidR="00B03774" w:rsidRPr="00FC009D" w:rsidRDefault="00B03774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774" w:rsidRPr="00FC009D" w:rsidRDefault="00B03774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03774" w:rsidRPr="00FC009D" w:rsidRDefault="00B03774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03774" w:rsidRPr="00FC009D" w:rsidRDefault="00B03774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3774" w:rsidRDefault="00B03774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03774" w:rsidRPr="00100970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03774" w:rsidRPr="00FC009D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03774" w:rsidRDefault="00B03774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03774" w:rsidRPr="00FC009D" w:rsidRDefault="00B03774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03774" w:rsidRPr="00FC009D" w:rsidRDefault="00B03774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03774" w:rsidRPr="00FC009D" w:rsidRDefault="00B03774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03774" w:rsidRPr="00FC009D" w:rsidRDefault="00B03774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03774" w:rsidRPr="00FC009D" w:rsidRDefault="00B03774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03774" w:rsidRDefault="00B03774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03774" w:rsidRDefault="00B03774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B03774" w:rsidRPr="00FC009D" w:rsidRDefault="00B03774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B03774" w:rsidRDefault="00B03774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B03774" w:rsidRPr="00FC009D" w:rsidRDefault="00B03774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03774" w:rsidRPr="00C35EF7" w:rsidRDefault="00B03774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03774" w:rsidRPr="00FC009D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3774" w:rsidRPr="00FC009D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03774" w:rsidRPr="00FC009D" w:rsidRDefault="00B03774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03774" w:rsidRDefault="00B03774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03774" w:rsidRDefault="00B03774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03774" w:rsidRPr="00914AB9" w:rsidRDefault="00B03774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03774" w:rsidRDefault="00B03774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03774" w:rsidRDefault="00B03774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03774" w:rsidRPr="00881537" w:rsidRDefault="00B03774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03774" w:rsidRDefault="00B03774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03774" w:rsidRDefault="00B03774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03774" w:rsidRPr="001205C1" w:rsidRDefault="00B03774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B03774" w:rsidRPr="00FC009D" w:rsidRDefault="00B03774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03774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03774" w:rsidRPr="002C5C15" w:rsidRDefault="00B03774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03774" w:rsidRPr="002C5C15" w:rsidRDefault="00B03774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03774" w:rsidRPr="00FC009D" w:rsidRDefault="00B03774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03774" w:rsidRPr="00FC009D" w:rsidRDefault="00B03774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03774" w:rsidRPr="00FC009D" w:rsidRDefault="00B03774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03774" w:rsidRPr="00FC009D" w:rsidRDefault="00B03774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03774" w:rsidRPr="00FC009D">
        <w:trPr>
          <w:tblHeader/>
        </w:trPr>
        <w:tc>
          <w:tcPr>
            <w:tcW w:w="1091" w:type="dxa"/>
            <w:vAlign w:val="center"/>
          </w:tcPr>
          <w:p w:rsidR="00B03774" w:rsidRPr="00FC009D" w:rsidRDefault="00B03774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03774" w:rsidRPr="00FC009D" w:rsidRDefault="00B03774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B03774" w:rsidRPr="00FC009D" w:rsidRDefault="00B03774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03774" w:rsidRPr="00FC009D" w:rsidRDefault="00B03774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FC009D" w:rsidRDefault="00B03774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03774" w:rsidRPr="00FC009D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03774" w:rsidRPr="00FC009D" w:rsidRDefault="00B03774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83031A" w:rsidRDefault="00B03774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03774" w:rsidRPr="00FC009D" w:rsidRDefault="00B03774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83031A" w:rsidRDefault="00B03774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03774" w:rsidRPr="00FC009D" w:rsidRDefault="00B03774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83031A" w:rsidRDefault="00B03774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774" w:rsidRPr="00FC009D" w:rsidRDefault="00B03774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83031A" w:rsidRDefault="00B03774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774" w:rsidRPr="00FC009D" w:rsidRDefault="00B03774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83031A" w:rsidRDefault="00B03774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774" w:rsidRPr="00FC009D" w:rsidRDefault="00B03774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774" w:rsidRPr="00FC009D">
        <w:tc>
          <w:tcPr>
            <w:tcW w:w="1091" w:type="dxa"/>
            <w:vAlign w:val="center"/>
          </w:tcPr>
          <w:p w:rsidR="00B03774" w:rsidRPr="0083031A" w:rsidRDefault="00B03774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774" w:rsidRPr="0083031A" w:rsidRDefault="00B03774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03774" w:rsidRPr="00FC009D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03774" w:rsidRPr="00FC009D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03774" w:rsidRPr="00FC009D" w:rsidRDefault="00B03774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03774" w:rsidRPr="00FC009D" w:rsidRDefault="00B03774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03774" w:rsidRPr="00FC009D" w:rsidRDefault="00B03774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03774" w:rsidRPr="00FC009D" w:rsidRDefault="00B03774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03774" w:rsidRPr="00FC009D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03774" w:rsidRPr="00FC009D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03774" w:rsidRPr="00FC009D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03774" w:rsidRPr="00FC009D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03774" w:rsidRPr="00FC009D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03774" w:rsidRPr="009449E0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C23085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B03774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03774" w:rsidRPr="00100970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B03774" w:rsidRPr="00100970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B03774" w:rsidRPr="00100970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03774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B03774" w:rsidRPr="00A356CF" w:rsidRDefault="00B03774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B03774" w:rsidRDefault="00B03774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B03774" w:rsidRPr="00FC009D" w:rsidRDefault="00B03774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03774" w:rsidRPr="0022001A" w:rsidRDefault="00B03774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03774" w:rsidRPr="0022001A" w:rsidRDefault="00B03774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03774" w:rsidRPr="00FC009D" w:rsidRDefault="00B03774" w:rsidP="004B69B9">
      <w:pPr>
        <w:jc w:val="right"/>
        <w:rPr>
          <w:b/>
          <w:bCs/>
          <w:sz w:val="22"/>
          <w:szCs w:val="22"/>
        </w:rPr>
      </w:pPr>
    </w:p>
    <w:p w:rsidR="00B03774" w:rsidRPr="00B03ADB" w:rsidRDefault="00B03774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B03774" w:rsidRDefault="00B03774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B03774" w:rsidRPr="00FC009D" w:rsidRDefault="00B03774" w:rsidP="004B69B9">
      <w:pPr>
        <w:jc w:val="right"/>
        <w:rPr>
          <w:b/>
          <w:bCs/>
          <w:i/>
          <w:iCs/>
        </w:rPr>
      </w:pPr>
    </w:p>
    <w:p w:rsidR="00B03774" w:rsidRPr="00936804" w:rsidDel="00EC0238" w:rsidRDefault="00B03774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B03774" w:rsidRPr="00FC009D" w:rsidRDefault="00B03774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03774" w:rsidRDefault="00B03774" w:rsidP="004B69B9">
      <w:pPr>
        <w:jc w:val="both"/>
        <w:rPr>
          <w:lang w:eastAsia="en-US"/>
        </w:rPr>
      </w:pPr>
    </w:p>
    <w:p w:rsidR="00B03774" w:rsidDel="00EC0238" w:rsidRDefault="00B03774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B03774" w:rsidRPr="002B303E" w:rsidDel="00EC0238" w:rsidRDefault="00B03774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03774" w:rsidRPr="002B303E" w:rsidDel="00EC0238">
        <w:trPr>
          <w:tblHeader/>
        </w:trPr>
        <w:tc>
          <w:tcPr>
            <w:tcW w:w="540" w:type="dxa"/>
            <w:vAlign w:val="center"/>
          </w:tcPr>
          <w:p w:rsidR="00B03774" w:rsidRPr="005F6473" w:rsidDel="00EC0238" w:rsidRDefault="00B03774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B03774" w:rsidRPr="005F6473" w:rsidDel="00EC0238" w:rsidRDefault="00B03774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03774" w:rsidRPr="005F6473" w:rsidDel="00EC0238" w:rsidRDefault="00B03774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03774" w:rsidRPr="005F6473" w:rsidDel="00EC0238" w:rsidRDefault="00B03774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03774" w:rsidRPr="005F6473" w:rsidDel="00EC0238" w:rsidRDefault="00B03774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03774" w:rsidRPr="002B303E" w:rsidDel="00EC0238">
        <w:trPr>
          <w:tblHeader/>
        </w:trPr>
        <w:tc>
          <w:tcPr>
            <w:tcW w:w="540" w:type="dxa"/>
            <w:vAlign w:val="center"/>
          </w:tcPr>
          <w:p w:rsidR="00B03774" w:rsidRPr="002B303E" w:rsidDel="00EC0238" w:rsidRDefault="00B03774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03774" w:rsidRPr="002B303E" w:rsidDel="00EC0238">
        <w:tc>
          <w:tcPr>
            <w:tcW w:w="540" w:type="dxa"/>
          </w:tcPr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03774" w:rsidRPr="002B303E" w:rsidDel="00EC0238" w:rsidRDefault="00B03774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03774" w:rsidRPr="002B303E" w:rsidDel="00EC0238">
        <w:tc>
          <w:tcPr>
            <w:tcW w:w="540" w:type="dxa"/>
          </w:tcPr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03774" w:rsidRPr="002B303E" w:rsidDel="00EC0238" w:rsidRDefault="00B03774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03774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03774" w:rsidRPr="002B303E" w:rsidDel="00EC0238" w:rsidRDefault="00B03774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03774" w:rsidRPr="002B303E" w:rsidDel="00EC0238" w:rsidRDefault="00B03774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03774" w:rsidRPr="002B303E" w:rsidDel="00EC0238" w:rsidRDefault="00B03774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03774" w:rsidRPr="002B303E" w:rsidDel="00EC0238" w:rsidRDefault="00B03774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03774" w:rsidRPr="002B303E" w:rsidDel="00EC0238">
        <w:trPr>
          <w:trHeight w:val="1903"/>
        </w:trPr>
        <w:tc>
          <w:tcPr>
            <w:tcW w:w="540" w:type="dxa"/>
            <w:vMerge/>
          </w:tcPr>
          <w:p w:rsidR="00B03774" w:rsidRPr="002B303E" w:rsidDel="00EC0238" w:rsidRDefault="00B03774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B03774" w:rsidRPr="002B303E" w:rsidDel="00EC0238" w:rsidRDefault="00B03774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03774" w:rsidRPr="002B303E" w:rsidDel="00EC0238" w:rsidRDefault="00B03774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03774" w:rsidRPr="002B303E" w:rsidDel="00EC0238" w:rsidRDefault="00B03774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03774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03774" w:rsidRPr="002B303E" w:rsidDel="00EC0238" w:rsidRDefault="00B03774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03774" w:rsidRPr="005F6473" w:rsidDel="00EC0238" w:rsidRDefault="00B03774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03774" w:rsidRPr="00241B8D" w:rsidDel="00EC0238" w:rsidRDefault="00B03774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03774" w:rsidRPr="00241B8D" w:rsidDel="00EC0238" w:rsidRDefault="00B03774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03774" w:rsidRPr="002B303E" w:rsidDel="00EC0238">
        <w:trPr>
          <w:trHeight w:val="1267"/>
        </w:trPr>
        <w:tc>
          <w:tcPr>
            <w:tcW w:w="540" w:type="dxa"/>
            <w:vMerge/>
          </w:tcPr>
          <w:p w:rsidR="00B03774" w:rsidRPr="002B303E" w:rsidDel="00EC0238" w:rsidRDefault="00B03774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B03774" w:rsidRPr="002B303E" w:rsidDel="00EC0238" w:rsidRDefault="00B03774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03774" w:rsidRPr="005F6473" w:rsidDel="00EC0238" w:rsidRDefault="00B03774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03774" w:rsidRPr="005F6473" w:rsidDel="00EC0238" w:rsidRDefault="00B03774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B03774" w:rsidRPr="002B303E" w:rsidDel="00EC0238" w:rsidRDefault="00B03774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B03774" w:rsidRPr="00012898" w:rsidDel="00EC0238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03774" w:rsidRPr="008B0FDE" w:rsidDel="00EC0238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03774" w:rsidRPr="008B0FDE" w:rsidDel="00EC0238" w:rsidRDefault="00B03774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03774" w:rsidDel="00EC0238" w:rsidRDefault="00B03774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03774" w:rsidRPr="00FC009D" w:rsidDel="00EC0238" w:rsidRDefault="00B03774" w:rsidP="004B69B9">
      <w:pPr>
        <w:jc w:val="center"/>
        <w:rPr>
          <w:b/>
          <w:bCs/>
        </w:rPr>
      </w:pPr>
    </w:p>
    <w:p w:rsidR="00B03774" w:rsidRPr="00FC009D" w:rsidDel="00EC0238" w:rsidRDefault="00B03774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03774" w:rsidRDefault="00B03774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03774" w:rsidRPr="00FC009D" w:rsidDel="00EC0238" w:rsidRDefault="00B03774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03774" w:rsidRPr="00FC009D" w:rsidDel="00EC0238" w:rsidRDefault="00B03774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03774" w:rsidRPr="0076483D" w:rsidDel="00EC0238" w:rsidRDefault="00B03774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B03774" w:rsidRPr="00770FB1" w:rsidDel="00EC0238" w:rsidRDefault="00B03774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B03774" w:rsidRDefault="00B03774" w:rsidP="004B69B9">
      <w:pPr>
        <w:pStyle w:val="Times12"/>
        <w:ind w:right="-29"/>
        <w:rPr>
          <w:b/>
          <w:bCs/>
          <w:i/>
          <w:iCs/>
        </w:rPr>
        <w:sectPr w:rsidR="00B03774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B03774" w:rsidRPr="00815223" w:rsidRDefault="00B03774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B03774" w:rsidRPr="00FC009D" w:rsidRDefault="00B03774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03774" w:rsidRPr="00FC009D" w:rsidRDefault="00B03774" w:rsidP="004B69B9">
      <w:pPr>
        <w:pStyle w:val="Times12"/>
        <w:ind w:left="10065" w:firstLine="0"/>
        <w:jc w:val="left"/>
      </w:pPr>
    </w:p>
    <w:p w:rsidR="00B03774" w:rsidRPr="00FC009D" w:rsidRDefault="00B03774" w:rsidP="004B69B9">
      <w:pPr>
        <w:jc w:val="right"/>
        <w:rPr>
          <w:b/>
          <w:bCs/>
          <w:sz w:val="22"/>
          <w:szCs w:val="22"/>
        </w:rPr>
      </w:pPr>
    </w:p>
    <w:p w:rsidR="00B03774" w:rsidRPr="00FC009D" w:rsidRDefault="00B03774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B03774" w:rsidRPr="00FC009D" w:rsidRDefault="00B03774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03774" w:rsidRPr="00FC009D" w:rsidRDefault="00B03774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03774" w:rsidRPr="00FC009D" w:rsidRDefault="00B03774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03774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03774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03774" w:rsidRPr="00FC009D" w:rsidRDefault="00B03774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03774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03774" w:rsidRPr="00FC009D" w:rsidRDefault="00B03774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774" w:rsidRPr="00FC009D" w:rsidRDefault="00B03774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0377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774" w:rsidRPr="00FC009D" w:rsidRDefault="00B03774" w:rsidP="000C2E8B">
            <w:pPr>
              <w:rPr>
                <w:sz w:val="20"/>
                <w:szCs w:val="20"/>
              </w:rPr>
            </w:pPr>
          </w:p>
        </w:tc>
      </w:tr>
    </w:tbl>
    <w:p w:rsidR="00B03774" w:rsidRPr="00FC009D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03774" w:rsidRPr="00FC009D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03774" w:rsidRPr="00FC009D" w:rsidRDefault="00B03774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03774" w:rsidRPr="00FC009D" w:rsidRDefault="00B03774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03774" w:rsidRPr="00FC009D" w:rsidRDefault="00B03774" w:rsidP="004B69B9">
      <w:pPr>
        <w:jc w:val="center"/>
        <w:rPr>
          <w:b/>
          <w:bCs/>
        </w:rPr>
      </w:pPr>
    </w:p>
    <w:p w:rsidR="00B03774" w:rsidRPr="00FC009D" w:rsidRDefault="00B03774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03774" w:rsidRPr="00FC009D" w:rsidRDefault="00B03774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03774" w:rsidRPr="00FC009D" w:rsidRDefault="00B03774" w:rsidP="004B69B9">
      <w:pPr>
        <w:pStyle w:val="Times12"/>
        <w:ind w:firstLine="0"/>
        <w:jc w:val="left"/>
      </w:pPr>
    </w:p>
    <w:p w:rsidR="00B03774" w:rsidRPr="00023AED" w:rsidRDefault="00B03774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B03774" w:rsidRPr="00023AED" w:rsidRDefault="00B03774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03774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B03774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B03774" w:rsidRPr="00023AED" w:rsidRDefault="00B03774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03774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</w:p>
        </w:tc>
      </w:tr>
    </w:tbl>
    <w:p w:rsidR="00B03774" w:rsidRPr="00023AED" w:rsidRDefault="00B03774" w:rsidP="004B69B9">
      <w:pPr>
        <w:overflowPunct w:val="0"/>
        <w:autoSpaceDE w:val="0"/>
        <w:autoSpaceDN w:val="0"/>
        <w:adjustRightInd w:val="0"/>
        <w:sectPr w:rsidR="00B03774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03774" w:rsidRPr="00023AED" w:rsidRDefault="00B03774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03774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03774" w:rsidRPr="00023AED">
        <w:trPr>
          <w:trHeight w:val="1590"/>
        </w:trPr>
        <w:tc>
          <w:tcPr>
            <w:tcW w:w="851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03774" w:rsidRPr="00023AED" w:rsidRDefault="00B03774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03774" w:rsidRPr="00023AED" w:rsidRDefault="00B03774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03774" w:rsidRPr="00023AED" w:rsidRDefault="00B03774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03774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03774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03774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03774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0377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03774" w:rsidRPr="00023AED" w:rsidRDefault="00B03774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03774" w:rsidRDefault="00B03774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B03774" w:rsidRDefault="00B03774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B03774" w:rsidRDefault="00B03774" w:rsidP="004B69B9">
      <w:pPr>
        <w:pStyle w:val="Times12"/>
        <w:jc w:val="right"/>
        <w:rPr>
          <w:sz w:val="28"/>
          <w:szCs w:val="28"/>
        </w:rPr>
        <w:sectPr w:rsidR="00B03774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B03774" w:rsidRPr="00FC009D" w:rsidRDefault="00B03774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B03774" w:rsidRPr="00FC009D" w:rsidRDefault="00B03774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03774" w:rsidRPr="00FC009D" w:rsidRDefault="00B03774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03774" w:rsidRPr="00FC009D" w:rsidRDefault="00B03774" w:rsidP="004B69B9">
      <w:pPr>
        <w:pStyle w:val="Times12"/>
        <w:jc w:val="center"/>
        <w:rPr>
          <w:b/>
          <w:bCs/>
          <w:snapToGrid w:val="0"/>
        </w:rPr>
      </w:pPr>
    </w:p>
    <w:p w:rsidR="00B03774" w:rsidRPr="00B03ADB" w:rsidRDefault="00B03774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B03774" w:rsidRPr="00FC009D" w:rsidRDefault="00B03774" w:rsidP="004B69B9">
      <w:pPr>
        <w:widowControl w:val="0"/>
        <w:autoSpaceDE w:val="0"/>
        <w:autoSpaceDN w:val="0"/>
        <w:adjustRightInd w:val="0"/>
        <w:jc w:val="center"/>
      </w:pPr>
    </w:p>
    <w:p w:rsidR="00B03774" w:rsidRPr="00FC009D" w:rsidRDefault="00B03774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B03774" w:rsidRPr="00FC009D" w:rsidRDefault="00B03774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B03774" w:rsidRPr="00927CFA" w:rsidRDefault="00B03774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03774" w:rsidRPr="00FC009D" w:rsidRDefault="00B03774" w:rsidP="004B69B9">
      <w:pPr>
        <w:pStyle w:val="Times12"/>
        <w:rPr>
          <w:i/>
          <w:iCs/>
          <w:sz w:val="22"/>
          <w:szCs w:val="22"/>
        </w:rPr>
      </w:pPr>
    </w:p>
    <w:p w:rsidR="00B03774" w:rsidRPr="00FC009D" w:rsidRDefault="00B03774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03774" w:rsidRPr="00FC009D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03774" w:rsidRPr="00102E0C" w:rsidRDefault="00B03774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03774" w:rsidRPr="00102E0C" w:rsidRDefault="00B03774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03774" w:rsidRPr="00102E0C" w:rsidRDefault="00B03774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03774" w:rsidRPr="00FC009D" w:rsidRDefault="00B03774" w:rsidP="004B69B9">
      <w:pPr>
        <w:jc w:val="center"/>
        <w:rPr>
          <w:b/>
          <w:bCs/>
        </w:rPr>
      </w:pPr>
    </w:p>
    <w:p w:rsidR="00B03774" w:rsidRPr="00FC009D" w:rsidRDefault="00B03774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03774" w:rsidRPr="00FC009D" w:rsidRDefault="00B03774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03774" w:rsidRPr="00FC009D" w:rsidRDefault="00B03774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03774" w:rsidRPr="00102E0C" w:rsidRDefault="00B03774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B03774" w:rsidRPr="00FC009D" w:rsidRDefault="00B03774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03774" w:rsidRPr="00FC009D" w:rsidRDefault="00B03774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B03774" w:rsidRDefault="00B03774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B03774" w:rsidRPr="00FC009D" w:rsidRDefault="00B03774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B03774" w:rsidRPr="00FC009D" w:rsidRDefault="00B03774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03774" w:rsidRPr="00FC009D" w:rsidRDefault="00B03774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B03774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Ссылки на ПП</w:t>
            </w:r>
          </w:p>
        </w:tc>
      </w:tr>
      <w:tr w:rsidR="00B03774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74" w:rsidRPr="00FC009D" w:rsidRDefault="00B03774" w:rsidP="000C2E8B">
            <w:pPr>
              <w:jc w:val="center"/>
            </w:pP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/>
          <w:p w:rsidR="00B03774" w:rsidRPr="00FC009D" w:rsidRDefault="00B03774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03774" w:rsidRPr="00FC009D" w:rsidRDefault="00B03774" w:rsidP="000C2E8B"/>
          <w:p w:rsidR="00B03774" w:rsidRPr="00FC009D" w:rsidRDefault="00B03774" w:rsidP="000C2E8B">
            <w:r w:rsidRPr="00FC009D">
              <w:t>порядковый номер</w:t>
            </w: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03774" w:rsidRPr="00FC009D" w:rsidRDefault="00B03774" w:rsidP="000C2E8B">
            <w:r w:rsidRPr="00FC009D">
              <w:t xml:space="preserve">номер пункта Технических требований </w:t>
            </w: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03774" w:rsidRPr="00FC009D" w:rsidRDefault="00B03774" w:rsidP="000C2E8B"/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/>
        </w:tc>
        <w:tc>
          <w:tcPr>
            <w:tcW w:w="7513" w:type="dxa"/>
            <w:gridSpan w:val="3"/>
          </w:tcPr>
          <w:p w:rsidR="00B03774" w:rsidRPr="00FC009D" w:rsidRDefault="00B03774" w:rsidP="000C2E8B">
            <w:r w:rsidRPr="00FC009D">
              <w:t>"да" - будет выполнен полностью</w:t>
            </w: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/>
        </w:tc>
        <w:tc>
          <w:tcPr>
            <w:tcW w:w="7513" w:type="dxa"/>
            <w:gridSpan w:val="3"/>
          </w:tcPr>
          <w:p w:rsidR="00B03774" w:rsidRPr="00FC009D" w:rsidRDefault="00B03774" w:rsidP="000C2E8B">
            <w:r w:rsidRPr="00FC009D">
              <w:t>"нет" - не будет выполнен</w:t>
            </w: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/>
        </w:tc>
        <w:tc>
          <w:tcPr>
            <w:tcW w:w="7513" w:type="dxa"/>
            <w:gridSpan w:val="3"/>
          </w:tcPr>
          <w:p w:rsidR="00B03774" w:rsidRPr="00FC009D" w:rsidRDefault="00B03774" w:rsidP="000C2E8B">
            <w:r w:rsidRPr="00FC009D">
              <w:t>"частично" – выполняется с "такими-то" ограничениями</w:t>
            </w: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03774" w:rsidRPr="00FC009D" w:rsidRDefault="00B03774" w:rsidP="000C2E8B">
            <w:r w:rsidRPr="00FC009D">
              <w:t>необходимые пояснения</w:t>
            </w:r>
          </w:p>
        </w:tc>
      </w:tr>
      <w:tr w:rsidR="00B0377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774" w:rsidRPr="00FC009D" w:rsidRDefault="00B03774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03774" w:rsidRPr="00FC009D" w:rsidRDefault="00B03774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03774" w:rsidRPr="00FC009D" w:rsidRDefault="00B03774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B03774" w:rsidRPr="00FC009D" w:rsidRDefault="00B03774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B03774" w:rsidRPr="00FC009D" w:rsidRDefault="00B03774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03774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B03774" w:rsidRPr="00FC009D" w:rsidRDefault="00B03774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B03774" w:rsidRPr="00FC009D" w:rsidRDefault="00B03774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B03774" w:rsidRPr="00FC009D">
        <w:trPr>
          <w:trHeight w:val="371"/>
        </w:trPr>
        <w:tc>
          <w:tcPr>
            <w:tcW w:w="600" w:type="dxa"/>
          </w:tcPr>
          <w:p w:rsidR="00B03774" w:rsidRPr="00FC009D" w:rsidRDefault="00B03774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B03774" w:rsidRPr="00FC009D" w:rsidRDefault="00B03774" w:rsidP="000C2E8B"/>
        </w:tc>
        <w:tc>
          <w:tcPr>
            <w:tcW w:w="1440" w:type="dxa"/>
          </w:tcPr>
          <w:p w:rsidR="00B03774" w:rsidRPr="00FC009D" w:rsidRDefault="00B03774" w:rsidP="000C2E8B"/>
        </w:tc>
        <w:tc>
          <w:tcPr>
            <w:tcW w:w="2880" w:type="dxa"/>
          </w:tcPr>
          <w:p w:rsidR="00B03774" w:rsidRPr="00FC009D" w:rsidRDefault="00B03774" w:rsidP="000C2E8B">
            <w:pPr>
              <w:ind w:firstLine="16"/>
              <w:jc w:val="center"/>
            </w:pPr>
          </w:p>
        </w:tc>
      </w:tr>
      <w:tr w:rsidR="00B03774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B03774" w:rsidRPr="00FC009D" w:rsidRDefault="00B03774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B03774" w:rsidRPr="00FC009D" w:rsidRDefault="00B03774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B03774" w:rsidRPr="00FC009D" w:rsidRDefault="00B03774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B03774" w:rsidRPr="00FC009D" w:rsidRDefault="00B03774" w:rsidP="000C2E8B">
            <w:pPr>
              <w:ind w:firstLine="16"/>
              <w:jc w:val="center"/>
            </w:pPr>
          </w:p>
        </w:tc>
      </w:tr>
    </w:tbl>
    <w:p w:rsidR="00B03774" w:rsidRPr="00FC009D" w:rsidRDefault="00B03774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B03774" w:rsidRPr="00FC009D" w:rsidRDefault="00B03774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B03774" w:rsidRDefault="00B03774" w:rsidP="004B69B9">
      <w:pPr>
        <w:pStyle w:val="Times12"/>
        <w:ind w:firstLine="0"/>
        <w:jc w:val="center"/>
        <w:rPr>
          <w:b/>
          <w:bCs/>
          <w:i/>
          <w:iCs/>
        </w:rPr>
        <w:sectPr w:rsidR="00B03774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03774" w:rsidRDefault="00B03774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B03774" w:rsidRPr="00563FFA" w:rsidRDefault="00B03774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B03774" w:rsidRPr="00563FFA" w:rsidRDefault="00B03774" w:rsidP="004B69B9">
      <w:pPr>
        <w:pStyle w:val="Times12"/>
        <w:ind w:left="5387" w:firstLine="0"/>
        <w:jc w:val="left"/>
      </w:pPr>
    </w:p>
    <w:p w:rsidR="00B03774" w:rsidRPr="00563FFA" w:rsidRDefault="00B03774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B03774" w:rsidRPr="00563FFA" w:rsidRDefault="00B03774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03774" w:rsidRPr="00563FFA" w:rsidRDefault="00B03774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B03774" w:rsidRPr="00563FFA" w:rsidRDefault="00B03774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B03774" w:rsidRPr="00563FFA" w:rsidRDefault="00B03774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B03774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774" w:rsidRDefault="00B03774">
      <w:r>
        <w:separator/>
      </w:r>
    </w:p>
  </w:endnote>
  <w:endnote w:type="continuationSeparator" w:id="0">
    <w:p w:rsidR="00B03774" w:rsidRDefault="00B03774">
      <w:r>
        <w:continuationSeparator/>
      </w:r>
    </w:p>
  </w:endnote>
  <w:endnote w:type="continuationNotice" w:id="1">
    <w:p w:rsidR="00B03774" w:rsidRDefault="00B0377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774" w:rsidRPr="00FE6219" w:rsidRDefault="00B03774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774" w:rsidRPr="00FE6219" w:rsidRDefault="00B03774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774" w:rsidRDefault="00B03774">
      <w:r>
        <w:separator/>
      </w:r>
    </w:p>
  </w:footnote>
  <w:footnote w:type="continuationSeparator" w:id="0">
    <w:p w:rsidR="00B03774" w:rsidRDefault="00B03774">
      <w:r>
        <w:continuationSeparator/>
      </w:r>
    </w:p>
  </w:footnote>
  <w:footnote w:type="continuationNotice" w:id="1">
    <w:p w:rsidR="00B03774" w:rsidRDefault="00B0377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774" w:rsidRPr="00157639" w:rsidRDefault="00B03774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B03774" w:rsidRPr="00157639" w:rsidRDefault="00B03774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B03774" w:rsidRPr="00157639" w:rsidRDefault="00B03774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B03774" w:rsidRPr="00157639" w:rsidRDefault="00B03774" w:rsidP="007D34D5">
    <w:pPr>
      <w:jc w:val="center"/>
      <w:rPr>
        <w:b/>
        <w:bCs/>
        <w:caps/>
      </w:rPr>
    </w:pPr>
  </w:p>
  <w:p w:rsidR="00B03774" w:rsidRPr="007D34D5" w:rsidRDefault="00B03774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774" w:rsidRPr="00F429FC" w:rsidRDefault="00B03774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774" w:rsidRPr="00F429FC" w:rsidRDefault="00B03774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C476C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0F0"/>
    <w:rsid w:val="000E3425"/>
    <w:rsid w:val="000E3F07"/>
    <w:rsid w:val="000E429E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27EF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B17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10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144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5A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3ECA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394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DE2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0F9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1089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5FBA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CA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3B3E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0E5C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96E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569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774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9E3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1FA"/>
    <w:rsid w:val="00B47B5B"/>
    <w:rsid w:val="00B50018"/>
    <w:rsid w:val="00B50B59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085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38E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06A6"/>
    <w:rsid w:val="00DC1646"/>
    <w:rsid w:val="00DC1ED2"/>
    <w:rsid w:val="00DC3E4C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BA9"/>
    <w:rsid w:val="00E672D2"/>
    <w:rsid w:val="00E716C3"/>
    <w:rsid w:val="00E71A4D"/>
    <w:rsid w:val="00E72CF7"/>
    <w:rsid w:val="00E73806"/>
    <w:rsid w:val="00E746AF"/>
    <w:rsid w:val="00E7477B"/>
    <w:rsid w:val="00E756DE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50F3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5D29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D1C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9F4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465AF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465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465AF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AF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AF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AF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AF2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65AF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5AF2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AF2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AF2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65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65AF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65AF2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65AF2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65AF2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65AF2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465AF2"/>
    <w:pPr>
      <w:numPr>
        <w:numId w:val="23"/>
      </w:numPr>
    </w:pPr>
  </w:style>
  <w:style w:type="numbering" w:customStyle="1" w:styleId="1">
    <w:name w:val="Стиль1"/>
    <w:rsid w:val="00465AF2"/>
    <w:pPr>
      <w:numPr>
        <w:numId w:val="20"/>
      </w:numPr>
    </w:pPr>
  </w:style>
  <w:style w:type="numbering" w:customStyle="1" w:styleId="11">
    <w:name w:val="Стиль11"/>
    <w:rsid w:val="00465AF2"/>
    <w:pPr>
      <w:numPr>
        <w:numId w:val="22"/>
      </w:numPr>
    </w:pPr>
  </w:style>
  <w:style w:type="numbering" w:customStyle="1" w:styleId="2">
    <w:name w:val="Стиль2"/>
    <w:rsid w:val="00465AF2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21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1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1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1378</TotalTime>
  <Pages>23</Pages>
  <Words>6600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80</cp:revision>
  <cp:lastPrinted>2015-05-20T07:05:00Z</cp:lastPrinted>
  <dcterms:created xsi:type="dcterms:W3CDTF">2015-05-05T06:59:00Z</dcterms:created>
  <dcterms:modified xsi:type="dcterms:W3CDTF">2015-06-09T10:39:00Z</dcterms:modified>
</cp:coreProperties>
</file>