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022" w:rsidRPr="004E3523" w:rsidRDefault="00461022" w:rsidP="008931E0">
      <w:pPr>
        <w:pStyle w:val="Header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61022" w:rsidRPr="004E3523" w:rsidRDefault="00461022" w:rsidP="008931E0">
      <w:pPr>
        <w:pStyle w:val="Header"/>
        <w:ind w:left="1134"/>
        <w:jc w:val="center"/>
        <w:rPr>
          <w:b/>
          <w:sz w:val="22"/>
          <w:szCs w:val="22"/>
        </w:rPr>
      </w:pPr>
      <w:r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461022" w:rsidRDefault="00461022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61022" w:rsidRDefault="00461022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61022" w:rsidRDefault="00461022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61022" w:rsidRDefault="00461022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61022" w:rsidRDefault="00461022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61022" w:rsidRPr="004E3523" w:rsidRDefault="00461022" w:rsidP="008931E0">
      <w:pPr>
        <w:ind w:firstLine="142"/>
        <w:rPr>
          <w:sz w:val="22"/>
          <w:szCs w:val="22"/>
        </w:rPr>
      </w:pPr>
      <w:r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461022" w:rsidRDefault="00461022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494932295" r:id="rId8"/>
        </w:object>
      </w:r>
    </w:p>
    <w:p w:rsidR="00461022" w:rsidRPr="004E3523" w:rsidRDefault="00461022" w:rsidP="008931E0">
      <w:pPr>
        <w:rPr>
          <w:sz w:val="22"/>
          <w:szCs w:val="22"/>
        </w:rPr>
      </w:pPr>
      <w:r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61022" w:rsidRPr="004E3523" w:rsidRDefault="00461022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461022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461022" w:rsidRPr="005D6656" w:rsidRDefault="00461022" w:rsidP="002F2D0E">
            <w:pPr>
              <w:rPr>
                <w:b/>
                <w:i/>
                <w:lang w:val="en-US"/>
              </w:rPr>
            </w:pPr>
            <w:r w:rsidRPr="004E3523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>118-7399/</w:t>
            </w:r>
            <w:r>
              <w:rPr>
                <w:b/>
                <w:i/>
                <w:lang w:val="en-US"/>
              </w:rPr>
              <w:t>418</w:t>
            </w:r>
          </w:p>
        </w:tc>
      </w:tr>
      <w:tr w:rsidR="0046102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61022" w:rsidRPr="004E3523" w:rsidRDefault="00461022" w:rsidP="00886160"/>
        </w:tc>
      </w:tr>
      <w:tr w:rsidR="0046102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61022" w:rsidRPr="004E3523" w:rsidRDefault="00461022" w:rsidP="00886160"/>
        </w:tc>
      </w:tr>
      <w:tr w:rsidR="0046102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461022" w:rsidRPr="004E3523" w:rsidRDefault="00461022" w:rsidP="00886160"/>
        </w:tc>
      </w:tr>
      <w:tr w:rsidR="00461022" w:rsidRPr="004E3523" w:rsidTr="007D56A0">
        <w:trPr>
          <w:gridBefore w:val="1"/>
          <w:wBefore w:w="6228" w:type="dxa"/>
        </w:trPr>
        <w:tc>
          <w:tcPr>
            <w:tcW w:w="1980" w:type="dxa"/>
            <w:vAlign w:val="center"/>
          </w:tcPr>
          <w:p w:rsidR="00461022" w:rsidRPr="004E3523" w:rsidRDefault="00461022" w:rsidP="00886160"/>
        </w:tc>
        <w:tc>
          <w:tcPr>
            <w:tcW w:w="2580" w:type="dxa"/>
            <w:vAlign w:val="center"/>
          </w:tcPr>
          <w:p w:rsidR="00461022" w:rsidRPr="004E3523" w:rsidRDefault="00461022" w:rsidP="00886160"/>
        </w:tc>
      </w:tr>
      <w:tr w:rsidR="00461022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61022" w:rsidRPr="004E3523" w:rsidRDefault="00461022" w:rsidP="00886160">
            <w:pPr>
              <w:rPr>
                <w:i/>
              </w:rPr>
            </w:pPr>
          </w:p>
        </w:tc>
      </w:tr>
    </w:tbl>
    <w:p w:rsidR="00461022" w:rsidRPr="004E3523" w:rsidRDefault="00461022" w:rsidP="008931E0">
      <w:pPr>
        <w:spacing w:line="360" w:lineRule="auto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61022" w:rsidRPr="004E3523" w:rsidRDefault="00461022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61022" w:rsidRPr="004E3523" w:rsidRDefault="00461022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выполнение работ для нужд</w:t>
      </w:r>
      <w:bookmarkEnd w:id="13"/>
      <w:bookmarkEnd w:id="14"/>
    </w:p>
    <w:p w:rsidR="00461022" w:rsidRDefault="00461022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61022" w:rsidRDefault="00461022" w:rsidP="008931E0">
      <w:pPr>
        <w:spacing w:line="360" w:lineRule="auto"/>
        <w:jc w:val="center"/>
        <w:rPr>
          <w:b/>
        </w:rPr>
      </w:pPr>
    </w:p>
    <w:p w:rsidR="00461022" w:rsidRPr="004E3523" w:rsidRDefault="00461022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61022" w:rsidRPr="004E3523" w:rsidRDefault="00461022" w:rsidP="008931E0">
      <w:pPr>
        <w:pStyle w:val="BodyText2"/>
        <w:rPr>
          <w:i/>
          <w:sz w:val="20"/>
        </w:rPr>
      </w:pPr>
    </w:p>
    <w:tbl>
      <w:tblPr>
        <w:tblpPr w:leftFromText="180" w:rightFromText="180" w:vertAnchor="text" w:horzAnchor="margin" w:tblpY="46"/>
        <w:tblW w:w="4500" w:type="dxa"/>
        <w:tblLook w:val="01E0"/>
      </w:tblPr>
      <w:tblGrid>
        <w:gridCol w:w="1980"/>
        <w:gridCol w:w="2520"/>
      </w:tblGrid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DF429E" w:rsidRDefault="00461022" w:rsidP="0058556B"/>
        </w:tc>
      </w:tr>
      <w:tr w:rsidR="00461022" w:rsidRPr="00A139EF" w:rsidTr="007D56A0"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CB6D24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5D066B" w:rsidRDefault="00461022" w:rsidP="0058556B"/>
        </w:tc>
      </w:tr>
      <w:tr w:rsidR="00461022" w:rsidRPr="00A139EF" w:rsidTr="00CB6D24">
        <w:trPr>
          <w:trHeight w:val="26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CB6D24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CB6D24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  <w:tr w:rsidR="00461022" w:rsidRPr="00A139EF" w:rsidTr="0058556B">
        <w:trPr>
          <w:trHeight w:val="25"/>
        </w:trPr>
        <w:tc>
          <w:tcPr>
            <w:tcW w:w="1980" w:type="dxa"/>
          </w:tcPr>
          <w:p w:rsidR="00461022" w:rsidRPr="00A139EF" w:rsidRDefault="00461022" w:rsidP="0058556B"/>
        </w:tc>
        <w:tc>
          <w:tcPr>
            <w:tcW w:w="2520" w:type="dxa"/>
          </w:tcPr>
          <w:p w:rsidR="00461022" w:rsidRPr="00A139EF" w:rsidRDefault="00461022" w:rsidP="0058556B"/>
        </w:tc>
      </w:tr>
    </w:tbl>
    <w:tbl>
      <w:tblPr>
        <w:tblpPr w:leftFromText="180" w:rightFromText="180" w:vertAnchor="text" w:horzAnchor="margin" w:tblpXSpec="right" w:tblpY="46"/>
        <w:tblW w:w="4500" w:type="dxa"/>
        <w:tblLook w:val="01E0"/>
      </w:tblPr>
      <w:tblGrid>
        <w:gridCol w:w="1908"/>
        <w:gridCol w:w="2592"/>
      </w:tblGrid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  <w:vAlign w:val="center"/>
          </w:tcPr>
          <w:p w:rsidR="00461022" w:rsidRPr="00A139EF" w:rsidRDefault="00461022" w:rsidP="0058556B"/>
        </w:tc>
        <w:tc>
          <w:tcPr>
            <w:tcW w:w="2592" w:type="dxa"/>
            <w:vAlign w:val="center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  <w:vAlign w:val="center"/>
          </w:tcPr>
          <w:p w:rsidR="00461022" w:rsidRPr="00A139EF" w:rsidRDefault="00461022" w:rsidP="0058556B"/>
        </w:tc>
        <w:tc>
          <w:tcPr>
            <w:tcW w:w="2592" w:type="dxa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  <w:vAlign w:val="center"/>
          </w:tcPr>
          <w:p w:rsidR="00461022" w:rsidRPr="00A139EF" w:rsidRDefault="00461022" w:rsidP="0058556B"/>
        </w:tc>
        <w:tc>
          <w:tcPr>
            <w:tcW w:w="2592" w:type="dxa"/>
            <w:vAlign w:val="center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  <w:vAlign w:val="center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/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7D56A0">
        <w:tc>
          <w:tcPr>
            <w:tcW w:w="1908" w:type="dxa"/>
          </w:tcPr>
          <w:p w:rsidR="00461022" w:rsidRPr="00A139EF" w:rsidRDefault="00461022" w:rsidP="0058556B">
            <w:pPr>
              <w:jc w:val="center"/>
            </w:pPr>
          </w:p>
        </w:tc>
        <w:tc>
          <w:tcPr>
            <w:tcW w:w="2592" w:type="dxa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  <w:tr w:rsidR="00461022" w:rsidRPr="00A139EF" w:rsidTr="0058556B">
        <w:tc>
          <w:tcPr>
            <w:tcW w:w="4500" w:type="dxa"/>
            <w:gridSpan w:val="2"/>
          </w:tcPr>
          <w:p w:rsidR="00461022" w:rsidRPr="00A139EF" w:rsidRDefault="00461022" w:rsidP="0058556B"/>
        </w:tc>
      </w:tr>
    </w:tbl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4E3523" w:rsidRDefault="00461022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61022" w:rsidRPr="0052620D" w:rsidRDefault="00461022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61022" w:rsidRPr="0052620D" w:rsidRDefault="0046102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52620D" w:rsidRDefault="00461022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61022" w:rsidRPr="0052620D" w:rsidRDefault="00461022" w:rsidP="000E61A0">
      <w:pPr>
        <w:pStyle w:val="1c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61022" w:rsidRPr="004E3523" w:rsidRDefault="00461022" w:rsidP="00CD55B8">
      <w:pPr>
        <w:pStyle w:val="1c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461022" w:rsidRPr="00D37B67" w:rsidRDefault="00461022">
      <w:pPr>
        <w:pStyle w:val="TOC1"/>
        <w:rPr>
          <w:b/>
          <w:sz w:val="24"/>
          <w:szCs w:val="24"/>
        </w:rPr>
      </w:pPr>
      <w:r w:rsidRPr="00D37B67">
        <w:rPr>
          <w:b/>
          <w:color w:val="003366"/>
        </w:rPr>
        <w:fldChar w:fldCharType="begin"/>
      </w:r>
      <w:r w:rsidRPr="00D37B67">
        <w:rPr>
          <w:b/>
          <w:color w:val="003366"/>
        </w:rPr>
        <w:instrText xml:space="preserve"> TOC \o "1-3" \h \z \u </w:instrText>
      </w:r>
      <w:r w:rsidRPr="00D37B67">
        <w:rPr>
          <w:b/>
          <w:color w:val="003366"/>
        </w:rPr>
        <w:fldChar w:fldCharType="separate"/>
      </w:r>
      <w:hyperlink w:anchor="_Toc420417479" w:history="1">
        <w:r w:rsidRPr="00D37B67">
          <w:rPr>
            <w:rStyle w:val="Hyperlink"/>
            <w:b/>
            <w:bCs/>
          </w:rPr>
          <w:t>1. ИЗВЕЩЕНИЕ О ПРОВЕДЕНИИ ЗАКУПКИ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_Toc420417479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3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0" w:history="1">
        <w:r w:rsidRPr="00D37B67">
          <w:rPr>
            <w:rStyle w:val="Hyperlink"/>
            <w:b/>
          </w:rPr>
          <w:t>ЧАСТЬ 1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_Toc420417480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6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1" w:history="1">
        <w:r w:rsidRPr="00D37B67">
          <w:rPr>
            <w:rStyle w:val="Hyperlink"/>
            <w:rFonts w:eastAsia="Arial Unicode MS"/>
            <w:b/>
          </w:rPr>
          <w:t>2. ТРЕБОВАНИЯ. ДОКУМЕНТЫ. СОСТАВ ЗАЯВКИ НА УЧАСТИЕ В ЗАКУПКЕ.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_Toc420417481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6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2" w:history="1">
        <w:r w:rsidRPr="00D37B67">
          <w:rPr>
            <w:rStyle w:val="Hyperlink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_Toc420417482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6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3" w:history="1">
        <w:r w:rsidRPr="00D37B67">
          <w:rPr>
            <w:rStyle w:val="Hyperlink"/>
            <w:rFonts w:eastAsia="Arial Unicode MS"/>
            <w:b/>
          </w:rPr>
          <w:t>2.1.1. Требования к участникам запроса цен.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_Toc420417483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6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4" w:history="1">
        <w:r w:rsidRPr="00D37B67">
          <w:rPr>
            <w:rStyle w:val="Hyperlink"/>
            <w:rFonts w:eastAsia="Arial Unicode MS"/>
            <w:b/>
          </w:rPr>
          <w:t>2.1.2. Требования к продукции.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_Toc420417484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10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5" w:history="1">
        <w:r w:rsidRPr="00D37B67">
          <w:rPr>
            <w:rStyle w:val="Hyperlink"/>
            <w:rFonts w:eastAsia="Arial Unicode MS"/>
            <w:b/>
          </w:rPr>
          <w:t>2.2. Состав заявки на участие в закупке.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_Toc420417485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10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6" w:history="1">
        <w:r w:rsidRPr="00D37B67">
          <w:rPr>
            <w:rStyle w:val="Hyperlink"/>
            <w:rFonts w:eastAsia="Arial Unicode MS"/>
            <w:b/>
          </w:rPr>
          <w:t>3. КРИТЕРИИ И МЕТОДИКА ОЦЕНКИ ЗАЯВОК НА УЧАСТИЕ В ЗАКУПКЕ.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_Toc420417486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10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7" w:history="1">
        <w:r w:rsidRPr="00D37B67">
          <w:rPr>
            <w:rStyle w:val="Hyperlink"/>
            <w:rFonts w:eastAsia="Arial Unicode MS"/>
            <w:b/>
          </w:rPr>
          <w:t>4. ОБРАЗЦЫ ФОРМ ОСНОВНЫХ ДОКУМЕНТОВ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_Toc420417487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10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2"/>
        <w:rPr>
          <w:b/>
          <w:smallCaps w:val="0"/>
          <w:sz w:val="24"/>
          <w:szCs w:val="24"/>
        </w:rPr>
      </w:pPr>
      <w:hyperlink w:anchor="_Toc420417488" w:history="1">
        <w:r w:rsidRPr="00D37B67">
          <w:rPr>
            <w:rStyle w:val="Hyperlink"/>
            <w:b/>
          </w:rPr>
          <w:t>Спецификация оборудования (материалов)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_Toc420417488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23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89" w:history="1">
        <w:r w:rsidRPr="00D37B67">
          <w:rPr>
            <w:rStyle w:val="Hyperlink"/>
            <w:b/>
          </w:rPr>
          <w:t>ЧАСТЬ 2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_Toc420417489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26</w:t>
        </w:r>
        <w:r w:rsidRPr="00D37B67">
          <w:rPr>
            <w:b/>
            <w:webHidden/>
          </w:rPr>
          <w:fldChar w:fldCharType="end"/>
        </w:r>
      </w:hyperlink>
    </w:p>
    <w:p w:rsidR="00461022" w:rsidRPr="00D37B67" w:rsidRDefault="00461022">
      <w:pPr>
        <w:pStyle w:val="TOC1"/>
        <w:rPr>
          <w:b/>
          <w:sz w:val="24"/>
          <w:szCs w:val="24"/>
        </w:rPr>
      </w:pPr>
      <w:hyperlink w:anchor="_Toc420417490" w:history="1">
        <w:r w:rsidRPr="00D37B67">
          <w:rPr>
            <w:rStyle w:val="Hyperlink"/>
            <w:b/>
          </w:rPr>
          <w:t>ЧАСТЬ 3</w:t>
        </w:r>
        <w:r w:rsidRPr="00D37B67">
          <w:rPr>
            <w:b/>
            <w:webHidden/>
          </w:rPr>
          <w:tab/>
        </w:r>
        <w:r w:rsidRPr="00D37B67">
          <w:rPr>
            <w:b/>
            <w:webHidden/>
          </w:rPr>
          <w:fldChar w:fldCharType="begin"/>
        </w:r>
        <w:r w:rsidRPr="00D37B67">
          <w:rPr>
            <w:b/>
            <w:webHidden/>
          </w:rPr>
          <w:instrText xml:space="preserve"> PAGEREF _Toc420417490 \h </w:instrText>
        </w:r>
        <w:r w:rsidRPr="00D37B67">
          <w:rPr>
            <w:b/>
            <w:webHidden/>
          </w:rPr>
        </w:r>
        <w:r w:rsidRPr="00D37B67">
          <w:rPr>
            <w:b/>
            <w:webHidden/>
          </w:rPr>
          <w:fldChar w:fldCharType="separate"/>
        </w:r>
        <w:r w:rsidRPr="00D37B67">
          <w:rPr>
            <w:b/>
            <w:webHidden/>
          </w:rPr>
          <w:t>26</w:t>
        </w:r>
        <w:r w:rsidRPr="00D37B67">
          <w:rPr>
            <w:b/>
            <w:webHidden/>
          </w:rPr>
          <w:fldChar w:fldCharType="end"/>
        </w:r>
      </w:hyperlink>
    </w:p>
    <w:p w:rsidR="00461022" w:rsidRPr="007B5435" w:rsidRDefault="00461022" w:rsidP="00CD55B8">
      <w:pPr>
        <w:pStyle w:val="1c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D37B67">
        <w:rPr>
          <w:b w:val="0"/>
          <w:color w:val="003366"/>
        </w:rPr>
        <w:fldChar w:fldCharType="end"/>
      </w: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0417479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61022" w:rsidRPr="00544423" w:rsidRDefault="00461022" w:rsidP="00966ABD"/>
    <w:tbl>
      <w:tblPr>
        <w:tblW w:w="10668" w:type="dxa"/>
        <w:tblLook w:val="01E0"/>
      </w:tblPr>
      <w:tblGrid>
        <w:gridCol w:w="10668"/>
      </w:tblGrid>
      <w:tr w:rsidR="00461022" w:rsidRPr="00544423" w:rsidTr="00662311">
        <w:tc>
          <w:tcPr>
            <w:tcW w:w="10668" w:type="dxa"/>
          </w:tcPr>
          <w:p w:rsidR="00461022" w:rsidRPr="00544423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966ABD">
            <w:pPr>
              <w:jc w:val="both"/>
            </w:pPr>
          </w:p>
        </w:tc>
      </w:tr>
      <w:tr w:rsidR="00461022" w:rsidRPr="00CA6D33" w:rsidTr="00662311">
        <w:tc>
          <w:tcPr>
            <w:tcW w:w="10668" w:type="dxa"/>
          </w:tcPr>
          <w:p w:rsidR="00461022" w:rsidRPr="00CA6D33" w:rsidRDefault="00461022" w:rsidP="00044B3E">
            <w:pPr>
              <w:jc w:val="both"/>
              <w:rPr>
                <w:b/>
                <w:i/>
              </w:rPr>
            </w:pPr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 № 70, от 29.04.2015 № 72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544423">
            <w:pPr>
              <w:jc w:val="both"/>
              <w:rPr>
                <w:b/>
              </w:rPr>
            </w:pP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61022" w:rsidRPr="00544423" w:rsidTr="00662311">
        <w:tc>
          <w:tcPr>
            <w:tcW w:w="10668" w:type="dxa"/>
            <w:vAlign w:val="center"/>
          </w:tcPr>
          <w:p w:rsidR="00461022" w:rsidRPr="00544423" w:rsidRDefault="00461022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544423" w:rsidRDefault="00461022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CA6D33" w:rsidRDefault="00461022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Hyperlink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Hyperlink"/>
                  <w:sz w:val="22"/>
                  <w:szCs w:val="22"/>
                </w:rPr>
                <w:t>@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Hyperlink"/>
                  <w:sz w:val="22"/>
                  <w:szCs w:val="22"/>
                </w:rPr>
                <w:t>.</w:t>
              </w:r>
              <w:r w:rsidRPr="00C32579">
                <w:rPr>
                  <w:rStyle w:val="Hyperlink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61022" w:rsidRPr="00544423" w:rsidTr="00662311">
        <w:tc>
          <w:tcPr>
            <w:tcW w:w="10668" w:type="dxa"/>
          </w:tcPr>
          <w:p w:rsidR="00461022" w:rsidRPr="00CA6D33" w:rsidRDefault="00461022" w:rsidP="00D4341F">
            <w:pPr>
              <w:jc w:val="both"/>
            </w:pPr>
          </w:p>
        </w:tc>
      </w:tr>
      <w:tr w:rsidR="00461022" w:rsidRPr="00F048AC" w:rsidTr="00662311">
        <w:tc>
          <w:tcPr>
            <w:tcW w:w="10668" w:type="dxa"/>
            <w:vAlign w:val="center"/>
          </w:tcPr>
          <w:p w:rsidR="00461022" w:rsidRPr="00CA6D33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61022" w:rsidRPr="00F048AC" w:rsidTr="00662311">
        <w:tc>
          <w:tcPr>
            <w:tcW w:w="10668" w:type="dxa"/>
            <w:vAlign w:val="center"/>
          </w:tcPr>
          <w:p w:rsidR="00461022" w:rsidRPr="00F048AC" w:rsidRDefault="00461022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выполнение работ по капитальному ремонту кровли корп.16 </w:t>
            </w:r>
            <w:r w:rsidRPr="00B9083B">
              <w:rPr>
                <w:b/>
                <w:sz w:val="22"/>
                <w:szCs w:val="22"/>
              </w:rPr>
              <w:t xml:space="preserve">в осях </w:t>
            </w:r>
            <w:r>
              <w:rPr>
                <w:b/>
                <w:sz w:val="22"/>
                <w:szCs w:val="22"/>
              </w:rPr>
              <w:t>«6-9» между осями «А-В» площадки «Новослободская»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Работа</w:t>
            </w:r>
            <w:r w:rsidRPr="00F048AC">
              <w:rPr>
                <w:sz w:val="22"/>
                <w:szCs w:val="22"/>
              </w:rPr>
              <w:t>»).</w:t>
            </w:r>
          </w:p>
          <w:p w:rsidR="00461022" w:rsidRPr="00F048AC" w:rsidRDefault="00461022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работ: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61022" w:rsidRDefault="0046102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не позднее 90 (девяноста) рабочих дней с момента заключения Договра.</w:t>
            </w:r>
          </w:p>
          <w:p w:rsidR="00461022" w:rsidRPr="00F048AC" w:rsidRDefault="00461022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30529A">
              <w:rPr>
                <w:sz w:val="22"/>
                <w:szCs w:val="22"/>
              </w:rPr>
              <w:t xml:space="preserve"> </w:t>
            </w:r>
            <w:r w:rsidRPr="00544423">
              <w:rPr>
                <w:sz w:val="22"/>
                <w:szCs w:val="22"/>
              </w:rPr>
              <w:t>г. Москва, ул. Сущевская д. 22</w:t>
            </w:r>
            <w:r w:rsidRPr="0030529A">
              <w:rPr>
                <w:sz w:val="20"/>
                <w:szCs w:val="20"/>
              </w:rPr>
              <w:t>.</w:t>
            </w: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4E3523" w:rsidRDefault="00461022" w:rsidP="00966ABD">
            <w:pPr>
              <w:snapToGrid w:val="0"/>
              <w:rPr>
                <w:color w:val="003366"/>
              </w:rPr>
            </w:pPr>
          </w:p>
        </w:tc>
      </w:tr>
      <w:tr w:rsidR="00461022" w:rsidRPr="00F048AC" w:rsidTr="00662311">
        <w:tc>
          <w:tcPr>
            <w:tcW w:w="10668" w:type="dxa"/>
            <w:vAlign w:val="center"/>
          </w:tcPr>
          <w:p w:rsidR="00461022" w:rsidRPr="00CA6D33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61022" w:rsidRPr="00251EB5" w:rsidTr="00662311">
        <w:tc>
          <w:tcPr>
            <w:tcW w:w="10668" w:type="dxa"/>
            <w:vAlign w:val="center"/>
          </w:tcPr>
          <w:p w:rsidR="00461022" w:rsidRPr="00D97E10" w:rsidRDefault="00461022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61022" w:rsidRDefault="00461022" w:rsidP="00966ABD">
            <w:pPr>
              <w:snapToGrid w:val="0"/>
              <w:rPr>
                <w:u w:val="single"/>
              </w:rPr>
            </w:pPr>
          </w:p>
          <w:p w:rsidR="00461022" w:rsidRPr="00B72D19" w:rsidRDefault="00461022" w:rsidP="00B72D19">
            <w:pPr>
              <w:ind w:right="153"/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461022" w:rsidRPr="00D97E10" w:rsidRDefault="00461022" w:rsidP="00966ABD">
            <w:pPr>
              <w:snapToGrid w:val="0"/>
              <w:rPr>
                <w:u w:val="single"/>
              </w:rPr>
            </w:pPr>
          </w:p>
          <w:p w:rsidR="00461022" w:rsidRPr="00251EB5" w:rsidRDefault="00461022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61022" w:rsidRPr="00251EB5" w:rsidRDefault="00461022" w:rsidP="00966ABD">
            <w:pPr>
              <w:snapToGrid w:val="0"/>
            </w:pP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4E3523" w:rsidRDefault="00461022" w:rsidP="00966ABD">
            <w:pPr>
              <w:snapToGrid w:val="0"/>
              <w:rPr>
                <w:color w:val="003366"/>
              </w:rPr>
            </w:pPr>
          </w:p>
        </w:tc>
      </w:tr>
      <w:tr w:rsidR="00461022" w:rsidRPr="00BF48FF" w:rsidTr="00662311">
        <w:tc>
          <w:tcPr>
            <w:tcW w:w="10668" w:type="dxa"/>
            <w:vAlign w:val="center"/>
          </w:tcPr>
          <w:p w:rsidR="00461022" w:rsidRPr="00BF48FF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61022" w:rsidRPr="00BF48FF" w:rsidTr="00662311">
        <w:tc>
          <w:tcPr>
            <w:tcW w:w="10668" w:type="dxa"/>
            <w:vAlign w:val="center"/>
          </w:tcPr>
          <w:p w:rsidR="00461022" w:rsidRPr="00BF48FF" w:rsidRDefault="00461022" w:rsidP="0024204E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>% –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4 117 724</w:t>
            </w:r>
            <w:r w:rsidRPr="00A47CF3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70</w:t>
            </w:r>
            <w:r w:rsidRPr="00A47CF3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 миллиона сто семнадцать тысяч семьсот двадцать четыре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70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461022" w:rsidRPr="00BF48FF" w:rsidTr="00662311">
        <w:tc>
          <w:tcPr>
            <w:tcW w:w="10668" w:type="dxa"/>
            <w:vAlign w:val="center"/>
          </w:tcPr>
          <w:p w:rsidR="00461022" w:rsidRPr="00BF48FF" w:rsidRDefault="00461022" w:rsidP="0024204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sz w:val="22"/>
                <w:szCs w:val="22"/>
              </w:rPr>
              <w:t>3 489 597</w:t>
            </w:r>
            <w:r w:rsidRPr="007251E5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20</w:t>
            </w:r>
            <w:r w:rsidRPr="007251E5">
              <w:rPr>
                <w:b/>
                <w:sz w:val="22"/>
                <w:szCs w:val="22"/>
              </w:rPr>
              <w:t xml:space="preserve"> </w:t>
            </w:r>
            <w:r w:rsidRPr="00A47CF3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четыреста восемьдесят девять тысяч пятьсот девяносто семь</w:t>
            </w:r>
            <w:r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20</w:t>
            </w:r>
            <w:r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461022" w:rsidRPr="00BF48FF" w:rsidTr="00662311">
        <w:tc>
          <w:tcPr>
            <w:tcW w:w="10668" w:type="dxa"/>
            <w:vAlign w:val="center"/>
          </w:tcPr>
          <w:p w:rsidR="00461022" w:rsidRPr="00BF48FF" w:rsidRDefault="00461022" w:rsidP="0024204E">
            <w:pPr>
              <w:snapToGrid w:val="0"/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Pr="00043E33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 xml:space="preserve"> работ,</w:t>
            </w:r>
            <w:r w:rsidRPr="008C3E6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материалов</w:t>
            </w:r>
            <w:r w:rsidRPr="003275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доставка материалов и оборудования на объект Заказчика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0A0B91">
              <w:rPr>
                <w:bCs/>
                <w:sz w:val="22"/>
                <w:szCs w:val="22"/>
              </w:rPr>
              <w:t>зарплату рабочих, э</w:t>
            </w:r>
            <w:r>
              <w:rPr>
                <w:bCs/>
                <w:sz w:val="22"/>
                <w:szCs w:val="22"/>
              </w:rPr>
              <w:t>ксплуатацию машин и механизмов, вывоз мусора с места выполнения Работ</w:t>
            </w:r>
            <w:r w:rsidRPr="000A0B91">
              <w:rPr>
                <w:bCs/>
                <w:sz w:val="22"/>
                <w:szCs w:val="22"/>
              </w:rPr>
              <w:t>,</w:t>
            </w:r>
            <w:r>
              <w:rPr>
                <w:bCs/>
                <w:sz w:val="22"/>
                <w:szCs w:val="22"/>
              </w:rPr>
              <w:t xml:space="preserve"> полный комплект документации,</w:t>
            </w:r>
            <w:r w:rsidRPr="00043E33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>
              <w:rPr>
                <w:sz w:val="22"/>
                <w:szCs w:val="22"/>
              </w:rPr>
              <w:t>Подрядчик</w:t>
            </w:r>
            <w:r w:rsidRPr="00043E33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61022" w:rsidRPr="00251EB5" w:rsidTr="00662311">
        <w:tc>
          <w:tcPr>
            <w:tcW w:w="10668" w:type="dxa"/>
            <w:vAlign w:val="center"/>
          </w:tcPr>
          <w:p w:rsidR="00461022" w:rsidRPr="00251EB5" w:rsidRDefault="00461022" w:rsidP="0024204E">
            <w:pPr>
              <w:snapToGrid w:val="0"/>
              <w:jc w:val="both"/>
            </w:pPr>
          </w:p>
        </w:tc>
      </w:tr>
      <w:tr w:rsidR="00461022" w:rsidRPr="00251EB5" w:rsidTr="00662311">
        <w:tc>
          <w:tcPr>
            <w:tcW w:w="10668" w:type="dxa"/>
            <w:vAlign w:val="center"/>
          </w:tcPr>
          <w:p w:rsidR="00461022" w:rsidRPr="00251EB5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61022" w:rsidRPr="00251EB5" w:rsidTr="00662311">
        <w:tc>
          <w:tcPr>
            <w:tcW w:w="10668" w:type="dxa"/>
            <w:vAlign w:val="center"/>
          </w:tcPr>
          <w:p w:rsidR="00461022" w:rsidRPr="00251EB5" w:rsidRDefault="00461022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61022" w:rsidRPr="00251EB5" w:rsidTr="00662311">
        <w:tc>
          <w:tcPr>
            <w:tcW w:w="10668" w:type="dxa"/>
            <w:vAlign w:val="center"/>
          </w:tcPr>
          <w:p w:rsidR="00461022" w:rsidRPr="00251EB5" w:rsidRDefault="00461022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61022" w:rsidRPr="00251EB5" w:rsidRDefault="00461022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61022" w:rsidRPr="00D97E10" w:rsidTr="00662311">
        <w:tc>
          <w:tcPr>
            <w:tcW w:w="10668" w:type="dxa"/>
            <w:vAlign w:val="center"/>
          </w:tcPr>
          <w:p w:rsidR="00461022" w:rsidRPr="00D97E10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61022" w:rsidRPr="00D97E10" w:rsidTr="00662311">
        <w:tc>
          <w:tcPr>
            <w:tcW w:w="10668" w:type="dxa"/>
            <w:vAlign w:val="center"/>
          </w:tcPr>
          <w:p w:rsidR="00461022" w:rsidRPr="00251EB5" w:rsidRDefault="00461022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61022" w:rsidRPr="00D97E10" w:rsidTr="00662311">
        <w:tc>
          <w:tcPr>
            <w:tcW w:w="10668" w:type="dxa"/>
            <w:vAlign w:val="center"/>
          </w:tcPr>
          <w:p w:rsidR="00461022" w:rsidRPr="00D97E10" w:rsidRDefault="0046102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61022" w:rsidRPr="00D97E10" w:rsidRDefault="00461022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61022" w:rsidRPr="00014A02" w:rsidTr="00662311">
        <w:tc>
          <w:tcPr>
            <w:tcW w:w="10668" w:type="dxa"/>
            <w:vAlign w:val="center"/>
          </w:tcPr>
          <w:p w:rsidR="00461022" w:rsidRPr="00014A02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61022" w:rsidRPr="00014A02" w:rsidTr="00662311">
        <w:tc>
          <w:tcPr>
            <w:tcW w:w="10668" w:type="dxa"/>
            <w:vAlign w:val="center"/>
          </w:tcPr>
          <w:p w:rsidR="00461022" w:rsidRPr="00014A02" w:rsidRDefault="00461022" w:rsidP="00966ABD">
            <w:pPr>
              <w:jc w:val="both"/>
            </w:pPr>
            <w:r w:rsidRPr="00014A02">
              <w:rPr>
                <w:sz w:val="22"/>
                <w:szCs w:val="22"/>
              </w:rPr>
              <w:t>Закупка проводится на электронной площадке (ЭТП</w:t>
            </w:r>
            <w:r w:rsidRPr="007D56A0">
              <w:rPr>
                <w:sz w:val="22"/>
                <w:szCs w:val="22"/>
              </w:rPr>
              <w:t>) «Аукционный Конкурсный Дом» в сети «И</w:t>
            </w:r>
            <w:r w:rsidRPr="00014A02">
              <w:rPr>
                <w:sz w:val="22"/>
                <w:szCs w:val="22"/>
              </w:rPr>
              <w:t>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Pr="00911510">
                <w:rPr>
                  <w:rStyle w:val="Hyperlink"/>
                  <w:sz w:val="22"/>
                  <w:szCs w:val="22"/>
                </w:rPr>
                <w:t>www.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61022" w:rsidRPr="002E01C9" w:rsidRDefault="00461022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61022" w:rsidRPr="0013526A" w:rsidRDefault="00461022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4E3523" w:rsidRDefault="00461022" w:rsidP="00966ABD">
            <w:pPr>
              <w:jc w:val="both"/>
              <w:rPr>
                <w:color w:val="003366"/>
              </w:rPr>
            </w:pPr>
          </w:p>
        </w:tc>
      </w:tr>
      <w:tr w:rsidR="00461022" w:rsidRPr="006156AD" w:rsidTr="00662311">
        <w:tc>
          <w:tcPr>
            <w:tcW w:w="10668" w:type="dxa"/>
            <w:vAlign w:val="center"/>
          </w:tcPr>
          <w:p w:rsidR="00461022" w:rsidRPr="006156AD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61022" w:rsidRPr="00884742" w:rsidTr="00662311">
        <w:tc>
          <w:tcPr>
            <w:tcW w:w="10668" w:type="dxa"/>
            <w:vAlign w:val="center"/>
          </w:tcPr>
          <w:p w:rsidR="00461022" w:rsidRPr="00884742" w:rsidRDefault="00461022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61022" w:rsidRPr="00884742" w:rsidRDefault="0046102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Hyperlink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61022" w:rsidRPr="00884742" w:rsidRDefault="00461022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61022" w:rsidRPr="0078081B" w:rsidRDefault="00461022" w:rsidP="007D56A0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Hyperlink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61022" w:rsidRPr="0078081B" w:rsidRDefault="00461022" w:rsidP="007D56A0">
            <w:pPr>
              <w:pStyle w:val="ListParagraph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>
              <w:rPr>
                <w:sz w:val="22"/>
                <w:szCs w:val="22"/>
              </w:rPr>
              <w:t xml:space="preserve">ЭТП </w:t>
            </w:r>
            <w:r w:rsidRPr="00911510">
              <w:rPr>
                <w:sz w:val="22"/>
                <w:szCs w:val="22"/>
              </w:rPr>
              <w:t>«</w:t>
            </w:r>
            <w:r w:rsidRPr="00D37B67">
              <w:rPr>
                <w:sz w:val="22"/>
                <w:szCs w:val="22"/>
              </w:rPr>
              <w:t>Аукционный Конкурсный Дом</w:t>
            </w:r>
            <w:r w:rsidRPr="00911510">
              <w:rPr>
                <w:sz w:val="22"/>
                <w:szCs w:val="22"/>
              </w:rPr>
              <w:t>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911510">
                <w:rPr>
                  <w:rStyle w:val="Hyperlink"/>
                  <w:sz w:val="22"/>
                  <w:szCs w:val="22"/>
                </w:rPr>
                <w:t>www.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911510">
                <w:rPr>
                  <w:rStyle w:val="Hyperlink"/>
                  <w:sz w:val="22"/>
                  <w:szCs w:val="22"/>
                </w:rPr>
                <w:t>-</w:t>
              </w:r>
              <w:r w:rsidRPr="00911510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911510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181666" w:rsidRDefault="00461022" w:rsidP="00966ABD">
            <w:pPr>
              <w:snapToGrid w:val="0"/>
              <w:jc w:val="both"/>
            </w:pP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181666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61022" w:rsidRPr="00674CFE" w:rsidTr="00662311">
        <w:tc>
          <w:tcPr>
            <w:tcW w:w="10668" w:type="dxa"/>
            <w:vAlign w:val="center"/>
          </w:tcPr>
          <w:p w:rsidR="00461022" w:rsidRPr="00674CFE" w:rsidRDefault="00461022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Pr="00674CFE">
              <w:rPr>
                <w:sz w:val="22"/>
                <w:szCs w:val="22"/>
              </w:rPr>
              <w:t>-00 (время московское) «</w:t>
            </w:r>
            <w:r>
              <w:rPr>
                <w:sz w:val="22"/>
                <w:szCs w:val="22"/>
              </w:rPr>
              <w:t>10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Pr="00674CF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461022" w:rsidRPr="00674CFE" w:rsidTr="00662311">
        <w:tc>
          <w:tcPr>
            <w:tcW w:w="10668" w:type="dxa"/>
            <w:vAlign w:val="center"/>
          </w:tcPr>
          <w:p w:rsidR="00461022" w:rsidRPr="00674CFE" w:rsidRDefault="0046102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61022" w:rsidRPr="00674CFE" w:rsidRDefault="00461022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461022" w:rsidRPr="004E3523" w:rsidTr="00662311">
        <w:tc>
          <w:tcPr>
            <w:tcW w:w="10668" w:type="dxa"/>
            <w:vAlign w:val="center"/>
          </w:tcPr>
          <w:p w:rsidR="00461022" w:rsidRPr="00181666" w:rsidRDefault="00461022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61022" w:rsidRPr="002C7AE3" w:rsidTr="00662311">
        <w:tc>
          <w:tcPr>
            <w:tcW w:w="10668" w:type="dxa"/>
            <w:vAlign w:val="center"/>
          </w:tcPr>
          <w:p w:rsidR="00461022" w:rsidRPr="002C7AE3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61022" w:rsidRPr="002C7AE3" w:rsidTr="00662311">
        <w:tc>
          <w:tcPr>
            <w:tcW w:w="10668" w:type="dxa"/>
            <w:vAlign w:val="center"/>
          </w:tcPr>
          <w:p w:rsidR="00461022" w:rsidRPr="002C7AE3" w:rsidRDefault="00461022" w:rsidP="002C7AE3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674CFE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17</w:t>
            </w:r>
            <w:r w:rsidRPr="00674CFE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июня</w:t>
            </w:r>
            <w:r w:rsidRPr="00674CF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674CFE">
                <w:rPr>
                  <w:sz w:val="22"/>
                  <w:szCs w:val="22"/>
                </w:rPr>
                <w:t>201</w:t>
              </w:r>
              <w:r>
                <w:rPr>
                  <w:sz w:val="22"/>
                  <w:szCs w:val="22"/>
                </w:rPr>
                <w:t>5</w:t>
              </w:r>
              <w:r w:rsidRPr="00674CFE">
                <w:rPr>
                  <w:sz w:val="22"/>
                  <w:szCs w:val="22"/>
                </w:rPr>
                <w:t xml:space="preserve"> г</w:t>
              </w:r>
            </w:smartTag>
            <w:r w:rsidRPr="00674CFE">
              <w:rPr>
                <w:sz w:val="22"/>
                <w:szCs w:val="22"/>
              </w:rPr>
              <w:t>.</w:t>
            </w:r>
          </w:p>
        </w:tc>
      </w:tr>
      <w:tr w:rsidR="00461022" w:rsidRPr="002C7AE3" w:rsidTr="00662311">
        <w:tc>
          <w:tcPr>
            <w:tcW w:w="10668" w:type="dxa"/>
            <w:vAlign w:val="center"/>
          </w:tcPr>
          <w:p w:rsidR="00461022" w:rsidRPr="002C7AE3" w:rsidRDefault="00461022" w:rsidP="002C7AE3">
            <w:pPr>
              <w:snapToGrid w:val="0"/>
              <w:jc w:val="both"/>
            </w:pPr>
          </w:p>
        </w:tc>
      </w:tr>
      <w:tr w:rsidR="00461022" w:rsidRPr="00965CA4" w:rsidTr="00662311">
        <w:tc>
          <w:tcPr>
            <w:tcW w:w="10668" w:type="dxa"/>
            <w:vAlign w:val="center"/>
          </w:tcPr>
          <w:p w:rsidR="00461022" w:rsidRPr="00965CA4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61022" w:rsidRPr="00E134CB" w:rsidTr="00662311">
        <w:tc>
          <w:tcPr>
            <w:tcW w:w="10668" w:type="dxa"/>
            <w:vAlign w:val="center"/>
          </w:tcPr>
          <w:p w:rsidR="00461022" w:rsidRPr="00E134CB" w:rsidRDefault="0046102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61022" w:rsidRPr="00E134CB" w:rsidRDefault="00461022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461022" w:rsidRPr="00625F0B" w:rsidTr="00662311">
        <w:tc>
          <w:tcPr>
            <w:tcW w:w="10668" w:type="dxa"/>
            <w:vAlign w:val="center"/>
          </w:tcPr>
          <w:p w:rsidR="00461022" w:rsidRPr="00625F0B" w:rsidRDefault="00461022" w:rsidP="00AB40BC">
            <w:pPr>
              <w:jc w:val="both"/>
              <w:rPr>
                <w:highlight w:val="yellow"/>
              </w:rPr>
            </w:pPr>
          </w:p>
        </w:tc>
      </w:tr>
      <w:tr w:rsidR="00461022" w:rsidRPr="00625F0B" w:rsidTr="00662311">
        <w:tc>
          <w:tcPr>
            <w:tcW w:w="10668" w:type="dxa"/>
            <w:vAlign w:val="center"/>
          </w:tcPr>
          <w:p w:rsidR="00461022" w:rsidRPr="00625F0B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61022" w:rsidRPr="00A82751" w:rsidTr="00662311">
        <w:tc>
          <w:tcPr>
            <w:tcW w:w="10668" w:type="dxa"/>
            <w:vAlign w:val="center"/>
          </w:tcPr>
          <w:p w:rsidR="00461022" w:rsidRPr="00A82751" w:rsidRDefault="00461022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461022" w:rsidRPr="00625F0B" w:rsidTr="00662311">
        <w:tc>
          <w:tcPr>
            <w:tcW w:w="10668" w:type="dxa"/>
            <w:vAlign w:val="center"/>
          </w:tcPr>
          <w:p w:rsidR="00461022" w:rsidRPr="006B771E" w:rsidRDefault="00461022" w:rsidP="007D56A0">
            <w:pPr>
              <w:pStyle w:val="ListParagraph"/>
              <w:numPr>
                <w:ilvl w:val="0"/>
                <w:numId w:val="2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color w:val="003366"/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>
              <w:rPr>
                <w:sz w:val="22"/>
                <w:szCs w:val="22"/>
              </w:rPr>
              <w:t xml:space="preserve">10 </w:t>
            </w:r>
            <w:r w:rsidRPr="00A82751">
              <w:rPr>
                <w:sz w:val="22"/>
                <w:szCs w:val="22"/>
              </w:rPr>
              <w:t>% от цены договора</w:t>
            </w:r>
            <w:r>
              <w:rPr>
                <w:sz w:val="22"/>
                <w:szCs w:val="22"/>
              </w:rPr>
              <w:t>.</w:t>
            </w:r>
          </w:p>
          <w:p w:rsidR="00461022" w:rsidRPr="00E828EE" w:rsidRDefault="00461022" w:rsidP="00B433E7">
            <w:pPr>
              <w:jc w:val="both"/>
              <w:rPr>
                <w:b/>
                <w:bCs/>
                <w:i/>
                <w:sz w:val="21"/>
                <w:szCs w:val="21"/>
              </w:rPr>
            </w:pPr>
            <w:r w:rsidRPr="00E828EE">
              <w:rPr>
                <w:b/>
                <w:bCs/>
                <w:i/>
                <w:sz w:val="21"/>
                <w:szCs w:val="21"/>
              </w:rPr>
              <w:t>Обеспечение исполнения договора (</w:t>
            </w:r>
            <w:r>
              <w:rPr>
                <w:b/>
                <w:bCs/>
                <w:i/>
                <w:sz w:val="21"/>
                <w:szCs w:val="21"/>
              </w:rPr>
              <w:t>без учёта</w:t>
            </w:r>
            <w:r w:rsidRPr="00E828EE">
              <w:rPr>
                <w:b/>
                <w:bCs/>
                <w:i/>
                <w:sz w:val="21"/>
                <w:szCs w:val="21"/>
              </w:rPr>
              <w:t xml:space="preserve"> гарантийных обязательств):</w:t>
            </w:r>
          </w:p>
          <w:p w:rsidR="00461022" w:rsidRPr="00F46D4E" w:rsidRDefault="00461022" w:rsidP="00B433E7">
            <w:pPr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10</w:t>
            </w:r>
            <w:r w:rsidRPr="00F46D4E">
              <w:rPr>
                <w:sz w:val="22"/>
                <w:szCs w:val="22"/>
              </w:rPr>
              <w:t xml:space="preserve"> % от стоимости договора, заключаемого с победителем отрытого </w:t>
            </w:r>
            <w:r>
              <w:rPr>
                <w:sz w:val="22"/>
                <w:szCs w:val="22"/>
              </w:rPr>
              <w:t>запроса цен</w:t>
            </w:r>
            <w:r w:rsidRPr="00F46D4E">
              <w:rPr>
                <w:sz w:val="22"/>
                <w:szCs w:val="22"/>
              </w:rPr>
              <w:t xml:space="preserve"> в электронной форме.</w:t>
            </w:r>
          </w:p>
          <w:p w:rsidR="00461022" w:rsidRPr="001C0AC6" w:rsidRDefault="00461022" w:rsidP="00B433E7">
            <w:pPr>
              <w:autoSpaceDE w:val="0"/>
              <w:autoSpaceDN w:val="0"/>
              <w:adjustRightInd w:val="0"/>
              <w:jc w:val="both"/>
            </w:pPr>
            <w:r w:rsidRPr="00F46D4E">
              <w:rPr>
                <w:sz w:val="22"/>
                <w:szCs w:val="22"/>
              </w:rPr>
              <w:t xml:space="preserve">Срок </w:t>
            </w:r>
            <w:r w:rsidRPr="001C0AC6">
              <w:rPr>
                <w:sz w:val="22"/>
                <w:szCs w:val="22"/>
              </w:rPr>
              <w:t>обеспечения исполнения договора должен составлять срок исполнения обязательств по договору Подрядчиком, без учёта гарантийных обязательств, плюс 60 дней.</w:t>
            </w:r>
          </w:p>
          <w:p w:rsidR="00461022" w:rsidRPr="001C0AC6" w:rsidRDefault="00461022" w:rsidP="001C0AC6">
            <w:pPr>
              <w:snapToGrid w:val="0"/>
              <w:jc w:val="both"/>
            </w:pPr>
            <w:r w:rsidRPr="001C0AC6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расчётный счёт Заказчика в срок не позднее 15 (пятнадцати) дней с момента опубликования итогового протокола на официальном сайте, но в любом случае не позднее, чем за 5 (пять) дней до предполагаемой даты подписания Договора.</w:t>
            </w:r>
          </w:p>
        </w:tc>
      </w:tr>
      <w:tr w:rsidR="00461022" w:rsidRPr="00A82751" w:rsidTr="00662311">
        <w:tc>
          <w:tcPr>
            <w:tcW w:w="10668" w:type="dxa"/>
            <w:vAlign w:val="center"/>
          </w:tcPr>
          <w:p w:rsidR="00461022" w:rsidRPr="00A82751" w:rsidRDefault="00461022" w:rsidP="00A82751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461022" w:rsidRPr="001C0AC6" w:rsidRDefault="00461022" w:rsidP="007D56A0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4.</w:t>
            </w:r>
          </w:p>
          <w:p w:rsidR="00461022" w:rsidRPr="00E828EE" w:rsidRDefault="00461022" w:rsidP="001C0AC6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>Обеспечение в виде банковской гарантии должно быть передано Заказчику по адресу: г. Москва, ул. Сущевская,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461022" w:rsidRPr="00E828EE" w:rsidRDefault="00461022" w:rsidP="001C0AC6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>Рабочее время Заказчика:</w:t>
            </w:r>
          </w:p>
          <w:p w:rsidR="00461022" w:rsidRPr="00E828EE" w:rsidRDefault="00461022" w:rsidP="001C0AC6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 xml:space="preserve">с 09:00 до 17:00 московского времени (понедельник – четверг), </w:t>
            </w:r>
          </w:p>
          <w:p w:rsidR="00461022" w:rsidRDefault="00461022" w:rsidP="001C0AC6">
            <w:pPr>
              <w:snapToGrid w:val="0"/>
              <w:jc w:val="both"/>
            </w:pPr>
            <w:r w:rsidRPr="00E828EE">
              <w:rPr>
                <w:sz w:val="21"/>
                <w:szCs w:val="21"/>
              </w:rPr>
              <w:t>с 09:00 до 14:00 московского времени (пятница)</w:t>
            </w:r>
            <w:r w:rsidRPr="00567B00">
              <w:rPr>
                <w:sz w:val="22"/>
                <w:szCs w:val="22"/>
              </w:rPr>
              <w:t>;</w:t>
            </w:r>
          </w:p>
          <w:p w:rsidR="00461022" w:rsidRPr="00A82751" w:rsidRDefault="00461022" w:rsidP="001C0AC6">
            <w:pPr>
              <w:snapToGrid w:val="0"/>
              <w:jc w:val="both"/>
            </w:pPr>
          </w:p>
          <w:p w:rsidR="00461022" w:rsidRPr="00A82751" w:rsidRDefault="00461022" w:rsidP="007D56A0">
            <w:pPr>
              <w:numPr>
                <w:ilvl w:val="0"/>
                <w:numId w:val="24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461022" w:rsidRDefault="00461022" w:rsidP="00A82751">
            <w:pPr>
              <w:snapToGrid w:val="0"/>
              <w:jc w:val="both"/>
            </w:pPr>
          </w:p>
          <w:p w:rsidR="00461022" w:rsidRPr="00195701" w:rsidRDefault="00461022" w:rsidP="0019570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461022" w:rsidRPr="00195701" w:rsidRDefault="00461022" w:rsidP="00195701">
            <w:pPr>
              <w:pStyle w:val="BodyTextIndent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461022" w:rsidRPr="00195701" w:rsidRDefault="00461022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461022" w:rsidRPr="00195701" w:rsidRDefault="00461022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461022" w:rsidRPr="00195701" w:rsidRDefault="00461022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461022" w:rsidRPr="00195701" w:rsidRDefault="00461022" w:rsidP="00195701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 xml:space="preserve">к/с 30101810700000000187 в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461022" w:rsidRPr="00195701" w:rsidRDefault="00461022" w:rsidP="00195701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461022" w:rsidRPr="00BE540D" w:rsidRDefault="00461022" w:rsidP="00195701">
            <w:pPr>
              <w:jc w:val="both"/>
              <w:rPr>
                <w:sz w:val="21"/>
                <w:szCs w:val="21"/>
              </w:rPr>
            </w:pPr>
          </w:p>
          <w:p w:rsidR="00461022" w:rsidRPr="00A82751" w:rsidRDefault="00461022" w:rsidP="00F133FF">
            <w:pPr>
              <w:snapToGrid w:val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461022" w:rsidRPr="00F133FF" w:rsidTr="00662311">
        <w:tc>
          <w:tcPr>
            <w:tcW w:w="10668" w:type="dxa"/>
            <w:vAlign w:val="center"/>
          </w:tcPr>
          <w:p w:rsidR="00461022" w:rsidRPr="00F133FF" w:rsidRDefault="00461022" w:rsidP="00AB40BC">
            <w:pPr>
              <w:snapToGrid w:val="0"/>
              <w:jc w:val="both"/>
            </w:pPr>
          </w:p>
        </w:tc>
      </w:tr>
      <w:tr w:rsidR="00461022" w:rsidRPr="00F133FF" w:rsidTr="00662311">
        <w:tc>
          <w:tcPr>
            <w:tcW w:w="10668" w:type="dxa"/>
            <w:vAlign w:val="center"/>
          </w:tcPr>
          <w:p w:rsidR="00461022" w:rsidRPr="00F133FF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61022" w:rsidRPr="00F133FF" w:rsidTr="00662311">
        <w:tc>
          <w:tcPr>
            <w:tcW w:w="10668" w:type="dxa"/>
            <w:vAlign w:val="center"/>
          </w:tcPr>
          <w:p w:rsidR="00461022" w:rsidRPr="00F133FF" w:rsidRDefault="00461022" w:rsidP="00940FE0">
            <w:pPr>
              <w:jc w:val="both"/>
            </w:pPr>
          </w:p>
        </w:tc>
      </w:tr>
      <w:tr w:rsidR="00461022" w:rsidRPr="00F133FF" w:rsidTr="00662311">
        <w:tc>
          <w:tcPr>
            <w:tcW w:w="10668" w:type="dxa"/>
            <w:vAlign w:val="center"/>
          </w:tcPr>
          <w:p w:rsidR="00461022" w:rsidRPr="00F133FF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61022" w:rsidRPr="00407E6A" w:rsidTr="00662311">
        <w:tc>
          <w:tcPr>
            <w:tcW w:w="10668" w:type="dxa"/>
            <w:vAlign w:val="center"/>
          </w:tcPr>
          <w:p w:rsidR="00461022" w:rsidRDefault="00461022" w:rsidP="00407E6A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61022" w:rsidRDefault="00461022" w:rsidP="00407E6A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61022" w:rsidRPr="00407E6A" w:rsidRDefault="00461022" w:rsidP="00407E6A">
            <w:pPr>
              <w:pStyle w:val="ListContinue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61022" w:rsidRPr="00407E6A" w:rsidRDefault="00461022" w:rsidP="00407E6A">
            <w:pPr>
              <w:pStyle w:val="ListContinue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61022" w:rsidRPr="00407E6A" w:rsidRDefault="00461022" w:rsidP="00940FE0">
            <w:pPr>
              <w:jc w:val="both"/>
              <w:rPr>
                <w:color w:val="003366"/>
              </w:rPr>
            </w:pPr>
          </w:p>
        </w:tc>
      </w:tr>
      <w:tr w:rsidR="00461022" w:rsidRPr="00B65D3C" w:rsidTr="00662311">
        <w:tc>
          <w:tcPr>
            <w:tcW w:w="10668" w:type="dxa"/>
            <w:vAlign w:val="center"/>
          </w:tcPr>
          <w:p w:rsidR="00461022" w:rsidRPr="00B65D3C" w:rsidRDefault="00461022" w:rsidP="007D56A0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61022" w:rsidRPr="00B65D3C" w:rsidTr="00662311">
        <w:tc>
          <w:tcPr>
            <w:tcW w:w="10668" w:type="dxa"/>
            <w:vAlign w:val="center"/>
          </w:tcPr>
          <w:p w:rsidR="00461022" w:rsidRPr="0078081B" w:rsidRDefault="00461022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  <w:tr w:rsidR="00461022" w:rsidRPr="00B65D3C" w:rsidTr="00662311">
        <w:tc>
          <w:tcPr>
            <w:tcW w:w="10668" w:type="dxa"/>
            <w:vAlign w:val="center"/>
          </w:tcPr>
          <w:p w:rsidR="00461022" w:rsidRPr="00B65D3C" w:rsidRDefault="00461022" w:rsidP="00B65D3C">
            <w:pPr>
              <w:pStyle w:val="ListParagraph"/>
              <w:tabs>
                <w:tab w:val="left" w:pos="0"/>
                <w:tab w:val="left" w:pos="1134"/>
              </w:tabs>
              <w:ind w:left="0"/>
              <w:jc w:val="both"/>
              <w:rPr>
                <w:szCs w:val="22"/>
              </w:rPr>
            </w:pPr>
          </w:p>
        </w:tc>
      </w:tr>
    </w:tbl>
    <w:p w:rsidR="00461022" w:rsidRPr="004E3523" w:rsidRDefault="00461022" w:rsidP="00966ABD">
      <w:pPr>
        <w:snapToGrid w:val="0"/>
        <w:jc w:val="both"/>
        <w:rPr>
          <w:color w:val="003366"/>
          <w:sz w:val="22"/>
          <w:szCs w:val="22"/>
        </w:rPr>
        <w:sectPr w:rsidR="00461022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61022" w:rsidRPr="00C42DD8" w:rsidRDefault="00461022" w:rsidP="00321CA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0417480"/>
      <w:bookmarkStart w:id="25" w:name="_Toc347315020"/>
      <w:bookmarkStart w:id="26" w:name="_Toc373315230"/>
      <w:r w:rsidRPr="00C42DD8">
        <w:rPr>
          <w:b/>
        </w:rPr>
        <w:t>ЧАСТЬ 1</w:t>
      </w:r>
      <w:bookmarkEnd w:id="23"/>
      <w:bookmarkEnd w:id="24"/>
    </w:p>
    <w:p w:rsidR="00461022" w:rsidRPr="00C42DD8" w:rsidRDefault="00461022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461022" w:rsidRPr="00C42DD8" w:rsidRDefault="00461022" w:rsidP="004F70D0">
      <w:pPr>
        <w:jc w:val="both"/>
        <w:rPr>
          <w:b/>
          <w:sz w:val="22"/>
          <w:szCs w:val="22"/>
        </w:rPr>
      </w:pPr>
    </w:p>
    <w:p w:rsidR="00461022" w:rsidRPr="00C42DD8" w:rsidRDefault="00461022" w:rsidP="007B5435">
      <w:pPr>
        <w:ind w:left="357"/>
        <w:jc w:val="center"/>
        <w:outlineLvl w:val="0"/>
        <w:rPr>
          <w:rFonts w:eastAsia="Arial Unicode MS"/>
          <w:b/>
        </w:rPr>
      </w:pPr>
      <w:bookmarkStart w:id="27" w:name="_Toc392681352"/>
      <w:bookmarkStart w:id="28" w:name="_Toc420417481"/>
      <w:bookmarkEnd w:id="25"/>
      <w:bookmarkEnd w:id="26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9" w:name="_Toc383792454"/>
      <w:bookmarkStart w:id="30" w:name="_Toc384030501"/>
      <w:bookmarkStart w:id="31" w:name="_Ref384311435"/>
      <w:bookmarkStart w:id="32" w:name="_Toc390100129"/>
      <w:bookmarkStart w:id="33" w:name="_Ref405791283"/>
      <w:bookmarkStart w:id="34" w:name="_Ref405821788"/>
      <w:bookmarkStart w:id="35" w:name="_Ref405823001"/>
      <w:bookmarkEnd w:id="27"/>
      <w:bookmarkEnd w:id="28"/>
    </w:p>
    <w:p w:rsidR="00461022" w:rsidRPr="00B115BC" w:rsidRDefault="00461022" w:rsidP="006D271D">
      <w:pPr>
        <w:ind w:left="357"/>
        <w:jc w:val="both"/>
        <w:outlineLvl w:val="0"/>
        <w:rPr>
          <w:rFonts w:eastAsia="Arial Unicode MS"/>
          <w:b/>
        </w:rPr>
      </w:pPr>
      <w:bookmarkStart w:id="36" w:name="_Toc420417482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36"/>
    </w:p>
    <w:p w:rsidR="00461022" w:rsidRPr="00B115BC" w:rsidRDefault="00461022" w:rsidP="006D271D">
      <w:pPr>
        <w:ind w:left="357"/>
        <w:jc w:val="both"/>
        <w:outlineLvl w:val="0"/>
        <w:rPr>
          <w:rFonts w:eastAsia="Arial Unicode MS"/>
          <w:b/>
        </w:rPr>
      </w:pPr>
      <w:bookmarkStart w:id="37" w:name="_Toc420417483"/>
      <w:r w:rsidRPr="00B115BC">
        <w:rPr>
          <w:rFonts w:eastAsia="Arial Unicode MS"/>
          <w:b/>
        </w:rPr>
        <w:t>2.1.1. Требования к участникам запроса цен.</w:t>
      </w:r>
      <w:bookmarkEnd w:id="3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461022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9"/>
          <w:bookmarkEnd w:id="30"/>
          <w:bookmarkEnd w:id="31"/>
          <w:bookmarkEnd w:id="32"/>
          <w:bookmarkEnd w:id="33"/>
          <w:bookmarkEnd w:id="34"/>
          <w:bookmarkEnd w:id="35"/>
          <w:p w:rsidR="00461022" w:rsidRPr="00883CBC" w:rsidRDefault="00461022" w:rsidP="0024204E">
            <w:pPr>
              <w:jc w:val="center"/>
            </w:pPr>
            <w:r w:rsidRPr="00883CBC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61022" w:rsidRPr="00883CBC" w:rsidRDefault="0046102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883CBC" w:rsidRDefault="00461022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61022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61022" w:rsidRPr="00883CBC" w:rsidRDefault="00461022" w:rsidP="007D56A0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61022" w:rsidRPr="00883CBC" w:rsidRDefault="00461022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61022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5790941"/>
          </w:p>
        </w:tc>
        <w:bookmarkEnd w:id="38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61022" w:rsidRPr="00883CBC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61022" w:rsidRPr="00883CBC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9" w:name="_Ref405791406"/>
            <w:r w:rsidRPr="00883CBC">
              <w:rPr>
                <w:sz w:val="21"/>
                <w:szCs w:val="21"/>
              </w:rPr>
              <w:t>копии документов о государственной регистрации из следующих:</w:t>
            </w:r>
            <w:bookmarkEnd w:id="39"/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61022" w:rsidRPr="00883CBC" w:rsidRDefault="00461022" w:rsidP="007D56A0">
            <w:pPr>
              <w:pStyle w:val="ListParagraph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61022" w:rsidRPr="00883CBC" w:rsidRDefault="00461022" w:rsidP="007D56A0">
            <w:pPr>
              <w:pStyle w:val="ListParagraph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61022" w:rsidRPr="00883CBC" w:rsidRDefault="00461022" w:rsidP="007D56A0">
            <w:pPr>
              <w:pStyle w:val="ListParagraph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61022" w:rsidRPr="00883CBC" w:rsidRDefault="00461022" w:rsidP="007D56A0">
            <w:pPr>
              <w:pStyle w:val="ListParagraph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61022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40"/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CC5EA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8C7786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61022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461022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61022" w:rsidRPr="00521A2D" w:rsidRDefault="00461022" w:rsidP="007D56A0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61022" w:rsidRPr="00521A2D" w:rsidRDefault="00461022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61022" w:rsidRPr="00883CBC" w:rsidRDefault="00461022" w:rsidP="007D56A0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61022" w:rsidRPr="00C42DB6" w:rsidRDefault="00461022" w:rsidP="007D56A0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61022" w:rsidRPr="00883CBC" w:rsidRDefault="00461022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61022" w:rsidRPr="00521A2D" w:rsidTr="00FC52A1">
        <w:trPr>
          <w:trHeight w:val="699"/>
        </w:trPr>
        <w:tc>
          <w:tcPr>
            <w:tcW w:w="709" w:type="dxa"/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1536"/>
          </w:p>
        </w:tc>
        <w:bookmarkEnd w:id="41"/>
        <w:tc>
          <w:tcPr>
            <w:tcW w:w="3851" w:type="dxa"/>
            <w:vAlign w:val="center"/>
          </w:tcPr>
          <w:p w:rsidR="00461022" w:rsidRPr="00883CBC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61022" w:rsidRPr="00883CBC" w:rsidRDefault="00461022" w:rsidP="007D56A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461022" w:rsidRPr="00521A2D" w:rsidTr="00FC52A1">
        <w:trPr>
          <w:trHeight w:val="440"/>
        </w:trPr>
        <w:tc>
          <w:tcPr>
            <w:tcW w:w="709" w:type="dxa"/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2" w:name="_Ref405791537"/>
          </w:p>
        </w:tc>
        <w:bookmarkEnd w:id="42"/>
        <w:tc>
          <w:tcPr>
            <w:tcW w:w="3851" w:type="dxa"/>
          </w:tcPr>
          <w:p w:rsidR="00461022" w:rsidRPr="00883CBC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61022" w:rsidRPr="00521A2D" w:rsidRDefault="00461022" w:rsidP="0024204E">
            <w:pPr>
              <w:pStyle w:val="ListParagraph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61022" w:rsidRPr="00521A2D" w:rsidTr="00683FB2">
        <w:trPr>
          <w:trHeight w:val="440"/>
        </w:trPr>
        <w:tc>
          <w:tcPr>
            <w:tcW w:w="709" w:type="dxa"/>
            <w:vAlign w:val="center"/>
          </w:tcPr>
          <w:p w:rsidR="00461022" w:rsidRPr="00883CBC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61022" w:rsidRPr="00883CBC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61022" w:rsidRPr="005E7BD4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61022" w:rsidRPr="00521A2D" w:rsidTr="007A08E2">
        <w:trPr>
          <w:trHeight w:val="440"/>
        </w:trPr>
        <w:tc>
          <w:tcPr>
            <w:tcW w:w="709" w:type="dxa"/>
            <w:vAlign w:val="center"/>
          </w:tcPr>
          <w:p w:rsidR="00461022" w:rsidRPr="006D02B2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3" w:name="_Ref407691222"/>
          </w:p>
        </w:tc>
        <w:bookmarkEnd w:id="43"/>
        <w:tc>
          <w:tcPr>
            <w:tcW w:w="3851" w:type="dxa"/>
          </w:tcPr>
          <w:p w:rsidR="00461022" w:rsidRPr="006D02B2" w:rsidRDefault="00461022" w:rsidP="007D56A0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61022" w:rsidRDefault="00461022" w:rsidP="007D56A0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61022" w:rsidRPr="006D02B2" w:rsidRDefault="00461022" w:rsidP="007D56A0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461022" w:rsidRPr="00927D11" w:rsidRDefault="00461022" w:rsidP="007D56A0">
            <w:pPr>
              <w:pStyle w:val="ListParagraph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61022" w:rsidRPr="00927D11" w:rsidRDefault="00461022" w:rsidP="007D56A0">
            <w:pPr>
              <w:pStyle w:val="ListParagraph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61022" w:rsidRPr="00521A2D" w:rsidTr="003B17B7">
        <w:trPr>
          <w:trHeight w:val="440"/>
        </w:trPr>
        <w:tc>
          <w:tcPr>
            <w:tcW w:w="709" w:type="dxa"/>
            <w:vAlign w:val="center"/>
          </w:tcPr>
          <w:p w:rsidR="00461022" w:rsidRPr="006D02B2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4" w:name="_Ref405791839"/>
          </w:p>
        </w:tc>
        <w:bookmarkEnd w:id="44"/>
        <w:tc>
          <w:tcPr>
            <w:tcW w:w="3851" w:type="dxa"/>
          </w:tcPr>
          <w:p w:rsidR="00461022" w:rsidRPr="006D02B2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61022" w:rsidRPr="006D02B2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-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461022" w:rsidRPr="006D02B2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5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5"/>
          </w:p>
          <w:p w:rsidR="00461022" w:rsidRPr="006D02B2" w:rsidRDefault="00461022" w:rsidP="007D56A0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461022" w:rsidRPr="006D02B2" w:rsidRDefault="00461022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461022" w:rsidRPr="006D02B2" w:rsidRDefault="00461022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461022" w:rsidRPr="002F4AAB" w:rsidTr="00FC52A1">
        <w:trPr>
          <w:trHeight w:val="70"/>
        </w:trPr>
        <w:tc>
          <w:tcPr>
            <w:tcW w:w="709" w:type="dxa"/>
            <w:vAlign w:val="center"/>
          </w:tcPr>
          <w:p w:rsidR="00461022" w:rsidRPr="006D02B2" w:rsidRDefault="00461022" w:rsidP="007D56A0">
            <w:pPr>
              <w:pStyle w:val="ListParagraph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6" w:name="_Ref405792235"/>
          </w:p>
        </w:tc>
        <w:bookmarkEnd w:id="46"/>
        <w:tc>
          <w:tcPr>
            <w:tcW w:w="3851" w:type="dxa"/>
          </w:tcPr>
          <w:p w:rsidR="00461022" w:rsidRPr="006D02B2" w:rsidRDefault="00461022" w:rsidP="007D56A0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61022" w:rsidRPr="006D02B2" w:rsidRDefault="0046102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61022" w:rsidRPr="006D02B2" w:rsidRDefault="00461022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61022" w:rsidRPr="006D02B2" w:rsidRDefault="00461022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461022" w:rsidRPr="006D02B2" w:rsidRDefault="00461022" w:rsidP="007D56A0">
            <w:pPr>
              <w:pStyle w:val="ListParagraph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61022" w:rsidRPr="00EB17CC" w:rsidRDefault="00461022" w:rsidP="006D271D">
      <w:pPr>
        <w:ind w:left="357"/>
        <w:jc w:val="both"/>
        <w:outlineLvl w:val="0"/>
        <w:rPr>
          <w:sz w:val="22"/>
          <w:szCs w:val="22"/>
        </w:rPr>
      </w:pPr>
    </w:p>
    <w:p w:rsidR="00461022" w:rsidRPr="00B115BC" w:rsidRDefault="00461022" w:rsidP="00B7606F">
      <w:pPr>
        <w:ind w:left="357"/>
        <w:jc w:val="both"/>
        <w:outlineLvl w:val="0"/>
        <w:rPr>
          <w:rFonts w:eastAsia="Arial Unicode MS"/>
          <w:b/>
        </w:rPr>
      </w:pPr>
      <w:bookmarkStart w:id="47" w:name="_Toc420417484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47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61022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61022" w:rsidRPr="002F4AAB" w:rsidRDefault="00461022" w:rsidP="00E81FDA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61022" w:rsidRPr="002F4AAB" w:rsidRDefault="0046102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61022" w:rsidRPr="002F4AAB" w:rsidRDefault="00461022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61022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61022" w:rsidRPr="002F4AAB" w:rsidRDefault="00461022" w:rsidP="007D56A0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61022" w:rsidRPr="00416348" w:rsidRDefault="00461022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61022" w:rsidRPr="008D19EB" w:rsidRDefault="00461022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Hyperlink"/>
                  <w:sz w:val="21"/>
                  <w:szCs w:val="21"/>
                </w:rPr>
                <w:t>Форма</w:t>
              </w:r>
              <w:r>
                <w:rPr>
                  <w:rStyle w:val="Hyperlink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61022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61022" w:rsidRPr="00D8090F" w:rsidRDefault="00461022" w:rsidP="007D56A0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61022" w:rsidRPr="008D19EB" w:rsidRDefault="00461022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61022" w:rsidRPr="008D19EB" w:rsidRDefault="00461022" w:rsidP="00D8090F">
            <w:pPr>
              <w:pStyle w:val="ListParagraph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61022" w:rsidRDefault="00461022" w:rsidP="00E81FDA">
      <w:pPr>
        <w:ind w:left="357"/>
        <w:jc w:val="both"/>
        <w:outlineLvl w:val="0"/>
        <w:rPr>
          <w:rFonts w:eastAsia="Arial Unicode MS"/>
          <w:b/>
        </w:rPr>
      </w:pPr>
      <w:bookmarkStart w:id="48" w:name="_Ref395172188"/>
      <w:bookmarkStart w:id="49" w:name="_Toc395190385"/>
      <w:bookmarkStart w:id="50" w:name="_Toc418595531"/>
    </w:p>
    <w:p w:rsidR="00461022" w:rsidRPr="00E81FDA" w:rsidRDefault="00461022" w:rsidP="00E81FDA">
      <w:pPr>
        <w:ind w:left="357"/>
        <w:jc w:val="both"/>
        <w:outlineLvl w:val="0"/>
        <w:rPr>
          <w:rFonts w:eastAsia="Arial Unicode MS"/>
          <w:b/>
        </w:rPr>
      </w:pPr>
      <w:bookmarkStart w:id="51" w:name="_Toc420417485"/>
      <w:r w:rsidRPr="00E81FDA">
        <w:rPr>
          <w:rFonts w:eastAsia="Arial Unicode MS"/>
          <w:b/>
        </w:rPr>
        <w:t>2.2. Состав заявки на участие в закупке.</w:t>
      </w:r>
      <w:bookmarkEnd w:id="48"/>
      <w:bookmarkEnd w:id="49"/>
      <w:bookmarkEnd w:id="50"/>
      <w:bookmarkEnd w:id="51"/>
    </w:p>
    <w:p w:rsidR="00461022" w:rsidRPr="000C535A" w:rsidRDefault="00461022" w:rsidP="007D56A0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52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52"/>
    </w:p>
    <w:p w:rsidR="00461022" w:rsidRDefault="00461022" w:rsidP="007D56A0">
      <w:pPr>
        <w:numPr>
          <w:ilvl w:val="0"/>
          <w:numId w:val="4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53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Hyperlink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53"/>
    </w:p>
    <w:p w:rsidR="00461022" w:rsidRDefault="00461022" w:rsidP="007D56A0">
      <w:pPr>
        <w:numPr>
          <w:ilvl w:val="0"/>
          <w:numId w:val="4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Hyperlink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461022" w:rsidRPr="00F077B7" w:rsidRDefault="00461022" w:rsidP="007D56A0">
      <w:pPr>
        <w:numPr>
          <w:ilvl w:val="0"/>
          <w:numId w:val="4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Hyperlink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61022" w:rsidRPr="00F077B7" w:rsidRDefault="00461022" w:rsidP="007D56A0">
      <w:pPr>
        <w:numPr>
          <w:ilvl w:val="0"/>
          <w:numId w:val="4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61022" w:rsidRPr="00CB2848" w:rsidRDefault="00461022" w:rsidP="007D56A0">
      <w:pPr>
        <w:numPr>
          <w:ilvl w:val="0"/>
          <w:numId w:val="4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61022" w:rsidRDefault="00461022" w:rsidP="005E025D">
      <w:pPr>
        <w:ind w:left="357"/>
        <w:jc w:val="center"/>
        <w:outlineLvl w:val="0"/>
        <w:rPr>
          <w:rFonts w:eastAsia="Arial Unicode MS"/>
          <w:b/>
        </w:rPr>
      </w:pPr>
      <w:bookmarkStart w:id="54" w:name="_Toc420417486"/>
    </w:p>
    <w:p w:rsidR="00461022" w:rsidRPr="00B115BC" w:rsidRDefault="00461022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54"/>
    </w:p>
    <w:p w:rsidR="00461022" w:rsidRPr="00F077B7" w:rsidRDefault="00461022" w:rsidP="00E81FDA">
      <w:pPr>
        <w:ind w:firstLine="709"/>
        <w:jc w:val="both"/>
        <w:rPr>
          <w:b/>
          <w:i/>
        </w:rPr>
      </w:pPr>
    </w:p>
    <w:p w:rsidR="00461022" w:rsidRDefault="00461022" w:rsidP="00E81FDA">
      <w:pPr>
        <w:pStyle w:val="NormalWeb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61022" w:rsidRPr="00563FFA" w:rsidRDefault="00461022" w:rsidP="00E81FDA">
      <w:pPr>
        <w:ind w:right="153" w:firstLine="636"/>
        <w:jc w:val="both"/>
        <w:rPr>
          <w:b/>
          <w:bCs/>
          <w:i/>
        </w:rPr>
      </w:pPr>
    </w:p>
    <w:p w:rsidR="00461022" w:rsidRPr="005E025D" w:rsidRDefault="00461022" w:rsidP="005E025D">
      <w:pPr>
        <w:ind w:left="357"/>
        <w:jc w:val="center"/>
        <w:outlineLvl w:val="0"/>
        <w:rPr>
          <w:rFonts w:eastAsia="Arial Unicode MS"/>
          <w:b/>
        </w:rPr>
      </w:pPr>
      <w:bookmarkStart w:id="55" w:name="_Toc395190388"/>
      <w:bookmarkStart w:id="56" w:name="_Ref396487846"/>
      <w:bookmarkStart w:id="57" w:name="_Ref396489236"/>
      <w:bookmarkStart w:id="58" w:name="_Toc418595538"/>
      <w:bookmarkStart w:id="59" w:name="_Toc420417487"/>
      <w:bookmarkStart w:id="60" w:name="_Toc260130025"/>
      <w:bookmarkStart w:id="61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55"/>
      <w:bookmarkEnd w:id="56"/>
      <w:bookmarkEnd w:id="57"/>
      <w:bookmarkEnd w:id="58"/>
      <w:bookmarkEnd w:id="59"/>
    </w:p>
    <w:p w:rsidR="00461022" w:rsidRPr="00563FFA" w:rsidRDefault="00461022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61022" w:rsidRDefault="00461022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61022" w:rsidRPr="00FC52A1" w:rsidRDefault="00461022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62" w:name="_Ref401131967"/>
      <w:bookmarkStart w:id="63" w:name="_Toc418595539"/>
      <w:r>
        <w:rPr>
          <w:rFonts w:eastAsia="Arial Unicode MS"/>
          <w:b/>
        </w:rPr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62"/>
      <w:bookmarkEnd w:id="63"/>
    </w:p>
    <w:p w:rsidR="00461022" w:rsidRPr="001A70D2" w:rsidRDefault="00461022" w:rsidP="00E81FDA">
      <w:pPr>
        <w:jc w:val="right"/>
        <w:rPr>
          <w:b/>
          <w:bCs/>
          <w:sz w:val="22"/>
          <w:szCs w:val="22"/>
        </w:rPr>
      </w:pPr>
    </w:p>
    <w:p w:rsidR="00461022" w:rsidRPr="001A70D2" w:rsidRDefault="00461022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61022" w:rsidRPr="001A70D2" w:rsidRDefault="00461022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61022" w:rsidRPr="001A70D2" w:rsidRDefault="00461022" w:rsidP="00E81FDA">
      <w:pPr>
        <w:rPr>
          <w:sz w:val="21"/>
          <w:szCs w:val="21"/>
        </w:rPr>
      </w:pPr>
    </w:p>
    <w:p w:rsidR="00461022" w:rsidRPr="001A70D2" w:rsidRDefault="0046102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61022" w:rsidRPr="001A70D2" w:rsidRDefault="00461022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61022" w:rsidRPr="001A70D2" w:rsidRDefault="00461022" w:rsidP="00E81FDA">
      <w:pPr>
        <w:jc w:val="center"/>
        <w:rPr>
          <w:b/>
          <w:sz w:val="21"/>
          <w:szCs w:val="21"/>
        </w:rPr>
      </w:pPr>
    </w:p>
    <w:p w:rsidR="00461022" w:rsidRPr="001A70D2" w:rsidRDefault="00461022" w:rsidP="00E81FDA">
      <w:pPr>
        <w:jc w:val="center"/>
        <w:rPr>
          <w:b/>
          <w:sz w:val="21"/>
          <w:szCs w:val="21"/>
        </w:rPr>
      </w:pPr>
      <w:bookmarkStart w:id="64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64"/>
    </w:p>
    <w:p w:rsidR="00461022" w:rsidRPr="00812A41" w:rsidRDefault="00461022" w:rsidP="00E81FDA">
      <w:pPr>
        <w:jc w:val="center"/>
        <w:rPr>
          <w:b/>
          <w:sz w:val="21"/>
          <w:szCs w:val="21"/>
        </w:rPr>
      </w:pPr>
    </w:p>
    <w:p w:rsidR="00461022" w:rsidRPr="00812A41" w:rsidRDefault="00461022" w:rsidP="00E81FDA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</w:t>
      </w:r>
      <w:r w:rsidRPr="0058556B">
        <w:rPr>
          <w:sz w:val="22"/>
          <w:szCs w:val="22"/>
        </w:rPr>
        <w:t>ЭТП «Аукционный Конкурсный Дом» на сайте</w:t>
      </w:r>
      <w:r w:rsidRPr="0058556B">
        <w:rPr>
          <w:sz w:val="22"/>
        </w:rPr>
        <w:t xml:space="preserve"> </w:t>
      </w:r>
      <w:hyperlink r:id="rId19" w:history="1">
        <w:r w:rsidRPr="0058556B">
          <w:rPr>
            <w:rStyle w:val="Hyperlink"/>
            <w:sz w:val="22"/>
            <w:szCs w:val="22"/>
          </w:rPr>
          <w:t>www.</w:t>
        </w:r>
        <w:r w:rsidRPr="0058556B">
          <w:rPr>
            <w:rStyle w:val="Hyperlink"/>
            <w:sz w:val="22"/>
            <w:szCs w:val="22"/>
            <w:lang w:val="en-US"/>
          </w:rPr>
          <w:t>a</w:t>
        </w:r>
        <w:r w:rsidRPr="0058556B">
          <w:rPr>
            <w:rStyle w:val="Hyperlink"/>
            <w:sz w:val="22"/>
            <w:szCs w:val="22"/>
          </w:rPr>
          <w:t>-</w:t>
        </w:r>
        <w:r w:rsidRPr="0058556B">
          <w:rPr>
            <w:rStyle w:val="Hyperlink"/>
            <w:sz w:val="22"/>
            <w:szCs w:val="22"/>
            <w:lang w:val="en-US"/>
          </w:rPr>
          <w:t>k</w:t>
        </w:r>
        <w:r w:rsidRPr="0058556B">
          <w:rPr>
            <w:rStyle w:val="Hyperlink"/>
            <w:sz w:val="22"/>
            <w:szCs w:val="22"/>
          </w:rPr>
          <w:t>-</w:t>
        </w:r>
        <w:r w:rsidRPr="0058556B">
          <w:rPr>
            <w:rStyle w:val="Hyperlink"/>
            <w:sz w:val="22"/>
            <w:szCs w:val="22"/>
            <w:lang w:val="en-US"/>
          </w:rPr>
          <w:t>d</w:t>
        </w:r>
        <w:r w:rsidRPr="0058556B">
          <w:rPr>
            <w:rStyle w:val="Hyperlink"/>
            <w:sz w:val="22"/>
            <w:szCs w:val="22"/>
          </w:rPr>
          <w:t>.ru</w:t>
        </w:r>
      </w:hyperlink>
      <w:r w:rsidRPr="0058556B">
        <w:rPr>
          <w:sz w:val="22"/>
          <w:szCs w:val="22"/>
        </w:rPr>
        <w:t>, запрос цен № _________, документацию</w:t>
      </w:r>
      <w:r w:rsidRPr="00812A41">
        <w:rPr>
          <w:sz w:val="22"/>
          <w:szCs w:val="22"/>
        </w:rPr>
        <w:t xml:space="preserve">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461022" w:rsidRPr="00812A41" w:rsidRDefault="0046102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61022" w:rsidRPr="00812A41" w:rsidRDefault="0046102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61022" w:rsidRPr="00812A41" w:rsidRDefault="00461022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61022" w:rsidRPr="00812A41" w:rsidRDefault="0046102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461022" w:rsidRPr="00812A41" w:rsidRDefault="0046102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61022" w:rsidRDefault="0046102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61022" w:rsidRPr="00812A41" w:rsidRDefault="0046102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61022" w:rsidRPr="00812A41" w:rsidRDefault="0046102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61022" w:rsidRPr="00812A41" w:rsidRDefault="00461022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61022" w:rsidRPr="00812A41" w:rsidRDefault="00461022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461022" w:rsidRPr="00812A41" w:rsidRDefault="00461022" w:rsidP="00E81FDA">
      <w:pPr>
        <w:pStyle w:val="afd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61022" w:rsidRDefault="00461022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61022" w:rsidRPr="00812A41" w:rsidRDefault="00461022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61022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61022" w:rsidRPr="007E5645" w:rsidRDefault="00461022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461022" w:rsidRPr="007E5645" w:rsidRDefault="00461022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61022" w:rsidRPr="007E5645" w:rsidRDefault="00461022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61022" w:rsidRPr="007E5645" w:rsidTr="00E81FDA">
        <w:trPr>
          <w:cantSplit/>
        </w:trPr>
        <w:tc>
          <w:tcPr>
            <w:tcW w:w="709" w:type="dxa"/>
            <w:vAlign w:val="center"/>
          </w:tcPr>
          <w:p w:rsidR="00461022" w:rsidRPr="007E5645" w:rsidRDefault="00461022" w:rsidP="007D56A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61022" w:rsidRPr="007E5645" w:rsidRDefault="00461022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61022" w:rsidRPr="004035DD" w:rsidRDefault="00461022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61022" w:rsidRPr="007E5645" w:rsidTr="00E81FDA">
        <w:trPr>
          <w:cantSplit/>
        </w:trPr>
        <w:tc>
          <w:tcPr>
            <w:tcW w:w="709" w:type="dxa"/>
            <w:vAlign w:val="center"/>
          </w:tcPr>
          <w:p w:rsidR="00461022" w:rsidRPr="007E5645" w:rsidRDefault="00461022" w:rsidP="007D56A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61022" w:rsidRPr="007E5645" w:rsidRDefault="0046102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61022" w:rsidRPr="004035DD" w:rsidRDefault="0046102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61022" w:rsidRPr="007E5645" w:rsidTr="00E81FDA">
        <w:trPr>
          <w:cantSplit/>
        </w:trPr>
        <w:tc>
          <w:tcPr>
            <w:tcW w:w="709" w:type="dxa"/>
            <w:vAlign w:val="center"/>
          </w:tcPr>
          <w:p w:rsidR="00461022" w:rsidRPr="007E5645" w:rsidRDefault="00461022" w:rsidP="007D56A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61022" w:rsidRPr="007E5645" w:rsidRDefault="0046102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461022" w:rsidRPr="004035DD" w:rsidRDefault="00461022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461022" w:rsidRPr="007E5645" w:rsidTr="00E81FDA">
        <w:trPr>
          <w:cantSplit/>
        </w:trPr>
        <w:tc>
          <w:tcPr>
            <w:tcW w:w="709" w:type="dxa"/>
            <w:vAlign w:val="center"/>
          </w:tcPr>
          <w:p w:rsidR="00461022" w:rsidRPr="007E5645" w:rsidRDefault="00461022" w:rsidP="007D56A0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61022" w:rsidRPr="007E5645" w:rsidRDefault="00461022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61022" w:rsidRPr="004035DD" w:rsidRDefault="00461022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61022" w:rsidRPr="007E5645" w:rsidRDefault="00461022" w:rsidP="00E81FDA">
      <w:pPr>
        <w:jc w:val="right"/>
        <w:rPr>
          <w:sz w:val="22"/>
          <w:szCs w:val="22"/>
        </w:rPr>
      </w:pPr>
    </w:p>
    <w:p w:rsidR="00461022" w:rsidRPr="007E5645" w:rsidRDefault="00461022" w:rsidP="00E81FDA">
      <w:pPr>
        <w:pStyle w:val="afd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61022" w:rsidRPr="00B24F6F" w:rsidRDefault="00461022" w:rsidP="00E81FDA">
      <w:pPr>
        <w:spacing w:before="120"/>
        <w:ind w:firstLine="720"/>
        <w:jc w:val="both"/>
        <w:rPr>
          <w:sz w:val="22"/>
          <w:szCs w:val="22"/>
        </w:rPr>
      </w:pPr>
    </w:p>
    <w:p w:rsidR="00461022" w:rsidRDefault="0046102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61022" w:rsidRPr="00B24F6F" w:rsidRDefault="00461022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61022" w:rsidRPr="00B24F6F" w:rsidRDefault="00461022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61022" w:rsidRPr="00B24F6F" w:rsidRDefault="00461022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61022" w:rsidRDefault="00461022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61022" w:rsidRPr="00B24F6F" w:rsidRDefault="00461022" w:rsidP="00E81FDA">
      <w:pPr>
        <w:pStyle w:val="NormalWeb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61022" w:rsidRPr="00CF53CB" w:rsidRDefault="00461022" w:rsidP="007D56A0">
      <w:pPr>
        <w:pStyle w:val="NormalWeb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61022" w:rsidRPr="00CF53CB" w:rsidRDefault="00461022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61022" w:rsidRPr="00CF53CB" w:rsidRDefault="00461022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461022" w:rsidRPr="00CF53CB" w:rsidRDefault="00461022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461022" w:rsidRPr="00CF53CB" w:rsidRDefault="00461022" w:rsidP="00E81FDA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61022" w:rsidRPr="00CF53CB" w:rsidRDefault="00461022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61022" w:rsidRPr="00BA64F2" w:rsidRDefault="00461022" w:rsidP="00E81FDA">
      <w:pPr>
        <w:pStyle w:val="NormalWeb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61022" w:rsidRPr="00FC130A" w:rsidRDefault="00461022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61022" w:rsidRPr="00FC130A" w:rsidRDefault="00461022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61022" w:rsidRPr="00F649EE" w:rsidRDefault="00461022" w:rsidP="00E81FDA">
      <w:pPr>
        <w:pStyle w:val="NormalWeb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61022" w:rsidRPr="00CA0341" w:rsidRDefault="00461022" w:rsidP="007D56A0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461022" w:rsidRDefault="00461022" w:rsidP="007D56A0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61022" w:rsidRPr="00B22E9E" w:rsidRDefault="00461022" w:rsidP="007D56A0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61022" w:rsidRPr="00B22E9E" w:rsidRDefault="00461022" w:rsidP="007D56A0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61022" w:rsidRPr="00B22E9E" w:rsidRDefault="00461022" w:rsidP="00E81FDA">
      <w:pPr>
        <w:pStyle w:val="NormalWeb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61022" w:rsidRPr="00B22E9E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61022" w:rsidRPr="00B22E9E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61022" w:rsidRPr="00F703AF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61022" w:rsidRPr="00F703AF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61022" w:rsidRPr="00F703AF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61022" w:rsidRPr="00F703AF" w:rsidRDefault="00461022" w:rsidP="00E81FDA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461022" w:rsidRPr="00F703AF" w:rsidRDefault="00461022" w:rsidP="00E81FDA">
      <w:pPr>
        <w:spacing w:before="120"/>
        <w:ind w:firstLine="720"/>
        <w:jc w:val="both"/>
        <w:rPr>
          <w:sz w:val="22"/>
          <w:szCs w:val="22"/>
        </w:rPr>
      </w:pPr>
    </w:p>
    <w:p w:rsidR="00461022" w:rsidRPr="00F703AF" w:rsidRDefault="00461022" w:rsidP="00E81FDA">
      <w:pPr>
        <w:pStyle w:val="NormalWeb"/>
        <w:spacing w:before="120" w:beforeAutospacing="0" w:after="0" w:afterAutospacing="0"/>
        <w:ind w:firstLine="709"/>
        <w:jc w:val="both"/>
      </w:pPr>
      <w:r w:rsidRPr="00F703AF">
        <w:t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461022" w:rsidRPr="00F703AF" w:rsidRDefault="00461022" w:rsidP="00E81FDA">
      <w:pPr>
        <w:pStyle w:val="afd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61022" w:rsidRPr="00F703AF" w:rsidRDefault="00461022" w:rsidP="00E81FDA">
      <w:pPr>
        <w:pStyle w:val="afd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61022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61022" w:rsidRPr="00F703AF" w:rsidRDefault="00461022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461022" w:rsidRPr="00F703AF" w:rsidRDefault="00461022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61022" w:rsidRPr="00F703AF" w:rsidRDefault="00461022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61022" w:rsidRPr="00F703AF" w:rsidRDefault="00461022" w:rsidP="00E81FDA">
            <w:pPr>
              <w:pStyle w:val="aff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7D56A0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7D56A0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7D56A0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7D56A0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rPr>
                <w:rFonts w:ascii="Times New Roman" w:hAnsi="Times New Roman"/>
                <w:szCs w:val="24"/>
              </w:rPr>
            </w:pPr>
          </w:p>
        </w:tc>
      </w:tr>
      <w:tr w:rsidR="00461022" w:rsidRPr="00F703AF" w:rsidTr="00E81FDA">
        <w:trPr>
          <w:jc w:val="center"/>
        </w:trPr>
        <w:tc>
          <w:tcPr>
            <w:tcW w:w="1107" w:type="dxa"/>
            <w:vAlign w:val="center"/>
          </w:tcPr>
          <w:p w:rsidR="00461022" w:rsidRPr="00F703AF" w:rsidRDefault="00461022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61022" w:rsidRPr="00F703AF" w:rsidRDefault="00461022" w:rsidP="00E81FDA">
            <w:pPr>
              <w:pStyle w:val="aff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61022" w:rsidRPr="00F703AF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61022" w:rsidRPr="00F703AF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61022" w:rsidRPr="00F703AF" w:rsidRDefault="0046102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61022" w:rsidRPr="00F703AF" w:rsidRDefault="0046102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61022" w:rsidRPr="00973FE1" w:rsidRDefault="00461022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61022" w:rsidRPr="00C0339A" w:rsidRDefault="0046102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61022" w:rsidRPr="00C0339A" w:rsidRDefault="00461022" w:rsidP="007D56A0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61022" w:rsidRDefault="00461022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61022" w:rsidRDefault="00461022" w:rsidP="00E81FDA">
      <w:pPr>
        <w:pStyle w:val="Times12"/>
        <w:ind w:right="-29"/>
        <w:rPr>
          <w:szCs w:val="24"/>
        </w:rPr>
        <w:sectPr w:rsidR="00461022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61022" w:rsidRPr="00FC009D" w:rsidRDefault="00461022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t>Форма 1.1</w:t>
      </w:r>
    </w:p>
    <w:p w:rsidR="00461022" w:rsidRPr="0029185F" w:rsidRDefault="0046102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61022" w:rsidRPr="0029185F" w:rsidRDefault="00461022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61022" w:rsidRDefault="00461022" w:rsidP="00E81FDA">
      <w:pPr>
        <w:jc w:val="right"/>
        <w:rPr>
          <w:b/>
          <w:sz w:val="22"/>
          <w:szCs w:val="22"/>
        </w:rPr>
      </w:pPr>
    </w:p>
    <w:p w:rsidR="00461022" w:rsidRPr="00FC009D" w:rsidRDefault="00461022" w:rsidP="00E81FDA">
      <w:pPr>
        <w:jc w:val="right"/>
        <w:rPr>
          <w:b/>
          <w:sz w:val="22"/>
          <w:szCs w:val="22"/>
        </w:rPr>
      </w:pPr>
    </w:p>
    <w:p w:rsidR="00461022" w:rsidRPr="00805A1B" w:rsidRDefault="00461022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61022" w:rsidRDefault="00461022" w:rsidP="00E81FDA">
      <w:pPr>
        <w:jc w:val="right"/>
        <w:rPr>
          <w:b/>
          <w:i/>
          <w:iCs/>
        </w:rPr>
      </w:pPr>
    </w:p>
    <w:p w:rsidR="00461022" w:rsidRPr="00FC009D" w:rsidRDefault="00461022" w:rsidP="00E81FDA">
      <w:pPr>
        <w:jc w:val="right"/>
        <w:rPr>
          <w:b/>
          <w:i/>
          <w:iCs/>
        </w:rPr>
      </w:pPr>
    </w:p>
    <w:p w:rsidR="00461022" w:rsidRPr="000E59EC" w:rsidDel="00EC0238" w:rsidRDefault="00461022" w:rsidP="000E59EC">
      <w:pPr>
        <w:jc w:val="center"/>
        <w:rPr>
          <w:b/>
          <w:sz w:val="21"/>
          <w:szCs w:val="21"/>
        </w:rPr>
      </w:pPr>
      <w:bookmarkStart w:id="65" w:name="_СВЕДЕНИЯ_О_ПРИНАДЛЕЖНОСТИ_1"/>
      <w:bookmarkStart w:id="66" w:name="_Toc402520353"/>
      <w:bookmarkStart w:id="67" w:name="_Toc412201948"/>
      <w:bookmarkStart w:id="68" w:name="_Toc418595541"/>
      <w:bookmarkEnd w:id="65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66"/>
      <w:bookmarkEnd w:id="67"/>
      <w:bookmarkEnd w:id="68"/>
    </w:p>
    <w:p w:rsidR="00461022" w:rsidRPr="0029185F" w:rsidRDefault="00461022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61022" w:rsidRPr="0029185F" w:rsidRDefault="00461022" w:rsidP="00E81FDA">
      <w:pPr>
        <w:jc w:val="both"/>
        <w:rPr>
          <w:sz w:val="22"/>
          <w:szCs w:val="22"/>
          <w:lang w:eastAsia="en-US"/>
        </w:rPr>
      </w:pPr>
    </w:p>
    <w:p w:rsidR="00461022" w:rsidRPr="0029185F" w:rsidDel="00EC0238" w:rsidRDefault="00461022" w:rsidP="00E81FDA">
      <w:pPr>
        <w:ind w:left="-426" w:firstLine="426"/>
        <w:jc w:val="both"/>
        <w:rPr>
          <w:sz w:val="22"/>
          <w:szCs w:val="22"/>
          <w:lang w:eastAsia="en-US"/>
        </w:rPr>
      </w:pPr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</w:p>
    <w:p w:rsidR="00461022" w:rsidRPr="0029185F" w:rsidDel="00EC0238" w:rsidRDefault="00461022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6102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61022" w:rsidRPr="0037497A" w:rsidDel="00EC0238" w:rsidRDefault="0046102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461022" w:rsidRPr="0037497A" w:rsidDel="00EC0238" w:rsidRDefault="0046102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61022" w:rsidRPr="0037497A" w:rsidDel="00EC0238" w:rsidRDefault="0046102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61022" w:rsidRPr="0037497A" w:rsidDel="00EC0238" w:rsidRDefault="00461022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61022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61022" w:rsidRPr="0037497A" w:rsidDel="00EC0238" w:rsidTr="00E81FDA">
        <w:tc>
          <w:tcPr>
            <w:tcW w:w="540" w:type="dxa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61022" w:rsidRPr="0037497A" w:rsidDel="00EC0238" w:rsidRDefault="0046102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61022" w:rsidRPr="0037497A" w:rsidDel="00EC0238" w:rsidTr="00E81FDA">
        <w:tc>
          <w:tcPr>
            <w:tcW w:w="540" w:type="dxa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61022" w:rsidRPr="0037497A" w:rsidDel="00EC0238" w:rsidRDefault="00461022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61022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61022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61022" w:rsidRPr="0037497A" w:rsidDel="00EC0238" w:rsidRDefault="0046102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61022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61022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61022" w:rsidRPr="0037497A" w:rsidDel="00EC0238" w:rsidRDefault="00461022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61022" w:rsidRPr="0037497A" w:rsidDel="00EC0238" w:rsidRDefault="00461022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61022" w:rsidRPr="0037497A" w:rsidDel="00EC0238" w:rsidRDefault="0046102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61022" w:rsidRPr="0037497A" w:rsidDel="00EC0238" w:rsidRDefault="00461022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61022" w:rsidRPr="00012898" w:rsidDel="00EC0238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61022" w:rsidRPr="00F703AF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61022" w:rsidRPr="00F703AF" w:rsidRDefault="00461022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61022" w:rsidRPr="00F703AF" w:rsidRDefault="00461022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61022" w:rsidRPr="00FC009D" w:rsidDel="00EC0238" w:rsidRDefault="00461022" w:rsidP="00E81FDA">
      <w:pPr>
        <w:jc w:val="center"/>
        <w:rPr>
          <w:b/>
        </w:rPr>
      </w:pPr>
    </w:p>
    <w:p w:rsidR="00461022" w:rsidRPr="0037497A" w:rsidDel="00EC0238" w:rsidRDefault="0046102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61022" w:rsidRPr="0037497A" w:rsidRDefault="00461022" w:rsidP="007D56A0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61022" w:rsidRPr="0037497A" w:rsidDel="00EC0238" w:rsidRDefault="00461022" w:rsidP="007D56A0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</w:p>
    <w:p w:rsidR="00461022" w:rsidRPr="0037497A" w:rsidDel="00EC0238" w:rsidRDefault="00461022" w:rsidP="007D56A0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61022" w:rsidRPr="0037497A" w:rsidDel="00EC0238" w:rsidRDefault="00461022" w:rsidP="007D56A0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61022" w:rsidRDefault="00461022" w:rsidP="007D56A0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*pdf.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 xml:space="preserve">*.doc или </w:t>
      </w:r>
      <w:r w:rsidRPr="0037497A" w:rsidDel="00EC0238">
        <w:rPr>
          <w:i/>
          <w:sz w:val="19"/>
          <w:szCs w:val="19"/>
        </w:rPr>
        <w:t>*.xls.</w:t>
      </w:r>
    </w:p>
    <w:p w:rsidR="00461022" w:rsidRPr="0037497A" w:rsidRDefault="00461022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61022" w:rsidRDefault="0046102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61022" w:rsidRPr="0037497A" w:rsidRDefault="00461022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61022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61022" w:rsidRDefault="00461022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t>Форма 1.2.</w:t>
      </w:r>
    </w:p>
    <w:p w:rsidR="00461022" w:rsidRPr="000E59EC" w:rsidRDefault="00461022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61022" w:rsidRDefault="00461022" w:rsidP="00E81FDA">
      <w:pPr>
        <w:rPr>
          <w:sz w:val="21"/>
          <w:szCs w:val="21"/>
        </w:rPr>
      </w:pPr>
    </w:p>
    <w:p w:rsidR="00461022" w:rsidRPr="00E91A56" w:rsidRDefault="00461022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61022" w:rsidRPr="00E91A56" w:rsidRDefault="00461022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61022" w:rsidRPr="00C93292" w:rsidRDefault="00461022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61022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61022" w:rsidRPr="00C93292" w:rsidRDefault="0046102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61022" w:rsidRPr="00C93292" w:rsidRDefault="0046102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61022" w:rsidRPr="00C93292" w:rsidRDefault="0046102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61022" w:rsidRPr="00C93292" w:rsidRDefault="00461022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61022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61022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61022" w:rsidRPr="00234AE0" w:rsidRDefault="00461022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61022" w:rsidRPr="00234AE0" w:rsidRDefault="0046102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61022" w:rsidRPr="00234AE0" w:rsidRDefault="0046102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61022" w:rsidRPr="00234AE0" w:rsidRDefault="0046102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61022" w:rsidRPr="00234AE0" w:rsidRDefault="00461022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61022" w:rsidRPr="00234AE0" w:rsidRDefault="00461022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61022" w:rsidRPr="00234AE0" w:rsidRDefault="00461022" w:rsidP="00E81FDA">
            <w:pPr>
              <w:rPr>
                <w:bCs/>
                <w:sz w:val="18"/>
                <w:szCs w:val="18"/>
              </w:rPr>
            </w:pPr>
          </w:p>
        </w:tc>
      </w:tr>
      <w:tr w:rsidR="00461022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61022" w:rsidRPr="00234AE0" w:rsidRDefault="00461022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61022" w:rsidRPr="00234AE0" w:rsidRDefault="00461022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61022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61022" w:rsidRPr="00C93292" w:rsidRDefault="00461022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61022" w:rsidRPr="00C93292" w:rsidRDefault="00461022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61022" w:rsidRPr="00234AE0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61022" w:rsidRPr="00B3789F" w:rsidRDefault="00461022" w:rsidP="00E81FDA">
      <w:pPr>
        <w:pStyle w:val="Times12"/>
        <w:ind w:firstLine="0"/>
        <w:rPr>
          <w:sz w:val="22"/>
        </w:rPr>
      </w:pPr>
    </w:p>
    <w:p w:rsidR="00461022" w:rsidRPr="00B272BC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61022" w:rsidRPr="00C93292" w:rsidRDefault="0046102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61022" w:rsidRPr="00551FC5" w:rsidRDefault="0046102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61022" w:rsidRPr="00B272BC" w:rsidRDefault="00461022" w:rsidP="00E81FDA">
      <w:pPr>
        <w:jc w:val="center"/>
        <w:rPr>
          <w:b/>
        </w:rPr>
      </w:pPr>
    </w:p>
    <w:p w:rsidR="00461022" w:rsidRPr="0053751C" w:rsidRDefault="00461022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12 заполняется в формате географической иерархии в нисходящем порядке.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61022" w:rsidRPr="0053751C" w:rsidRDefault="00461022" w:rsidP="007D56A0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61022" w:rsidRPr="00FC009D" w:rsidRDefault="00461022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461022" w:rsidRPr="00FC009D" w:rsidRDefault="00461022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61022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61022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61022" w:rsidRPr="00FC009D" w:rsidRDefault="00461022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61022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</w:p>
        </w:tc>
      </w:tr>
    </w:tbl>
    <w:p w:rsidR="00461022" w:rsidRDefault="00461022" w:rsidP="00E81FDA">
      <w:pPr>
        <w:pStyle w:val="Times12"/>
        <w:ind w:firstLine="0"/>
        <w:jc w:val="left"/>
        <w:rPr>
          <w:szCs w:val="24"/>
        </w:rPr>
        <w:sectPr w:rsidR="00461022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61022" w:rsidRPr="00FC009D" w:rsidRDefault="00461022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61022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61022" w:rsidRPr="00FC009D" w:rsidRDefault="0046102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61022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61022" w:rsidRPr="00FC009D" w:rsidRDefault="00461022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61022" w:rsidRPr="00FC009D" w:rsidRDefault="00461022" w:rsidP="00E81FDA">
            <w:pPr>
              <w:rPr>
                <w:i/>
                <w:sz w:val="20"/>
                <w:szCs w:val="20"/>
              </w:rPr>
            </w:pP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61022" w:rsidRPr="00FC009D" w:rsidRDefault="00461022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61022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61022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61022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61022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61022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61022" w:rsidRPr="00FC009D" w:rsidRDefault="00461022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61022" w:rsidRPr="00FC009D" w:rsidRDefault="00461022" w:rsidP="00E81FDA">
      <w:pPr>
        <w:jc w:val="right"/>
        <w:rPr>
          <w:sz w:val="22"/>
        </w:rPr>
      </w:pPr>
    </w:p>
    <w:p w:rsidR="00461022" w:rsidRPr="00FC009D" w:rsidRDefault="00461022" w:rsidP="00E81FDA">
      <w:pPr>
        <w:pStyle w:val="Times12"/>
        <w:jc w:val="center"/>
        <w:rPr>
          <w:bCs w:val="0"/>
          <w:sz w:val="28"/>
          <w:szCs w:val="28"/>
        </w:rPr>
        <w:sectPr w:rsidR="00461022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61022" w:rsidRPr="00770FB1" w:rsidDel="00EC0238" w:rsidRDefault="00461022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61022" w:rsidRPr="00FC009D" w:rsidRDefault="00461022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61022" w:rsidRPr="0053751C" w:rsidRDefault="00461022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61022" w:rsidRPr="0053751C" w:rsidRDefault="00461022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61022" w:rsidRPr="0053751C" w:rsidRDefault="00461022" w:rsidP="00E81FDA">
      <w:pPr>
        <w:pStyle w:val="Times12"/>
        <w:jc w:val="center"/>
        <w:rPr>
          <w:b/>
          <w:snapToGrid w:val="0"/>
          <w:sz w:val="22"/>
        </w:rPr>
      </w:pPr>
    </w:p>
    <w:p w:rsidR="00461022" w:rsidRPr="0053751C" w:rsidRDefault="00461022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61022" w:rsidRDefault="00461022" w:rsidP="00700B34">
      <w:pPr>
        <w:pStyle w:val="Times12"/>
        <w:ind w:firstLine="0"/>
        <w:jc w:val="center"/>
        <w:rPr>
          <w:b/>
          <w:sz w:val="22"/>
        </w:rPr>
      </w:pPr>
      <w:bookmarkStart w:id="69" w:name="_Техническое_предложение_(Форма"/>
      <w:bookmarkStart w:id="70" w:name="_Toc235439567"/>
      <w:bookmarkStart w:id="71" w:name="_Toc390267515"/>
      <w:bookmarkStart w:id="72" w:name="_Toc412201950"/>
      <w:bookmarkStart w:id="73" w:name="_Toc418595543"/>
      <w:bookmarkEnd w:id="69"/>
    </w:p>
    <w:p w:rsidR="00461022" w:rsidRPr="00700B34" w:rsidRDefault="00461022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0"/>
      <w:bookmarkEnd w:id="71"/>
      <w:bookmarkEnd w:id="72"/>
      <w:bookmarkEnd w:id="73"/>
    </w:p>
    <w:p w:rsidR="00461022" w:rsidRPr="00700B34" w:rsidRDefault="00461022" w:rsidP="00700B34">
      <w:pPr>
        <w:pStyle w:val="Times12"/>
        <w:ind w:firstLine="0"/>
        <w:jc w:val="center"/>
        <w:rPr>
          <w:b/>
          <w:i/>
          <w:sz w:val="22"/>
        </w:rPr>
      </w:pPr>
    </w:p>
    <w:p w:rsidR="00461022" w:rsidRPr="0053751C" w:rsidRDefault="00461022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61022" w:rsidRPr="0053751C" w:rsidRDefault="00461022" w:rsidP="00E81FDA">
      <w:pPr>
        <w:pStyle w:val="Times12"/>
        <w:rPr>
          <w:i/>
          <w:sz w:val="22"/>
        </w:rPr>
      </w:pPr>
    </w:p>
    <w:p w:rsidR="00461022" w:rsidRPr="0053751C" w:rsidRDefault="00461022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61022" w:rsidRDefault="00461022" w:rsidP="00E81FDA">
      <w:pPr>
        <w:pStyle w:val="Times12"/>
        <w:ind w:firstLine="0"/>
        <w:rPr>
          <w:sz w:val="22"/>
        </w:rPr>
      </w:pPr>
    </w:p>
    <w:p w:rsidR="00461022" w:rsidRDefault="00461022" w:rsidP="00E81FDA">
      <w:pPr>
        <w:pStyle w:val="Times12"/>
        <w:ind w:firstLine="0"/>
        <w:rPr>
          <w:sz w:val="22"/>
        </w:rPr>
      </w:pPr>
    </w:p>
    <w:p w:rsidR="00461022" w:rsidRPr="00B3789F" w:rsidRDefault="00461022" w:rsidP="00E81FDA">
      <w:pPr>
        <w:pStyle w:val="Times12"/>
        <w:ind w:firstLine="0"/>
        <w:rPr>
          <w:sz w:val="22"/>
        </w:rPr>
      </w:pPr>
    </w:p>
    <w:p w:rsidR="00461022" w:rsidRPr="00B272BC" w:rsidRDefault="00461022" w:rsidP="00E81FD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61022" w:rsidRPr="00C93292" w:rsidRDefault="00461022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61022" w:rsidRPr="00551FC5" w:rsidRDefault="00461022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61022" w:rsidRPr="00FC009D" w:rsidRDefault="00461022" w:rsidP="00E81FDA">
      <w:pPr>
        <w:jc w:val="center"/>
        <w:rPr>
          <w:b/>
        </w:rPr>
      </w:pPr>
    </w:p>
    <w:p w:rsidR="00461022" w:rsidRPr="00403A14" w:rsidRDefault="00461022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61022" w:rsidRPr="00403A14" w:rsidRDefault="00461022" w:rsidP="007D56A0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61022" w:rsidRPr="00403A14" w:rsidRDefault="00461022" w:rsidP="007D56A0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61022" w:rsidRPr="00403A14" w:rsidRDefault="00461022" w:rsidP="007D56A0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61022" w:rsidRPr="00403A14" w:rsidRDefault="00461022" w:rsidP="007D56A0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61022" w:rsidRDefault="00461022" w:rsidP="007D56A0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1022" w:rsidRPr="0044568C" w:rsidRDefault="00461022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61022" w:rsidRPr="00403A1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1022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61022" w:rsidRPr="00580CE4" w:rsidRDefault="00461022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61022" w:rsidRPr="00580CE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61022" w:rsidRPr="00580CE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61022" w:rsidRPr="00580CE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61022" w:rsidRPr="00580CE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61022" w:rsidRPr="00580CE4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61022" w:rsidRDefault="00461022" w:rsidP="007D56A0">
      <w:pPr>
        <w:pStyle w:val="a6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61022" w:rsidRPr="00580CE4" w:rsidRDefault="00461022" w:rsidP="00D361CB">
      <w:pPr>
        <w:pStyle w:val="a6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61022" w:rsidRPr="00FC009D" w:rsidRDefault="00461022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61022" w:rsidRDefault="00461022" w:rsidP="00E81FDA">
      <w:pPr>
        <w:pStyle w:val="Times12"/>
        <w:ind w:right="-29" w:firstLine="0"/>
        <w:rPr>
          <w:b/>
          <w:i/>
          <w:szCs w:val="24"/>
        </w:rPr>
        <w:sectPr w:rsidR="00461022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61022" w:rsidRPr="00FC009D" w:rsidRDefault="00461022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t>Форма 3</w:t>
      </w:r>
    </w:p>
    <w:p w:rsidR="00461022" w:rsidRPr="00B675B0" w:rsidRDefault="00461022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61022" w:rsidRPr="00B675B0" w:rsidRDefault="00461022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61022" w:rsidRPr="00FC009D" w:rsidRDefault="00461022" w:rsidP="00E81FDA">
      <w:pPr>
        <w:pStyle w:val="Times12"/>
        <w:jc w:val="center"/>
        <w:rPr>
          <w:b/>
          <w:snapToGrid w:val="0"/>
          <w:szCs w:val="24"/>
        </w:rPr>
      </w:pPr>
    </w:p>
    <w:p w:rsidR="00461022" w:rsidRPr="00B675B0" w:rsidRDefault="00461022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61022" w:rsidRPr="00B675B0" w:rsidRDefault="00461022" w:rsidP="00E81FDA">
      <w:pPr>
        <w:jc w:val="right"/>
        <w:rPr>
          <w:b/>
          <w:i/>
          <w:iCs/>
          <w:sz w:val="22"/>
          <w:szCs w:val="22"/>
        </w:rPr>
      </w:pPr>
    </w:p>
    <w:p w:rsidR="00461022" w:rsidRPr="009C388D" w:rsidRDefault="00461022" w:rsidP="009C388D">
      <w:pPr>
        <w:pStyle w:val="Times12"/>
        <w:ind w:firstLine="0"/>
        <w:jc w:val="center"/>
        <w:rPr>
          <w:b/>
          <w:sz w:val="22"/>
        </w:rPr>
      </w:pPr>
      <w:bookmarkStart w:id="74" w:name="_Сводная_таблица_стоимости"/>
      <w:bookmarkStart w:id="75" w:name="_Toc270325674"/>
      <w:bookmarkStart w:id="76" w:name="_Toc390267516"/>
      <w:bookmarkStart w:id="77" w:name="_Toc412201951"/>
      <w:bookmarkStart w:id="78" w:name="_Toc418595544"/>
      <w:bookmarkEnd w:id="74"/>
      <w:r w:rsidRPr="009C388D">
        <w:rPr>
          <w:b/>
          <w:sz w:val="22"/>
        </w:rPr>
        <w:t>СВОДНАЯ ТАБЛИЦА СТОИМОСТИ (Форма 3)</w:t>
      </w:r>
      <w:bookmarkEnd w:id="75"/>
      <w:bookmarkEnd w:id="76"/>
      <w:bookmarkEnd w:id="77"/>
      <w:bookmarkEnd w:id="78"/>
    </w:p>
    <w:p w:rsidR="00461022" w:rsidRPr="00B675B0" w:rsidRDefault="00461022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61022" w:rsidRPr="00B675B0" w:rsidRDefault="00461022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61022" w:rsidRDefault="00461022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61022" w:rsidRDefault="00461022" w:rsidP="00E81FDA">
      <w:pPr>
        <w:rPr>
          <w:b/>
          <w:i/>
          <w:sz w:val="22"/>
          <w:szCs w:val="22"/>
        </w:rPr>
      </w:pPr>
    </w:p>
    <w:p w:rsidR="00461022" w:rsidRPr="009E72EC" w:rsidRDefault="00461022" w:rsidP="009E72EC">
      <w:pPr>
        <w:rPr>
          <w:b/>
          <w:i/>
          <w:sz w:val="22"/>
          <w:szCs w:val="22"/>
        </w:rPr>
      </w:pPr>
      <w:r w:rsidRPr="009E72EC">
        <w:rPr>
          <w:b/>
          <w:i/>
          <w:sz w:val="22"/>
          <w:szCs w:val="22"/>
        </w:rPr>
        <w:t>для подрядных работ: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6841"/>
        <w:gridCol w:w="1038"/>
        <w:gridCol w:w="946"/>
        <w:gridCol w:w="1182"/>
        <w:gridCol w:w="1481"/>
        <w:gridCol w:w="1182"/>
        <w:gridCol w:w="1317"/>
      </w:tblGrid>
      <w:tr w:rsidR="00461022" w:rsidRPr="00E55BC9" w:rsidTr="001455EA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286" w:type="pct"/>
            <w:vMerge w:val="restar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316" w:type="pct"/>
            <w:vMerge w:val="restar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461022" w:rsidRPr="00E55BC9" w:rsidTr="001455EA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461022" w:rsidRPr="00E55BC9" w:rsidTr="001455EA">
        <w:trPr>
          <w:cantSplit/>
          <w:trHeight w:val="277"/>
        </w:trPr>
        <w:tc>
          <w:tcPr>
            <w:tcW w:w="326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461022" w:rsidRPr="009E72EC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1022" w:rsidRPr="00E55BC9" w:rsidTr="001455EA">
        <w:trPr>
          <w:cantSplit/>
          <w:trHeight w:val="20"/>
        </w:trPr>
        <w:tc>
          <w:tcPr>
            <w:tcW w:w="32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461022" w:rsidRPr="00E55BC9" w:rsidRDefault="00461022" w:rsidP="00E81FDA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461022" w:rsidRPr="00E55BC9" w:rsidRDefault="00461022" w:rsidP="00E81FD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461022" w:rsidRDefault="00461022" w:rsidP="00515829">
      <w:pPr>
        <w:rPr>
          <w:b/>
          <w:i/>
          <w:sz w:val="22"/>
          <w:szCs w:val="22"/>
        </w:rPr>
      </w:pPr>
    </w:p>
    <w:p w:rsidR="00461022" w:rsidRPr="00B272BC" w:rsidRDefault="00461022" w:rsidP="001455EA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61022" w:rsidRPr="00C93292" w:rsidRDefault="00461022" w:rsidP="001455E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61022" w:rsidRPr="00551FC5" w:rsidRDefault="00461022" w:rsidP="009E72E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61022" w:rsidRDefault="00461022" w:rsidP="009E72EC">
      <w:pPr>
        <w:jc w:val="center"/>
        <w:rPr>
          <w:b/>
        </w:rPr>
      </w:pPr>
    </w:p>
    <w:p w:rsidR="00461022" w:rsidRPr="00FC009D" w:rsidRDefault="00461022" w:rsidP="009E72EC">
      <w:pPr>
        <w:jc w:val="center"/>
        <w:rPr>
          <w:b/>
        </w:rPr>
      </w:pPr>
    </w:p>
    <w:p w:rsidR="00461022" w:rsidRPr="003374B9" w:rsidRDefault="00461022" w:rsidP="009E72EC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61022" w:rsidRPr="003374B9" w:rsidRDefault="00461022" w:rsidP="007D56A0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61022" w:rsidRPr="003374B9" w:rsidRDefault="00461022" w:rsidP="007D56A0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61022" w:rsidRPr="003374B9" w:rsidRDefault="00461022" w:rsidP="007D56A0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61022" w:rsidRPr="003374B9" w:rsidRDefault="00461022" w:rsidP="007D56A0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61022" w:rsidRPr="003374B9" w:rsidRDefault="00461022" w:rsidP="007D56A0">
      <w:pPr>
        <w:pStyle w:val="Times12"/>
        <w:numPr>
          <w:ilvl w:val="0"/>
          <w:numId w:val="44"/>
        </w:numPr>
        <w:tabs>
          <w:tab w:val="clear" w:pos="960"/>
          <w:tab w:val="num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Принцип составления Сводной таблицы стоимости аналогичен составлению сводного сметного расчета.</w:t>
      </w:r>
    </w:p>
    <w:p w:rsidR="00461022" w:rsidRDefault="00461022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461022" w:rsidRPr="003374B9" w:rsidRDefault="00461022" w:rsidP="005564FB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</w:p>
    <w:p w:rsidR="00461022" w:rsidRDefault="00461022" w:rsidP="00E81FDA">
      <w:pPr>
        <w:pStyle w:val="Times12"/>
        <w:ind w:right="-29"/>
        <w:rPr>
          <w:b/>
          <w:i/>
          <w:szCs w:val="24"/>
        </w:rPr>
      </w:pPr>
    </w:p>
    <w:p w:rsidR="00461022" w:rsidRDefault="00461022" w:rsidP="00E81FDA">
      <w:pPr>
        <w:pStyle w:val="Times12"/>
        <w:ind w:right="-29"/>
        <w:rPr>
          <w:b/>
          <w:i/>
          <w:szCs w:val="24"/>
        </w:rPr>
        <w:sectPr w:rsidR="00461022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461022" w:rsidRPr="004E4F2B" w:rsidRDefault="00461022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461022" w:rsidRPr="00B3789F" w:rsidRDefault="00461022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61022" w:rsidRPr="00B3789F" w:rsidRDefault="00461022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61022" w:rsidRDefault="00461022" w:rsidP="00E65D6D">
      <w:pPr>
        <w:jc w:val="right"/>
        <w:rPr>
          <w:b/>
        </w:rPr>
      </w:pPr>
    </w:p>
    <w:p w:rsidR="00461022" w:rsidRPr="002F0782" w:rsidRDefault="00461022" w:rsidP="00E65D6D">
      <w:pPr>
        <w:pStyle w:val="Heading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9" w:name="_Toc367713652"/>
      <w:bookmarkStart w:id="80" w:name="_Toc368904445"/>
      <w:bookmarkStart w:id="81" w:name="_Toc368904466"/>
      <w:bookmarkStart w:id="82" w:name="_Toc368904621"/>
      <w:bookmarkStart w:id="83" w:name="_Toc378420172"/>
      <w:bookmarkStart w:id="84" w:name="_Toc420417488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9"/>
      <w:bookmarkEnd w:id="80"/>
      <w:bookmarkEnd w:id="81"/>
      <w:bookmarkEnd w:id="82"/>
      <w:bookmarkEnd w:id="83"/>
      <w:bookmarkEnd w:id="84"/>
    </w:p>
    <w:p w:rsidR="00461022" w:rsidRPr="002F0782" w:rsidRDefault="00461022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61022" w:rsidRPr="002F0782" w:rsidRDefault="00461022" w:rsidP="00E65D6D">
      <w:pPr>
        <w:jc w:val="center"/>
        <w:rPr>
          <w:b/>
        </w:rPr>
      </w:pPr>
    </w:p>
    <w:p w:rsidR="00461022" w:rsidRPr="002F0782" w:rsidRDefault="00461022" w:rsidP="00E65D6D">
      <w:pPr>
        <w:jc w:val="center"/>
        <w:rPr>
          <w:b/>
        </w:rPr>
      </w:pPr>
    </w:p>
    <w:p w:rsidR="00461022" w:rsidRPr="002F0782" w:rsidRDefault="00461022" w:rsidP="00E65D6D">
      <w:pPr>
        <w:pStyle w:val="afff3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61022" w:rsidRPr="002F0782" w:rsidRDefault="00461022" w:rsidP="00E65D6D">
      <w:pPr>
        <w:pStyle w:val="afff3"/>
        <w:spacing w:after="240"/>
        <w:rPr>
          <w:b/>
        </w:rPr>
      </w:pPr>
    </w:p>
    <w:p w:rsidR="00461022" w:rsidRPr="002F0782" w:rsidRDefault="00461022" w:rsidP="00E65D6D">
      <w:pPr>
        <w:pStyle w:val="afff3"/>
        <w:spacing w:after="240"/>
        <w:rPr>
          <w:b/>
        </w:rPr>
      </w:pPr>
    </w:p>
    <w:p w:rsidR="00461022" w:rsidRPr="002F0782" w:rsidRDefault="00461022" w:rsidP="00E65D6D">
      <w:pPr>
        <w:pStyle w:val="afff3"/>
        <w:spacing w:after="240"/>
        <w:rPr>
          <w:b/>
        </w:rPr>
      </w:pPr>
    </w:p>
    <w:p w:rsidR="00461022" w:rsidRPr="002F0782" w:rsidRDefault="00461022" w:rsidP="00E65D6D">
      <w:pPr>
        <w:pStyle w:val="Times12"/>
        <w:ind w:firstLine="0"/>
        <w:rPr>
          <w:sz w:val="22"/>
        </w:rPr>
      </w:pPr>
    </w:p>
    <w:p w:rsidR="00461022" w:rsidRPr="002F0782" w:rsidRDefault="00461022" w:rsidP="00E65D6D">
      <w:pPr>
        <w:pStyle w:val="a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61022" w:rsidRPr="002F0782" w:rsidRDefault="00461022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61022" w:rsidRPr="002F0782" w:rsidRDefault="00461022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61022" w:rsidRPr="002F0782" w:rsidRDefault="00461022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61022" w:rsidRPr="002F0782" w:rsidRDefault="00461022" w:rsidP="00E65D6D">
      <w:pPr>
        <w:jc w:val="right"/>
        <w:rPr>
          <w:b/>
        </w:rPr>
      </w:pPr>
    </w:p>
    <w:p w:rsidR="00461022" w:rsidRPr="002F0782" w:rsidRDefault="00461022" w:rsidP="00E65D6D">
      <w:pPr>
        <w:jc w:val="right"/>
        <w:rPr>
          <w:b/>
        </w:rPr>
      </w:pPr>
    </w:p>
    <w:p w:rsidR="00461022" w:rsidRPr="005430DA" w:rsidRDefault="00461022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5" w:name="_Справка_об_участии_в_судебных_разби"/>
      <w:bookmarkStart w:id="86" w:name="_Справка_об_участии"/>
      <w:bookmarkStart w:id="87" w:name="_Ref401060816"/>
      <w:bookmarkStart w:id="88" w:name="_Toc418595546"/>
      <w:bookmarkEnd w:id="85"/>
      <w:bookmarkEnd w:id="86"/>
      <w:r w:rsidRPr="005430DA">
        <w:rPr>
          <w:b/>
        </w:rPr>
        <w:t>4.2. Образцы форм обеспечения договора</w:t>
      </w:r>
      <w:bookmarkEnd w:id="60"/>
      <w:bookmarkEnd w:id="61"/>
      <w:bookmarkEnd w:id="87"/>
      <w:bookmarkEnd w:id="88"/>
    </w:p>
    <w:p w:rsidR="00461022" w:rsidRDefault="00461022" w:rsidP="00E81FDA"/>
    <w:p w:rsidR="00461022" w:rsidRPr="00CD2C7B" w:rsidRDefault="0046102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61022" w:rsidRPr="00CD2C7B" w:rsidRDefault="0046102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61022" w:rsidRPr="00CD2C7B" w:rsidRDefault="00461022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61022" w:rsidRDefault="00461022" w:rsidP="00E81FDA">
      <w:pPr>
        <w:pStyle w:val="Times12"/>
        <w:jc w:val="right"/>
        <w:rPr>
          <w:b/>
          <w:bCs w:val="0"/>
          <w:sz w:val="22"/>
        </w:rPr>
      </w:pPr>
    </w:p>
    <w:p w:rsidR="00461022" w:rsidRPr="00CD55B8" w:rsidRDefault="00461022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461022" w:rsidRDefault="00461022" w:rsidP="00E81FDA">
      <w:pPr>
        <w:pStyle w:val="Times12"/>
        <w:ind w:firstLine="0"/>
        <w:rPr>
          <w:b/>
          <w:i/>
          <w:sz w:val="20"/>
          <w:szCs w:val="20"/>
        </w:rPr>
      </w:pPr>
    </w:p>
    <w:p w:rsidR="00461022" w:rsidRPr="00186A6D" w:rsidRDefault="00461022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61022" w:rsidRPr="00186A6D" w:rsidRDefault="00461022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61022" w:rsidRPr="00186A6D" w:rsidRDefault="00461022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61022" w:rsidRPr="00186A6D" w:rsidRDefault="00461022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61022" w:rsidRDefault="0046102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461022" w:rsidRPr="008A5149" w:rsidRDefault="00461022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61022" w:rsidRPr="002258D3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61022" w:rsidRPr="002258D3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61022" w:rsidRDefault="00461022" w:rsidP="00E81FDA">
      <w:pPr>
        <w:rPr>
          <w:sz w:val="2"/>
          <w:szCs w:val="2"/>
        </w:rPr>
      </w:pP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61022" w:rsidRPr="008A5149" w:rsidRDefault="00461022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61022" w:rsidRPr="008A5149" w:rsidRDefault="00461022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461022" w:rsidRPr="008A5149" w:rsidRDefault="00461022" w:rsidP="007D56A0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61022" w:rsidRDefault="0046102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61022" w:rsidRDefault="0046102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61022" w:rsidRDefault="00461022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61022" w:rsidRDefault="0046102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61022" w:rsidRDefault="0046102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61022" w:rsidRDefault="0046102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61022" w:rsidRDefault="00461022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61022" w:rsidRDefault="00461022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61022" w:rsidRPr="008A15A6" w:rsidRDefault="00461022" w:rsidP="00E81FDA">
      <w:pPr>
        <w:sectPr w:rsidR="00461022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61022" w:rsidRPr="00C42DD8" w:rsidRDefault="00461022" w:rsidP="0088521A">
      <w:pPr>
        <w:spacing w:line="360" w:lineRule="auto"/>
        <w:ind w:left="357"/>
        <w:jc w:val="center"/>
        <w:outlineLvl w:val="0"/>
        <w:rPr>
          <w:b/>
        </w:rPr>
      </w:pPr>
      <w:bookmarkStart w:id="89" w:name="_БАНКОВСКАЯ_ГАРАНТИЯ_ОБЕСПЕЧЕНИЯ_1"/>
      <w:bookmarkStart w:id="90" w:name="_БАНКОВСКАЯ_ГАРАНТИЯ_ОБЕСПЕЧЕНИЯ"/>
      <w:bookmarkStart w:id="91" w:name="_Toc420417489"/>
      <w:bookmarkEnd w:id="89"/>
      <w:bookmarkEnd w:id="90"/>
      <w:r w:rsidRPr="00C42DD8">
        <w:rPr>
          <w:b/>
        </w:rPr>
        <w:t xml:space="preserve">ЧАСТЬ </w:t>
      </w:r>
      <w:r>
        <w:rPr>
          <w:b/>
        </w:rPr>
        <w:t>2</w:t>
      </w:r>
      <w:bookmarkEnd w:id="91"/>
    </w:p>
    <w:p w:rsidR="00461022" w:rsidRPr="009D3E97" w:rsidRDefault="00461022" w:rsidP="00E81FDA">
      <w:pPr>
        <w:pStyle w:val="Times12"/>
        <w:ind w:left="5387" w:firstLine="0"/>
        <w:jc w:val="left"/>
        <w:rPr>
          <w:sz w:val="22"/>
        </w:rPr>
      </w:pPr>
    </w:p>
    <w:p w:rsidR="00461022" w:rsidRPr="009D3E97" w:rsidRDefault="0046102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2" w:name="_Toc390267492"/>
      <w:r w:rsidRPr="009D3E97">
        <w:rPr>
          <w:sz w:val="22"/>
        </w:rPr>
        <w:t xml:space="preserve">Порядок проведения </w:t>
      </w:r>
      <w:bookmarkEnd w:id="92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61022" w:rsidRPr="009D3E97" w:rsidRDefault="00461022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61022" w:rsidRPr="00C42DD8" w:rsidRDefault="00461022" w:rsidP="00923C7F">
      <w:pPr>
        <w:spacing w:line="360" w:lineRule="auto"/>
        <w:ind w:left="357"/>
        <w:jc w:val="center"/>
        <w:outlineLvl w:val="0"/>
        <w:rPr>
          <w:b/>
        </w:rPr>
      </w:pPr>
      <w:bookmarkStart w:id="93" w:name="_Toc420417490"/>
      <w:r w:rsidRPr="00C42DD8">
        <w:rPr>
          <w:b/>
        </w:rPr>
        <w:t xml:space="preserve">ЧАСТЬ </w:t>
      </w:r>
      <w:r>
        <w:rPr>
          <w:b/>
        </w:rPr>
        <w:t>3</w:t>
      </w:r>
      <w:bookmarkEnd w:id="93"/>
    </w:p>
    <w:p w:rsidR="00461022" w:rsidRPr="009D3E97" w:rsidRDefault="00461022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461022" w:rsidRDefault="00461022" w:rsidP="006D271D">
      <w:pPr>
        <w:ind w:left="357"/>
        <w:jc w:val="both"/>
        <w:outlineLvl w:val="0"/>
        <w:rPr>
          <w:sz w:val="22"/>
          <w:szCs w:val="22"/>
        </w:rPr>
      </w:pPr>
    </w:p>
    <w:sectPr w:rsidR="00461022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022" w:rsidRDefault="00461022">
      <w:r>
        <w:separator/>
      </w:r>
    </w:p>
  </w:endnote>
  <w:endnote w:type="continuationSeparator" w:id="0">
    <w:p w:rsidR="00461022" w:rsidRDefault="00461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 w:rsidP="008D40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1022" w:rsidRDefault="00461022" w:rsidP="0035599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 w:rsidP="00355991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Pr="00FE6219" w:rsidRDefault="00461022" w:rsidP="00E81FDA">
    <w:pPr>
      <w:pStyle w:val="Footer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Pr="00FE6219" w:rsidRDefault="00461022" w:rsidP="00E81FDA">
    <w:pPr>
      <w:pStyle w:val="Footer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461022" w:rsidRDefault="004610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022" w:rsidRDefault="00461022">
      <w:r>
        <w:separator/>
      </w:r>
    </w:p>
  </w:footnote>
  <w:footnote w:type="continuationSeparator" w:id="0">
    <w:p w:rsidR="00461022" w:rsidRDefault="00461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61022" w:rsidRDefault="0046102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 w:rsidP="00033A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461022" w:rsidRDefault="0046102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Pr="00F429FC" w:rsidRDefault="00461022" w:rsidP="00E81FDA">
    <w:pPr>
      <w:pStyle w:val="Header"/>
      <w:jc w:val="center"/>
    </w:pPr>
    <w:fldSimple w:instr=" PAGE   \* MERGEFORMAT ">
      <w:r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Pr="00F429FC" w:rsidRDefault="00461022" w:rsidP="00E81FDA">
    <w:pPr>
      <w:pStyle w:val="Header"/>
      <w:jc w:val="center"/>
    </w:pPr>
    <w:fldSimple w:instr=" PAGE   \* MERGEFORMAT ">
      <w:r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022" w:rsidRDefault="0046102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37C5B5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AC4013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152992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8D418F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0ECE7A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E2C30C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CF69CB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C16CA1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FD4679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DC6E7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8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6">
    <w:nsid w:val="3CD755A7"/>
    <w:multiLevelType w:val="multilevel"/>
    <w:tmpl w:val="A02AF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7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8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4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6"/>
  </w:num>
  <w:num w:numId="13">
    <w:abstractNumId w:val="25"/>
  </w:num>
  <w:num w:numId="14">
    <w:abstractNumId w:val="26"/>
  </w:num>
  <w:num w:numId="15">
    <w:abstractNumId w:val="21"/>
  </w:num>
  <w:num w:numId="16">
    <w:abstractNumId w:val="39"/>
  </w:num>
  <w:num w:numId="17">
    <w:abstractNumId w:val="44"/>
  </w:num>
  <w:num w:numId="18">
    <w:abstractNumId w:val="40"/>
  </w:num>
  <w:num w:numId="19">
    <w:abstractNumId w:val="27"/>
  </w:num>
  <w:num w:numId="20">
    <w:abstractNumId w:val="13"/>
  </w:num>
  <w:num w:numId="21">
    <w:abstractNumId w:val="36"/>
  </w:num>
  <w:num w:numId="22">
    <w:abstractNumId w:val="42"/>
  </w:num>
  <w:num w:numId="23">
    <w:abstractNumId w:val="34"/>
  </w:num>
  <w:num w:numId="24">
    <w:abstractNumId w:val="18"/>
  </w:num>
  <w:num w:numId="25">
    <w:abstractNumId w:val="31"/>
  </w:num>
  <w:num w:numId="26">
    <w:abstractNumId w:val="38"/>
  </w:num>
  <w:num w:numId="27">
    <w:abstractNumId w:val="43"/>
  </w:num>
  <w:num w:numId="28">
    <w:abstractNumId w:val="29"/>
  </w:num>
  <w:num w:numId="29">
    <w:abstractNumId w:val="19"/>
  </w:num>
  <w:num w:numId="30">
    <w:abstractNumId w:val="28"/>
  </w:num>
  <w:num w:numId="31">
    <w:abstractNumId w:val="41"/>
  </w:num>
  <w:num w:numId="32">
    <w:abstractNumId w:val="17"/>
  </w:num>
  <w:num w:numId="33">
    <w:abstractNumId w:val="35"/>
  </w:num>
  <w:num w:numId="34">
    <w:abstractNumId w:val="32"/>
  </w:num>
  <w:num w:numId="35">
    <w:abstractNumId w:val="20"/>
  </w:num>
  <w:num w:numId="36">
    <w:abstractNumId w:val="33"/>
  </w:num>
  <w:num w:numId="37">
    <w:abstractNumId w:val="24"/>
  </w:num>
  <w:num w:numId="38">
    <w:abstractNumId w:val="22"/>
  </w:num>
  <w:num w:numId="39">
    <w:abstractNumId w:val="23"/>
  </w:num>
  <w:num w:numId="40">
    <w:abstractNumId w:val="11"/>
  </w:num>
  <w:num w:numId="41">
    <w:abstractNumId w:val="37"/>
  </w:num>
  <w:num w:numId="42">
    <w:abstractNumId w:val="10"/>
  </w:num>
  <w:num w:numId="43">
    <w:abstractNumId w:val="14"/>
  </w:num>
  <w:num w:numId="44">
    <w:abstractNumId w:val="12"/>
  </w:num>
  <w:num w:numId="45">
    <w:abstractNumId w:val="30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3E33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D94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0B91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972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0A1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0AC6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4FB9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58C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3FD"/>
    <w:rsid w:val="00325974"/>
    <w:rsid w:val="00325DFA"/>
    <w:rsid w:val="00326681"/>
    <w:rsid w:val="00326827"/>
    <w:rsid w:val="003270EF"/>
    <w:rsid w:val="0032751D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82D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9C0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022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48E9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4FB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6B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5EAF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66B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6656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9A9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71E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1E5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6A0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E6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1510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47CF3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153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3E7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83B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261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67EE4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8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B6D24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37B67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2598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29E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28EE"/>
    <w:rsid w:val="00E8319B"/>
    <w:rsid w:val="00E83CD2"/>
    <w:rsid w:val="00E84443"/>
    <w:rsid w:val="00E84A44"/>
    <w:rsid w:val="00E84B61"/>
    <w:rsid w:val="00E85494"/>
    <w:rsid w:val="00E85FF2"/>
    <w:rsid w:val="00E86D6F"/>
    <w:rsid w:val="00E904D4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6D4E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1C0C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Normal"/>
    <w:next w:val="Normal"/>
    <w:link w:val="Heading1Char1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aliases w:val="RTC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aliases w:val="RTC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DefaultParagraphFont"/>
    <w:link w:val="Heading1"/>
    <w:uiPriority w:val="9"/>
    <w:rsid w:val="007C3B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DefaultParagraphFont"/>
    <w:link w:val="Heading1"/>
    <w:uiPriority w:val="99"/>
    <w:locked/>
    <w:rsid w:val="00060D9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DefaultParagraphFont"/>
    <w:link w:val="Heading1"/>
    <w:uiPriority w:val="99"/>
    <w:locked/>
    <w:rsid w:val="00D5259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DefaultParagraphFont"/>
    <w:link w:val="Heading1"/>
    <w:uiPriority w:val="99"/>
    <w:locked/>
    <w:rsid w:val="004419C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DefaultParagraphFont"/>
    <w:link w:val="Heading1"/>
    <w:uiPriority w:val="99"/>
    <w:locked/>
    <w:rsid w:val="00C1226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DefaultParagraphFont"/>
    <w:link w:val="Heading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DefaultParagraphFont"/>
    <w:link w:val="Heading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DefaultParagraphFont"/>
    <w:link w:val="Heading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DefaultParagraphFont"/>
    <w:link w:val="Heading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DefaultParagraphFont"/>
    <w:link w:val="Heading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DefaultParagraphFont"/>
    <w:link w:val="Heading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">
    <w:name w:val="Heading 1 Char1"/>
    <w:aliases w:val="Заголовок 1 Знак Знак Знак Знак Знак Знак Знак Знак Знак Char1,H1 Char1,H1 Знак Char1,Document Header1 Char1,Headi... Char1,Heading 1iz Char1,Б1 Char1,Б11 Char1,Введение... Char1,Заголовок параграфа (1.) Char1,h1 Char1,В1 Char1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aliases w:val="Heder,Titul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AD6DD9"/>
    <w:pPr>
      <w:ind w:left="720"/>
      <w:contextualSpacing/>
    </w:pPr>
    <w:rPr>
      <w:szCs w:val="20"/>
    </w:r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2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3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6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7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8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9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a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b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c">
    <w:name w:val="Подпункт"/>
    <w:basedOn w:val="a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d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e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2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f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0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1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2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3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3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4">
    <w:name w:val="Примечание"/>
    <w:basedOn w:val="Normal"/>
    <w:link w:val="af5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6">
    <w:name w:val="**Основной"/>
    <w:link w:val="af7"/>
    <w:uiPriority w:val="99"/>
    <w:rsid w:val="005E6F3F"/>
    <w:pPr>
      <w:spacing w:line="360" w:lineRule="exact"/>
      <w:ind w:firstLine="454"/>
      <w:jc w:val="both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,2 Char1,22 Char1,A Char1,A.B.C. Char1,CHS Char1,Gliederung2 Char1,H Char1,H2 Знак Char1,H2-Heading 2 Char1,H21 Char1,H22 Char1,HD2 Char1,Header2 Char1,Heading 2 Hidden Char1,Heading Indent No L2 Char1,Heading2 Char1,Major Char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aliases w:val="RTC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aliases w:val="RTC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4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8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9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a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b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c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d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d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e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">
    <w:name w:val="Ариал Таблица"/>
    <w:basedOn w:val="afd"/>
    <w:link w:val="aff0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0">
    <w:name w:val="Ариал Таблица Знак"/>
    <w:link w:val="aff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7">
    <w:name w:val="Цитата 2 Знак"/>
    <w:basedOn w:val="DefaultParagraphFont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1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1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character" w:styleId="CommentReference">
    <w:name w:val="annotation reference"/>
    <w:basedOn w:val="DefaultParagraphFont"/>
    <w:uiPriority w:val="99"/>
    <w:semiHidden/>
    <w:locked/>
    <w:rsid w:val="00C205F4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DefaultParagraphFont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DefaultParagraphFont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Normal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DefaultParagraphFont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DefaultParagraphFont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Normal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Normal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Normal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Normal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Normal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Normal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Normal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2">
    <w:name w:val="Знак Знак Знак Знак Знак Знак Знак Знак Знак Знак Знак Знак Знак Знак Знак Знак"/>
    <w:basedOn w:val="Normal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ListParagraphChar">
    <w:name w:val="List Paragraph Char"/>
    <w:link w:val="ListParagraph"/>
    <w:uiPriority w:val="99"/>
    <w:locked/>
    <w:rsid w:val="00D97E10"/>
    <w:rPr>
      <w:sz w:val="24"/>
      <w:lang w:val="ru-RU" w:eastAsia="ru-RU"/>
    </w:rPr>
  </w:style>
  <w:style w:type="character" w:customStyle="1" w:styleId="28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DefaultParagraphFont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3">
    <w:name w:val="Текст примечания Знак"/>
    <w:basedOn w:val="DefaultParagraphFont"/>
    <w:uiPriority w:val="99"/>
    <w:rsid w:val="00E81FDA"/>
    <w:rPr>
      <w:rFonts w:cs="Times New Roman"/>
    </w:rPr>
  </w:style>
  <w:style w:type="character" w:customStyle="1" w:styleId="aff4">
    <w:name w:val="Тема примечания Знак"/>
    <w:uiPriority w:val="99"/>
    <w:rsid w:val="00E81FDA"/>
    <w:rPr>
      <w:b/>
    </w:rPr>
  </w:style>
  <w:style w:type="character" w:customStyle="1" w:styleId="aff5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List2">
    <w:name w:val="List 2"/>
    <w:basedOn w:val="Normal"/>
    <w:uiPriority w:val="99"/>
    <w:semiHidden/>
    <w:locked/>
    <w:rsid w:val="00E81FDA"/>
    <w:pPr>
      <w:ind w:left="566" w:hanging="283"/>
    </w:pPr>
  </w:style>
  <w:style w:type="paragraph" w:customStyle="1" w:styleId="aff6">
    <w:name w:val="Знак Знак Знак Знак"/>
    <w:basedOn w:val="Normal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Normal"/>
    <w:next w:val="Normal"/>
    <w:uiPriority w:val="99"/>
    <w:rsid w:val="00E81FDA"/>
    <w:pPr>
      <w:keepNext/>
      <w:jc w:val="center"/>
    </w:pPr>
    <w:rPr>
      <w:szCs w:val="20"/>
    </w:rPr>
  </w:style>
  <w:style w:type="character" w:customStyle="1" w:styleId="HTML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7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8">
    <w:name w:val="Текст сноски Знак"/>
    <w:uiPriority w:val="99"/>
    <w:rsid w:val="00E81FDA"/>
    <w:rPr>
      <w:snapToGrid w:val="0"/>
      <w:sz w:val="24"/>
    </w:rPr>
  </w:style>
  <w:style w:type="character" w:customStyle="1" w:styleId="29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5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5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2">
    <w:name w:val="Заголовок 7 Знак"/>
    <w:uiPriority w:val="99"/>
    <w:rsid w:val="00E81FDA"/>
    <w:rPr>
      <w:sz w:val="24"/>
    </w:rPr>
  </w:style>
  <w:style w:type="character" w:customStyle="1" w:styleId="82">
    <w:name w:val="Заголовок 8 Знак"/>
    <w:uiPriority w:val="99"/>
    <w:rsid w:val="00E81FDA"/>
    <w:rPr>
      <w:i/>
      <w:sz w:val="24"/>
    </w:rPr>
  </w:style>
  <w:style w:type="character" w:customStyle="1" w:styleId="90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a">
    <w:name w:val="Уровень2"/>
    <w:basedOn w:val="Normal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Normal"/>
    <w:next w:val="Normal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Normal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Normal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a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b">
    <w:name w:val="Основной текст с отступом 2 Знак"/>
    <w:uiPriority w:val="99"/>
    <w:rsid w:val="00E81FDA"/>
    <w:rPr>
      <w:sz w:val="24"/>
    </w:rPr>
  </w:style>
  <w:style w:type="character" w:customStyle="1" w:styleId="39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b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c">
    <w:name w:val="Подраздел"/>
    <w:basedOn w:val="Normal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c">
    <w:name w:val="Пункт_2"/>
    <w:basedOn w:val="Normal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d">
    <w:name w:val="маркированный"/>
    <w:basedOn w:val="Normal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1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1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e">
    <w:name w:val="АриалТабл"/>
    <w:basedOn w:val="afd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locked/>
    <w:rsid w:val="00E81FD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">
    <w:name w:val="Основной шрифт"/>
    <w:uiPriority w:val="99"/>
    <w:semiHidden/>
    <w:rsid w:val="00E81FDA"/>
  </w:style>
  <w:style w:type="character" w:customStyle="1" w:styleId="afff0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1">
    <w:name w:val="Стиль начало"/>
    <w:basedOn w:val="Normal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Revision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">
    <w:name w:val="Пункт_4"/>
    <w:basedOn w:val="Normal"/>
    <w:link w:val="46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6">
    <w:name w:val="Пункт_4 Знак"/>
    <w:link w:val="4"/>
    <w:uiPriority w:val="99"/>
    <w:locked/>
    <w:rsid w:val="00E81FDA"/>
    <w:rPr>
      <w:sz w:val="28"/>
      <w:szCs w:val="28"/>
    </w:rPr>
  </w:style>
  <w:style w:type="character" w:customStyle="1" w:styleId="af5">
    <w:name w:val="Примечание Знак"/>
    <w:link w:val="af4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DefaultParagraphFont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afff3">
    <w:name w:val="Без интервала"/>
    <w:uiPriority w:val="99"/>
    <w:rsid w:val="00E65D6D"/>
  </w:style>
  <w:style w:type="numbering" w:customStyle="1" w:styleId="21">
    <w:name w:val="Стиль21"/>
    <w:rsid w:val="007C3BF1"/>
    <w:pPr>
      <w:numPr>
        <w:numId w:val="37"/>
      </w:numPr>
    </w:pPr>
  </w:style>
  <w:style w:type="numbering" w:customStyle="1" w:styleId="a">
    <w:name w:val="**Тире_список"/>
    <w:rsid w:val="007C3BF1"/>
    <w:pPr>
      <w:numPr>
        <w:numId w:val="13"/>
      </w:numPr>
    </w:pPr>
  </w:style>
  <w:style w:type="numbering" w:customStyle="1" w:styleId="11">
    <w:name w:val="Стиль11"/>
    <w:rsid w:val="007C3BF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2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1356</TotalTime>
  <Pages>24</Pages>
  <Words>8199</Words>
  <Characters>-32766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132-pav</cp:lastModifiedBy>
  <cp:revision>47</cp:revision>
  <cp:lastPrinted>2013-09-30T12:33:00Z</cp:lastPrinted>
  <dcterms:created xsi:type="dcterms:W3CDTF">2015-05-06T09:25:00Z</dcterms:created>
  <dcterms:modified xsi:type="dcterms:W3CDTF">2015-06-04T11:12:00Z</dcterms:modified>
</cp:coreProperties>
</file>