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8DB" w:rsidRPr="00F73473" w:rsidRDefault="00EE08DB" w:rsidP="00923D09">
      <w:pPr>
        <w:jc w:val="center"/>
        <w:outlineLvl w:val="0"/>
        <w:rPr>
          <w:rFonts w:ascii="Times New Roman" w:hAnsi="Times New Roman" w:cs="Times New Roman"/>
        </w:rPr>
      </w:pPr>
      <w:r w:rsidRPr="00F73473">
        <w:rPr>
          <w:rFonts w:ascii="Times New Roman" w:hAnsi="Times New Roman" w:cs="Times New Roman"/>
        </w:rPr>
        <w:t>ИЗВЕЩЕНИЕ О ПРОДЛЕНИИ СРОКА ПОДАЧИ ЗАЯВОК</w:t>
      </w:r>
    </w:p>
    <w:p w:rsidR="00EE08DB" w:rsidRDefault="00EE08DB" w:rsidP="00923D09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224/67-03/13-85/2 ОЗЦЭ</w:t>
      </w:r>
    </w:p>
    <w:p w:rsidR="00EE08DB" w:rsidRPr="00A6215E" w:rsidRDefault="00EE08DB" w:rsidP="00923D09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E08DB" w:rsidRPr="00A6215E" w:rsidRDefault="00EE08DB" w:rsidP="00923D09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EE08DB" w:rsidRDefault="00EE08DB" w:rsidP="00923D0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EE08DB" w:rsidRPr="006F3094" w:rsidRDefault="00EE08DB" w:rsidP="00923D0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47-50, </w:t>
      </w:r>
      <w:r w:rsidRPr="00D077BF">
        <w:rPr>
          <w:rFonts w:ascii="Times New Roman" w:hAnsi="Times New Roman" w:cs="Times New Roman"/>
          <w:lang w:val="en-US"/>
        </w:rPr>
        <w:t>yupavlova</w:t>
      </w:r>
      <w:r w:rsidRPr="006060E7">
        <w:rPr>
          <w:rFonts w:ascii="Times New Roman" w:hAnsi="Times New Roman" w:cs="Times New Roman"/>
        </w:rPr>
        <w:t xml:space="preserve"> 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EE08DB" w:rsidRPr="00BD1E5B" w:rsidRDefault="00EE08DB" w:rsidP="00923D09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EE08DB" w:rsidRPr="00E90B5C" w:rsidRDefault="00EE08DB" w:rsidP="00923D09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>
        <w:rPr>
          <w:rFonts w:ascii="Times New Roman" w:hAnsi="Times New Roman" w:cs="Times New Roman"/>
          <w:color w:val="000000"/>
        </w:rPr>
        <w:t>насосов</w:t>
      </w:r>
      <w:r w:rsidRPr="006D590E">
        <w:rPr>
          <w:rFonts w:ascii="Times New Roman" w:hAnsi="Times New Roman" w:cs="Times New Roman"/>
          <w:color w:val="000000"/>
        </w:rPr>
        <w:t xml:space="preserve">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EE08DB" w:rsidRPr="00A6215E" w:rsidRDefault="00EE08DB" w:rsidP="00923D0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E08DB" w:rsidRPr="00A6215E" w:rsidRDefault="00EE08DB" w:rsidP="00923D0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08DB" w:rsidRPr="00A6215E" w:rsidRDefault="00EE08DB" w:rsidP="00923D0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08DB" w:rsidRPr="00A6215E" w:rsidRDefault="00EE08DB" w:rsidP="00923D0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08DB" w:rsidRPr="00CA2CEF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CA2CEF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CA2CEF">
        <w:rPr>
          <w:rFonts w:ascii="Times New Roman" w:hAnsi="Times New Roman" w:cs="Times New Roman"/>
        </w:rPr>
        <w:t>: 524 400, 00 (Пятьсот двадцать четыре тысячи четыреста рублей 00 копеек) рублей, включая НДС. 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</w:rPr>
        <w:t>.</w:t>
      </w:r>
    </w:p>
    <w:p w:rsidR="00EE08DB" w:rsidRPr="00CA2CEF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CA2CEF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CA2CEF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E08DB" w:rsidRPr="00A6215E" w:rsidRDefault="00EE08DB" w:rsidP="00923D0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E08DB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EE08DB" w:rsidRPr="00413478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73473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F73473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F73473">
        <w:rPr>
          <w:rFonts w:ascii="Times New Roman" w:hAnsi="Times New Roman" w:cs="Times New Roman"/>
          <w:b/>
          <w:bCs/>
        </w:rPr>
        <w:t>:</w:t>
      </w:r>
    </w:p>
    <w:p w:rsidR="00EE08DB" w:rsidRPr="00413478" w:rsidRDefault="00EE08DB" w:rsidP="0041347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413478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413478">
        <w:rPr>
          <w:rFonts w:ascii="Times New Roman" w:hAnsi="Times New Roman" w:cs="Times New Roman"/>
          <w:color w:val="0000FF"/>
        </w:rPr>
        <w:t xml:space="preserve"> </w:t>
      </w:r>
      <w:r w:rsidRPr="00413478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413478">
        <w:rPr>
          <w:rFonts w:ascii="Times New Roman" w:hAnsi="Times New Roman" w:cs="Times New Roman"/>
          <w:spacing w:val="-6"/>
        </w:rPr>
        <w:t>на участие в запросе цен</w:t>
      </w:r>
      <w:r w:rsidRPr="00413478">
        <w:rPr>
          <w:rFonts w:ascii="Times New Roman" w:hAnsi="Times New Roman" w:cs="Times New Roman"/>
        </w:rPr>
        <w:t xml:space="preserve"> продлевается на 4 рабочих дня.</w:t>
      </w:r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E08DB" w:rsidRPr="00A6215E" w:rsidRDefault="00EE08DB" w:rsidP="00923D09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1D6A57">
        <w:rPr>
          <w:rFonts w:ascii="Times New Roman" w:hAnsi="Times New Roman" w:cs="Times New Roman"/>
          <w:spacing w:val="-6"/>
          <w:highlight w:val="yellow"/>
        </w:rPr>
        <w:t xml:space="preserve">10:00 </w:t>
      </w:r>
      <w:r w:rsidRPr="00A6215E">
        <w:rPr>
          <w:rFonts w:ascii="Times New Roman" w:hAnsi="Times New Roman" w:cs="Times New Roman"/>
          <w:spacing w:val="-6"/>
          <w:highlight w:val="yellow"/>
        </w:rPr>
        <w:t>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апреля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08DB" w:rsidRPr="00D55FE5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E08DB" w:rsidRPr="00A6215E" w:rsidRDefault="00EE08DB" w:rsidP="00923D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08DB" w:rsidRPr="00A6215E" w:rsidRDefault="00EE08DB" w:rsidP="00923D09">
      <w:pPr>
        <w:jc w:val="center"/>
        <w:rPr>
          <w:rFonts w:ascii="Times New Roman" w:hAnsi="Times New Roman" w:cs="Times New Roman"/>
          <w:color w:val="000000"/>
        </w:rPr>
      </w:pPr>
    </w:p>
    <w:p w:rsidR="00EE08DB" w:rsidRDefault="00EE08DB" w:rsidP="00923D09">
      <w:pPr>
        <w:jc w:val="both"/>
      </w:pPr>
    </w:p>
    <w:sectPr w:rsidR="00EE08DB" w:rsidSect="00A41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FF7"/>
    <w:rsid w:val="001366FE"/>
    <w:rsid w:val="001D6A57"/>
    <w:rsid w:val="002F4FC3"/>
    <w:rsid w:val="0036350E"/>
    <w:rsid w:val="0036723D"/>
    <w:rsid w:val="003A729E"/>
    <w:rsid w:val="003D3C28"/>
    <w:rsid w:val="003D771F"/>
    <w:rsid w:val="00413478"/>
    <w:rsid w:val="00454553"/>
    <w:rsid w:val="00454708"/>
    <w:rsid w:val="004E5D69"/>
    <w:rsid w:val="006060E7"/>
    <w:rsid w:val="0061509E"/>
    <w:rsid w:val="00637FF7"/>
    <w:rsid w:val="0066467B"/>
    <w:rsid w:val="006D590E"/>
    <w:rsid w:val="006D623D"/>
    <w:rsid w:val="006F3094"/>
    <w:rsid w:val="00842483"/>
    <w:rsid w:val="00887A00"/>
    <w:rsid w:val="008E3C0C"/>
    <w:rsid w:val="009040AC"/>
    <w:rsid w:val="00923D09"/>
    <w:rsid w:val="00953A05"/>
    <w:rsid w:val="00A1544B"/>
    <w:rsid w:val="00A41136"/>
    <w:rsid w:val="00A6215E"/>
    <w:rsid w:val="00A93C35"/>
    <w:rsid w:val="00B15C4C"/>
    <w:rsid w:val="00B269BD"/>
    <w:rsid w:val="00BD1E5B"/>
    <w:rsid w:val="00C06C51"/>
    <w:rsid w:val="00C572F3"/>
    <w:rsid w:val="00CA2CEF"/>
    <w:rsid w:val="00D077BF"/>
    <w:rsid w:val="00D14104"/>
    <w:rsid w:val="00D206CA"/>
    <w:rsid w:val="00D42E6F"/>
    <w:rsid w:val="00D55FE5"/>
    <w:rsid w:val="00D822F8"/>
    <w:rsid w:val="00DF047C"/>
    <w:rsid w:val="00E90B5C"/>
    <w:rsid w:val="00EE08DB"/>
    <w:rsid w:val="00F23CE1"/>
    <w:rsid w:val="00F73473"/>
    <w:rsid w:val="00F96F38"/>
    <w:rsid w:val="00FA7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D0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uiPriority w:val="99"/>
    <w:rsid w:val="00F7347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724</Words>
  <Characters>4132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9</cp:revision>
  <dcterms:created xsi:type="dcterms:W3CDTF">2013-03-27T08:13:00Z</dcterms:created>
  <dcterms:modified xsi:type="dcterms:W3CDTF">2013-04-02T11:58:00Z</dcterms:modified>
</cp:coreProperties>
</file>