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DEC" w:rsidRDefault="002A3DEC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2A3DEC" w:rsidRDefault="002A3DEC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2A3DEC" w:rsidRPr="00AE6B22" w:rsidRDefault="002A3DEC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2A3DEC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2A3DEC" w:rsidRPr="00FC009D" w:rsidRDefault="002A3DEC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2A3DEC" w:rsidRPr="00FC009D" w:rsidRDefault="002A3DEC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2A3DEC" w:rsidRPr="00FC009D" w:rsidRDefault="002A3DEC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2A3DEC" w:rsidRPr="00FC009D">
        <w:trPr>
          <w:trHeight w:val="184"/>
        </w:trPr>
        <w:tc>
          <w:tcPr>
            <w:tcW w:w="781" w:type="dxa"/>
          </w:tcPr>
          <w:p w:rsidR="002A3DEC" w:rsidRPr="00FC009D" w:rsidRDefault="002A3DEC" w:rsidP="00CE1EEB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A3DEC" w:rsidRPr="00FC009D" w:rsidRDefault="002A3DEC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2A3DEC" w:rsidRPr="009A5C74" w:rsidRDefault="002A3DEC" w:rsidP="00CE1EEB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2A3DEC" w:rsidRDefault="002A3DEC" w:rsidP="00CE1EEB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2A3DEC" w:rsidRPr="00FD5F77" w:rsidRDefault="002A3DEC" w:rsidP="00CE1EEB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2A3DEC" w:rsidRPr="00A16F29" w:rsidRDefault="002A3DEC" w:rsidP="00CE1EEB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2A3DEC" w:rsidRPr="00FC009D">
        <w:trPr>
          <w:trHeight w:val="955"/>
        </w:trPr>
        <w:tc>
          <w:tcPr>
            <w:tcW w:w="781" w:type="dxa"/>
          </w:tcPr>
          <w:p w:rsidR="002A3DEC" w:rsidRPr="00FC009D" w:rsidRDefault="002A3DEC" w:rsidP="00CE1EEB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A3DEC" w:rsidRPr="00FC009D" w:rsidRDefault="002A3DEC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2A3DEC" w:rsidRDefault="002A3DEC" w:rsidP="00CE1EEB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2A3DEC" w:rsidRDefault="002A3DEC" w:rsidP="00CE1EEB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2A3DEC" w:rsidRDefault="002A3DEC" w:rsidP="00CE1EEB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2A3DEC" w:rsidRDefault="002A3DEC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2A3DEC" w:rsidRPr="00AD35B1" w:rsidRDefault="002A3DEC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2A3DEC" w:rsidRPr="00AD35B1" w:rsidRDefault="002A3DEC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2A3DEC" w:rsidRPr="00AD35B1" w:rsidRDefault="002A3DEC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A3DEC" w:rsidRPr="00A16F29" w:rsidRDefault="002A3DEC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A3DEC" w:rsidRDefault="002A3DEC" w:rsidP="00CE1EEB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2A3DEC" w:rsidRDefault="002A3DE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A3DEC" w:rsidRDefault="002A3DE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2A3DEC" w:rsidRPr="00AD35B1" w:rsidRDefault="002A3DEC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2A3DEC" w:rsidRPr="00AD35B1" w:rsidRDefault="002A3DEC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2A3DEC" w:rsidRDefault="002A3DE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2A3DEC" w:rsidRPr="00AD35B1" w:rsidRDefault="002A3DEC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2A3DEC" w:rsidRPr="00AD35B1" w:rsidRDefault="002A3DEC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2A3DEC" w:rsidRPr="00A16F29" w:rsidRDefault="002A3DEC" w:rsidP="00CE1EEB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2A3DEC" w:rsidRPr="00FC009D">
        <w:trPr>
          <w:trHeight w:val="246"/>
        </w:trPr>
        <w:tc>
          <w:tcPr>
            <w:tcW w:w="781" w:type="dxa"/>
          </w:tcPr>
          <w:p w:rsidR="002A3DEC" w:rsidRPr="00FC009D" w:rsidRDefault="002A3DEC" w:rsidP="00CE1EEB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A3DEC" w:rsidRPr="00FC009D" w:rsidRDefault="002A3DEC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2A3DEC" w:rsidRDefault="002A3DEC" w:rsidP="00CE1EEB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2A3DEC" w:rsidRPr="00AD35B1" w:rsidRDefault="002A3DEC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2A3DEC" w:rsidRPr="00AD35B1" w:rsidRDefault="002A3DEC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A3DEC" w:rsidRDefault="002A3DEC" w:rsidP="00CE1EEB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A3DEC" w:rsidRDefault="002A3DEC" w:rsidP="00CE1EEB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2A3DEC" w:rsidRDefault="002A3DEC" w:rsidP="00CE1EEB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2A3DEC" w:rsidRDefault="002A3DEC" w:rsidP="000823EC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2A3DEC" w:rsidRPr="00AD35B1" w:rsidRDefault="002A3DEC" w:rsidP="000823EC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2A3DEC" w:rsidRPr="00FC009D" w:rsidRDefault="002A3DEC" w:rsidP="000823EC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A3DEC" w:rsidRPr="00FC009D">
        <w:trPr>
          <w:trHeight w:val="473"/>
        </w:trPr>
        <w:tc>
          <w:tcPr>
            <w:tcW w:w="781" w:type="dxa"/>
          </w:tcPr>
          <w:p w:rsidR="002A3DEC" w:rsidRPr="00FC009D" w:rsidRDefault="002A3DEC" w:rsidP="00CE1EEB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A3DEC" w:rsidRPr="00FC009D" w:rsidRDefault="002A3DEC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2A3DEC" w:rsidRDefault="002A3DEC" w:rsidP="00CE1EEB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2A3DEC" w:rsidRPr="00805445" w:rsidRDefault="002A3DEC" w:rsidP="00CE1EEB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2A3DEC" w:rsidRPr="00EC3767" w:rsidRDefault="002A3DEC" w:rsidP="00CE1EEB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2A3DEC" w:rsidRPr="00345E3A" w:rsidRDefault="002A3DEC" w:rsidP="00CE1EEB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A3DEC" w:rsidRPr="00A3133D" w:rsidRDefault="002A3DEC" w:rsidP="00CE1EEB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A3DEC" w:rsidRPr="00A3133D" w:rsidRDefault="002A3DEC" w:rsidP="00CE1EEB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A3DEC" w:rsidRPr="00A3133D" w:rsidRDefault="002A3DEC" w:rsidP="00CE1EEB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A3DEC" w:rsidRPr="00A3133D" w:rsidRDefault="002A3DEC" w:rsidP="00CE1EEB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A3DEC" w:rsidRPr="00A3133D" w:rsidRDefault="002A3DEC" w:rsidP="00CE1EEB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A3DEC" w:rsidRPr="00A3133D" w:rsidRDefault="002A3DEC" w:rsidP="00CE1EEB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A3DEC" w:rsidRPr="00A3133D" w:rsidRDefault="002A3DEC" w:rsidP="00CE1EEB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A3DEC" w:rsidRPr="005A4FD0" w:rsidRDefault="002A3DEC" w:rsidP="00CE1EEB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2A3DEC" w:rsidRPr="00EC3767" w:rsidRDefault="002A3DEC" w:rsidP="00CE1EEB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2A3DEC" w:rsidRPr="00E77DD2" w:rsidRDefault="002A3DEC" w:rsidP="00CE1EEB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2A3DEC" w:rsidRPr="002C4A4B" w:rsidRDefault="002A3DEC" w:rsidP="00CE1EEB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2A3DEC" w:rsidRPr="00E77DD2" w:rsidRDefault="002A3DEC" w:rsidP="00CE1EEB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A3DEC" w:rsidRPr="00E77DD2" w:rsidRDefault="002A3DEC" w:rsidP="00CE1EEB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2A3DEC" w:rsidRPr="00E77DD2" w:rsidRDefault="002A3DEC" w:rsidP="00CE1EEB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2A3DEC" w:rsidRPr="00E77DD2" w:rsidRDefault="002A3DEC" w:rsidP="00CE1EEB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2A3DEC" w:rsidRPr="00E77DD2" w:rsidRDefault="002A3DEC" w:rsidP="00CE1EEB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A3DEC" w:rsidRPr="00EC3767" w:rsidRDefault="002A3DEC" w:rsidP="00CE1EEB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2A3DEC" w:rsidRPr="00EC3767" w:rsidRDefault="002A3DEC" w:rsidP="00CE1EEB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2A3DEC" w:rsidRPr="00787BF1" w:rsidRDefault="002A3DEC" w:rsidP="00CE1EEB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2A3DEC" w:rsidRPr="00FC009D" w:rsidRDefault="002A3DEC" w:rsidP="00CE1EEB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A3DEC" w:rsidRPr="00FC009D">
        <w:trPr>
          <w:trHeight w:val="388"/>
        </w:trPr>
        <w:tc>
          <w:tcPr>
            <w:tcW w:w="781" w:type="dxa"/>
          </w:tcPr>
          <w:p w:rsidR="002A3DEC" w:rsidRDefault="002A3DEC" w:rsidP="00CE1EEB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A3DEC" w:rsidRPr="00FC009D" w:rsidRDefault="002A3DEC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2A3DEC" w:rsidRPr="000035D6" w:rsidRDefault="002A3DEC" w:rsidP="00CE1EEB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2A3DEC" w:rsidRPr="007F4E78" w:rsidRDefault="002A3DEC" w:rsidP="00CE1EEB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2A3DEC" w:rsidRPr="00F322E9" w:rsidRDefault="002A3DEC" w:rsidP="00CE1EEB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A3DEC" w:rsidRDefault="002A3DEC" w:rsidP="00CE1EEB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2A3DEC" w:rsidRDefault="002A3DEC" w:rsidP="00CE1EEB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2A3DEC" w:rsidRDefault="002A3DEC" w:rsidP="00CE1EEB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2A3DEC" w:rsidRPr="00641F6C" w:rsidRDefault="002A3DEC" w:rsidP="00CE1EEB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2A3DEC" w:rsidRPr="00C74B4E" w:rsidRDefault="002A3DEC" w:rsidP="00CE1EEB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2A3DEC" w:rsidRPr="00C74B4E" w:rsidRDefault="002A3DEC" w:rsidP="00CE1EEB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2A3DEC" w:rsidRPr="005671FF" w:rsidRDefault="002A3DEC" w:rsidP="00CE1EEB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2A3DEC" w:rsidRPr="005671FF" w:rsidRDefault="002A3DEC" w:rsidP="00CE1EEB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2A3DEC" w:rsidRPr="005671FF" w:rsidRDefault="002A3DEC" w:rsidP="00CE1EEB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2A3DEC" w:rsidRDefault="002A3DEC" w:rsidP="00CE1EEB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2A3DEC" w:rsidRPr="005671FF" w:rsidRDefault="002A3DEC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A3DEC" w:rsidRDefault="002A3DEC" w:rsidP="00CE1EEB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A3DEC" w:rsidRPr="00AB5B20" w:rsidRDefault="002A3DEC" w:rsidP="00CE1EEB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A3DEC" w:rsidRDefault="002A3DEC" w:rsidP="00CE1EEB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A3DEC" w:rsidRDefault="002A3DEC" w:rsidP="00CE1EEB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2A3DEC" w:rsidRDefault="002A3DEC" w:rsidP="00CE1EEB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2A3DEC" w:rsidRDefault="002A3DE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2A3DEC" w:rsidRDefault="002A3DEC" w:rsidP="00CE1EEB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2A3DEC" w:rsidRPr="00FC009D" w:rsidRDefault="002A3DEC" w:rsidP="00CE1EEB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2A3DEC" w:rsidRPr="00FC009D" w:rsidRDefault="002A3DEC" w:rsidP="00CE1EEB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2A3DEC" w:rsidRPr="00FC009D">
        <w:trPr>
          <w:trHeight w:val="388"/>
        </w:trPr>
        <w:tc>
          <w:tcPr>
            <w:tcW w:w="781" w:type="dxa"/>
          </w:tcPr>
          <w:p w:rsidR="002A3DEC" w:rsidRDefault="002A3DEC" w:rsidP="00CE1EEB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A3DEC" w:rsidRPr="007A1F5D" w:rsidRDefault="002A3DEC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2A3DEC" w:rsidRPr="00412D5D" w:rsidRDefault="002A3DEC" w:rsidP="00CE1EEB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2A3DEC" w:rsidRPr="003012C7" w:rsidRDefault="002A3DEC" w:rsidP="00CE1EEB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2A3DEC" w:rsidRPr="003012C7" w:rsidRDefault="002A3DEC" w:rsidP="00CE1EEB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2A3DEC" w:rsidRPr="002562F4" w:rsidRDefault="002A3DEC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A3DEC" w:rsidRPr="00FC009D">
        <w:trPr>
          <w:trHeight w:val="388"/>
        </w:trPr>
        <w:tc>
          <w:tcPr>
            <w:tcW w:w="781" w:type="dxa"/>
          </w:tcPr>
          <w:p w:rsidR="002A3DEC" w:rsidRDefault="002A3DEC" w:rsidP="00CE1EEB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A3DEC" w:rsidRPr="00FC009D" w:rsidRDefault="002A3DEC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2A3DEC" w:rsidRPr="00412D5D" w:rsidRDefault="002A3DEC" w:rsidP="00CE1EEB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2A3DEC" w:rsidRPr="003012C7" w:rsidRDefault="002A3DEC" w:rsidP="00CE1EEB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2A3DEC" w:rsidRPr="003012C7" w:rsidRDefault="002A3DEC" w:rsidP="00CE1EEB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2A3DEC" w:rsidRPr="003012C7" w:rsidRDefault="002A3DEC" w:rsidP="00CE1EEB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2A3DEC" w:rsidRPr="003012C7" w:rsidRDefault="002A3DEC" w:rsidP="00CE1EEB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2A3DEC" w:rsidRPr="003012C7" w:rsidRDefault="002A3DEC" w:rsidP="00CE1EEB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A3DEC" w:rsidRPr="00656215" w:rsidRDefault="002A3DEC" w:rsidP="00CE1EEB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2A3DEC" w:rsidRPr="003012C7" w:rsidRDefault="002A3DEC" w:rsidP="00CE1EE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2A3DEC" w:rsidRPr="003012C7" w:rsidRDefault="002A3DEC" w:rsidP="00CE1EE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2A3DEC" w:rsidRPr="003012C7" w:rsidRDefault="002A3DEC" w:rsidP="00CE1EE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2A3DEC" w:rsidRPr="003012C7" w:rsidRDefault="002A3DEC" w:rsidP="00CE1EE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A3DEC" w:rsidRPr="003012C7" w:rsidRDefault="002A3DEC" w:rsidP="00CE1EE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2A3DEC" w:rsidRPr="003012C7" w:rsidRDefault="002A3DEC" w:rsidP="00CE1EE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A3DEC" w:rsidRPr="003012C7" w:rsidRDefault="002A3DEC" w:rsidP="00CE1EE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2A3DEC" w:rsidRPr="003012C7" w:rsidRDefault="002A3DEC" w:rsidP="00CE1EE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2A3DEC" w:rsidRPr="003012C7" w:rsidRDefault="002A3DEC" w:rsidP="00CE1EE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2A3DEC" w:rsidRPr="002562F4" w:rsidRDefault="002A3DEC" w:rsidP="00CE1EEB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A3DEC" w:rsidRPr="00656215" w:rsidRDefault="002A3DEC" w:rsidP="00CE1EEB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2A3DEC" w:rsidRPr="003012C7" w:rsidRDefault="002A3DEC" w:rsidP="00CE1EEB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2A3DEC" w:rsidRPr="003012C7" w:rsidRDefault="002A3DEC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2A3DEC" w:rsidRPr="003012C7" w:rsidRDefault="002A3DEC" w:rsidP="00CE1EE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2A3DEC" w:rsidRPr="003012C7" w:rsidRDefault="002A3DEC" w:rsidP="00CE1EE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2A3DEC" w:rsidRPr="00656215" w:rsidRDefault="002A3DEC" w:rsidP="00CE1EEB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2A3DEC" w:rsidRPr="00656215" w:rsidRDefault="002A3DEC" w:rsidP="00CE1EEB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2A3DEC" w:rsidRPr="003012C7" w:rsidRDefault="002A3DEC" w:rsidP="00CE1EEB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A3DEC" w:rsidRPr="003012C7" w:rsidRDefault="002A3DEC" w:rsidP="00CE1EE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2A3DEC" w:rsidRPr="003012C7" w:rsidRDefault="002A3DEC" w:rsidP="00CE1EE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2A3DEC" w:rsidRPr="00CC3AA2" w:rsidRDefault="002A3DEC" w:rsidP="00CE1EE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2A3DEC" w:rsidRPr="003012C7" w:rsidRDefault="002A3DEC" w:rsidP="00CE1EEB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1D0B7A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2A3DEC" w:rsidRPr="003012C7" w:rsidRDefault="002A3DEC" w:rsidP="00CE1EEB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1D0B7A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1D0B7A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2A3DEC" w:rsidRPr="003012C7" w:rsidRDefault="002A3DEC" w:rsidP="00CE1EEB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A3DEC" w:rsidRPr="003012C7" w:rsidRDefault="002A3DEC" w:rsidP="00CE1EEB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1D0B7A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2A3DEC" w:rsidRPr="003012C7" w:rsidRDefault="002A3DEC" w:rsidP="00CE1EEB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2A3DEC" w:rsidRPr="00412D5D" w:rsidRDefault="002A3DEC" w:rsidP="00CE1EEB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A3DEC" w:rsidRPr="00FC009D">
        <w:trPr>
          <w:trHeight w:val="388"/>
        </w:trPr>
        <w:tc>
          <w:tcPr>
            <w:tcW w:w="781" w:type="dxa"/>
          </w:tcPr>
          <w:p w:rsidR="002A3DEC" w:rsidRDefault="002A3DEC" w:rsidP="00CE1EEB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A3DEC" w:rsidRPr="00FC009D" w:rsidRDefault="002A3DE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2A3DEC" w:rsidRDefault="002A3DEC" w:rsidP="00CE1EEB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A3DEC" w:rsidRPr="00DA3FA6" w:rsidRDefault="002A3DEC" w:rsidP="00CE1EEB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A3DEC" w:rsidRPr="00DA3FA6" w:rsidRDefault="002A3DEC" w:rsidP="00CE1EEB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A3DEC" w:rsidRPr="00DA3FA6" w:rsidRDefault="002A3DEC" w:rsidP="00CE1EEB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2A3DEC" w:rsidRPr="00DA3FA6" w:rsidRDefault="002A3DEC" w:rsidP="00CE1EEB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A3DEC" w:rsidRPr="00DA3FA6" w:rsidRDefault="002A3DEC" w:rsidP="00CE1EEB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A3DEC" w:rsidRPr="00DA3FA6" w:rsidRDefault="002A3DEC" w:rsidP="00CE1EEB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2A3DEC" w:rsidRPr="00DA3FA6" w:rsidRDefault="002A3DEC" w:rsidP="00CE1EEB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A3DEC" w:rsidRPr="00DA3FA6" w:rsidRDefault="002A3DEC" w:rsidP="00CE1EEB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A3DEC" w:rsidRPr="00DA3FA6" w:rsidRDefault="002A3DEC" w:rsidP="00CE1EEB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2A3DEC" w:rsidRPr="00DA3FA6" w:rsidRDefault="002A3DEC" w:rsidP="00CE1EEB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2A3DEC" w:rsidRPr="00DA3FA6" w:rsidRDefault="002A3DEC" w:rsidP="00CE1EEB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2A3DEC" w:rsidRPr="00DA3FA6" w:rsidRDefault="002A3DEC" w:rsidP="00CE1EEB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2A3DEC" w:rsidRPr="00DA3FA6" w:rsidRDefault="002A3DEC" w:rsidP="00CE1EEB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A3DEC" w:rsidRPr="00DA3FA6" w:rsidRDefault="002A3DEC" w:rsidP="00CE1EEB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A3DEC" w:rsidRPr="00DA3FA6" w:rsidRDefault="002A3DEC" w:rsidP="00CE1EEB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A3DEC" w:rsidRPr="0084666B" w:rsidRDefault="002A3DEC" w:rsidP="00CE1EEB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2A3DEC" w:rsidRPr="00656215" w:rsidRDefault="002A3DEC" w:rsidP="00CE1EEB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2A3DEC" w:rsidRPr="00DA3FA6" w:rsidRDefault="002A3DEC" w:rsidP="00CE1EEB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A3DEC" w:rsidRPr="00FC009D">
        <w:trPr>
          <w:trHeight w:val="388"/>
        </w:trPr>
        <w:tc>
          <w:tcPr>
            <w:tcW w:w="781" w:type="dxa"/>
          </w:tcPr>
          <w:p w:rsidR="002A3DEC" w:rsidRPr="00FC009D" w:rsidRDefault="002A3DEC" w:rsidP="00CE1EEB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A3DEC" w:rsidRPr="000619BA" w:rsidRDefault="002A3DE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A3DEC" w:rsidRPr="00AA57E4" w:rsidRDefault="002A3DEC" w:rsidP="00CE1EEB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A3DEC" w:rsidRDefault="002A3DEC" w:rsidP="00CE1EEB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A3DEC" w:rsidRPr="00AA57E4" w:rsidRDefault="002A3DEC" w:rsidP="00CE1EEB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A3DEC" w:rsidRPr="00AA57E4" w:rsidRDefault="002A3DEC" w:rsidP="00CE1EEB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A3DEC" w:rsidRPr="00AA57E4" w:rsidRDefault="002A3DEC" w:rsidP="00CE1EEB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A3DEC" w:rsidRPr="00AA57E4" w:rsidRDefault="002A3DEC" w:rsidP="00CE1EEB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A3DEC" w:rsidRPr="00DE0B73" w:rsidRDefault="002A3DEC" w:rsidP="00CE1EEB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2A3DEC" w:rsidRPr="00DE0B73" w:rsidRDefault="002A3DEC" w:rsidP="00CE1EEB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A3DEC" w:rsidRPr="000619BA" w:rsidRDefault="002A3DEC" w:rsidP="00CE1EEB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A3DEC" w:rsidRPr="00FC009D">
        <w:trPr>
          <w:trHeight w:val="194"/>
        </w:trPr>
        <w:tc>
          <w:tcPr>
            <w:tcW w:w="781" w:type="dxa"/>
          </w:tcPr>
          <w:p w:rsidR="002A3DEC" w:rsidRPr="00FC009D" w:rsidRDefault="002A3DEC" w:rsidP="00CE1EEB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A3DEC" w:rsidRPr="00FC009D" w:rsidRDefault="002A3DE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A3DEC" w:rsidRPr="00DE0B73" w:rsidRDefault="002A3DEC" w:rsidP="00CE1EEB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A3DEC" w:rsidRPr="00DE0B73" w:rsidRDefault="002A3DEC" w:rsidP="00CE1EEB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A3DEC" w:rsidRDefault="002A3DEC" w:rsidP="00CE1EEB">
            <w:pPr>
              <w:numPr>
                <w:ilvl w:val="0"/>
                <w:numId w:val="2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2A3DEC" w:rsidRPr="00EF37DD" w:rsidRDefault="002A3DEC" w:rsidP="00CE1EEB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2A3DEC" w:rsidRPr="00FA02D7" w:rsidRDefault="002A3DEC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2A3DEC" w:rsidRPr="00AE7722" w:rsidRDefault="002A3DEC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A3DEC" w:rsidRPr="00AE7722" w:rsidRDefault="002A3DEC" w:rsidP="00CE1EEB">
            <w:pPr>
              <w:numPr>
                <w:ilvl w:val="0"/>
                <w:numId w:val="2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2A3DEC" w:rsidRPr="00676509" w:rsidRDefault="002A3DEC" w:rsidP="00CE1EEB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2A3DEC" w:rsidRPr="00676509" w:rsidRDefault="002A3DEC" w:rsidP="00CE1EEB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2A3DEC" w:rsidRPr="00676509" w:rsidRDefault="002A3DEC" w:rsidP="00CE1EEB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2A3DEC" w:rsidRPr="00FC009D" w:rsidRDefault="002A3DEC" w:rsidP="00CE1EEB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2A3DEC" w:rsidRPr="00FC009D">
        <w:trPr>
          <w:trHeight w:val="194"/>
        </w:trPr>
        <w:tc>
          <w:tcPr>
            <w:tcW w:w="781" w:type="dxa"/>
          </w:tcPr>
          <w:p w:rsidR="002A3DEC" w:rsidRPr="00FC009D" w:rsidRDefault="002A3DEC" w:rsidP="00CE1EEB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2A3DEC" w:rsidRDefault="002A3DEC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2A3DEC" w:rsidRPr="00676509" w:rsidRDefault="002A3DEC" w:rsidP="00CE1EEB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2A3DEC" w:rsidRPr="00676509" w:rsidRDefault="002A3DEC" w:rsidP="00CE1EEB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2A3DEC" w:rsidRPr="00676509" w:rsidRDefault="002A3DEC" w:rsidP="00CE1EEB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2A3DEC" w:rsidRPr="00676509" w:rsidRDefault="002A3DEC" w:rsidP="00CE1EEB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2A3DEC" w:rsidRPr="00134C01" w:rsidRDefault="002A3DEC" w:rsidP="00CE1EEB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A3DEC" w:rsidRPr="00FC009D">
        <w:trPr>
          <w:trHeight w:val="194"/>
        </w:trPr>
        <w:tc>
          <w:tcPr>
            <w:tcW w:w="781" w:type="dxa"/>
          </w:tcPr>
          <w:p w:rsidR="002A3DEC" w:rsidRPr="00FC009D" w:rsidRDefault="002A3DEC" w:rsidP="00CE1EEB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A3DEC" w:rsidRPr="00FC009D" w:rsidRDefault="002A3DE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A3DEC" w:rsidRPr="00DE0B73" w:rsidRDefault="002A3DEC" w:rsidP="00CE1EEB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A3DEC" w:rsidRPr="00DE0B73" w:rsidRDefault="002A3DEC" w:rsidP="00CE1EEB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A3DEC" w:rsidRPr="00DE0B73" w:rsidRDefault="002A3DEC" w:rsidP="00CE1EEB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A3DEC" w:rsidRPr="00DE0B73" w:rsidRDefault="002A3DEC" w:rsidP="00CE1EEB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A3DEC" w:rsidRPr="00DE0B73" w:rsidRDefault="002A3DEC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2A3DEC" w:rsidRPr="00DE0B73" w:rsidRDefault="002A3DEC" w:rsidP="00CE1EEB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2A3DEC" w:rsidRPr="00DE0B73" w:rsidRDefault="002A3DEC" w:rsidP="00CE1EEB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A3DEC" w:rsidRPr="00DE0B73" w:rsidRDefault="002A3DEC" w:rsidP="00CE1EEB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A3DEC" w:rsidRPr="00DE0B73" w:rsidRDefault="002A3DEC" w:rsidP="00CE1EEB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 w:rsidRPr="002505E9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A3DEC" w:rsidRPr="00DE0B73" w:rsidRDefault="002A3DEC" w:rsidP="00CE1EEB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A3DEC" w:rsidRPr="00134C01" w:rsidRDefault="002A3DE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A3DEC" w:rsidRPr="00DE0B73" w:rsidRDefault="002A3DEC" w:rsidP="00CE1EEB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2A3DEC" w:rsidRPr="00FC009D">
        <w:trPr>
          <w:trHeight w:val="194"/>
        </w:trPr>
        <w:tc>
          <w:tcPr>
            <w:tcW w:w="781" w:type="dxa"/>
          </w:tcPr>
          <w:p w:rsidR="002A3DEC" w:rsidRPr="00FC009D" w:rsidRDefault="002A3DEC" w:rsidP="00CE1EEB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A3DEC" w:rsidRPr="00EC3767" w:rsidRDefault="002A3DE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A3DEC" w:rsidRPr="00A90D02" w:rsidRDefault="002A3DEC" w:rsidP="00CE1EEB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A90D02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A3DEC" w:rsidRDefault="002A3DEC" w:rsidP="00CE1EEB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A3DEC" w:rsidRDefault="002A3DEC" w:rsidP="00CE1EEB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2A3DEC" w:rsidRDefault="002A3DEC" w:rsidP="00CE1EEB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2A3DEC" w:rsidRDefault="002A3DEC" w:rsidP="00CE1EEB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2A3DEC" w:rsidRDefault="002A3DEC" w:rsidP="00CE1EEB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2A3DEC" w:rsidRPr="00A90D02" w:rsidRDefault="002A3DEC" w:rsidP="00CE1EEB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A90D02">
              <w:t>В случае уклонения лица, с которым заключается договор, от подписания договора, заказчик:</w:t>
            </w:r>
          </w:p>
          <w:p w:rsidR="002A3DEC" w:rsidRDefault="002A3DEC" w:rsidP="00CE1EEB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2A3DEC" w:rsidRDefault="002A3DEC" w:rsidP="00CE1EEB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A3DEC" w:rsidRPr="00A90D02" w:rsidRDefault="002A3DEC" w:rsidP="00CE1EEB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A90D02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A3DEC" w:rsidRPr="00A90D02" w:rsidRDefault="002A3DEC" w:rsidP="00CE1EEB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A90D02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2A3DEC" w:rsidRPr="00A90D02" w:rsidRDefault="002A3DEC" w:rsidP="00CE1EEB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A90D02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2A3DEC" w:rsidRDefault="002A3DEC" w:rsidP="00CE1EEB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2A3DEC" w:rsidRPr="00A90D02" w:rsidRDefault="002A3DEC" w:rsidP="00CE1EEB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90D02">
              <w:t>будучи признанным победителем закупки, уклонился от заключения договора;</w:t>
            </w:r>
          </w:p>
          <w:p w:rsidR="002A3DEC" w:rsidRPr="00A90D02" w:rsidRDefault="002A3DEC" w:rsidP="00CE1EEB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90D02">
              <w:t>будучи единственным участником, с которым заключается договор, уклонился от заключения договора;</w:t>
            </w:r>
          </w:p>
          <w:p w:rsidR="002A3DEC" w:rsidRPr="00A90D02" w:rsidRDefault="002A3DEC" w:rsidP="00CE1EEB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90D02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2A3DEC" w:rsidRDefault="002A3DEC" w:rsidP="00CE1EEB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2A3DEC" w:rsidRPr="00A90D02" w:rsidRDefault="002A3DEC" w:rsidP="00676509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A90D02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2A3DEC" w:rsidRPr="00A90D02" w:rsidRDefault="002A3DEC" w:rsidP="00CE1EEB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90D02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A3DEC" w:rsidRPr="00A90D02" w:rsidRDefault="002A3DEC" w:rsidP="00CE1EEB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90D02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A3DEC" w:rsidRPr="00A90D02" w:rsidRDefault="002A3DEC" w:rsidP="00CE1EEB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90D02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2A3DEC" w:rsidRPr="00FC009D">
        <w:trPr>
          <w:trHeight w:val="194"/>
        </w:trPr>
        <w:tc>
          <w:tcPr>
            <w:tcW w:w="781" w:type="dxa"/>
          </w:tcPr>
          <w:p w:rsidR="002A3DEC" w:rsidRPr="00FC009D" w:rsidRDefault="002A3DEC" w:rsidP="00CE1EEB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A3DEC" w:rsidRPr="00FC009D" w:rsidRDefault="002A3DEC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A3DEC" w:rsidRPr="00A90D02" w:rsidRDefault="002A3DEC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A90D02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2A3DEC" w:rsidRPr="00A93455" w:rsidRDefault="002A3DEC" w:rsidP="00F61B2F">
            <w:pPr>
              <w:ind w:right="153"/>
            </w:pPr>
            <w:r w:rsidRPr="00A93455">
              <w:rPr>
                <w:b/>
                <w:bCs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7" w:history="1">
              <w:r w:rsidRPr="00A93455">
                <w:rPr>
                  <w:rStyle w:val="Hyperlink"/>
                  <w:lang w:val="en-US"/>
                </w:rPr>
                <w:t>bodrenko</w:t>
              </w:r>
              <w:r w:rsidRPr="00A93455">
                <w:rPr>
                  <w:rStyle w:val="Hyperlink"/>
                </w:rPr>
                <w:t>@</w:t>
              </w:r>
              <w:r w:rsidRPr="00A93455">
                <w:rPr>
                  <w:rStyle w:val="Hyperlink"/>
                  <w:lang w:val="en-US"/>
                </w:rPr>
                <w:t>eleron</w:t>
              </w:r>
              <w:r w:rsidRPr="00A93455">
                <w:rPr>
                  <w:rStyle w:val="Hyperlink"/>
                </w:rPr>
                <w:t>.</w:t>
              </w:r>
              <w:r w:rsidRPr="00A93455">
                <w:rPr>
                  <w:rStyle w:val="Hyperlink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A3DEC" w:rsidRPr="00A90D02" w:rsidRDefault="002A3DEC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A90D02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2A3DEC" w:rsidRPr="00A90D02" w:rsidRDefault="002A3DE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A90D02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2A3DEC" w:rsidRPr="00A90D02" w:rsidRDefault="002A3DE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A90D02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A3DEC" w:rsidRPr="00A90D02" w:rsidRDefault="002A3DE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A90D02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2A3DEC" w:rsidRPr="00A90D02" w:rsidRDefault="002A3DE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A90D02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A3DEC" w:rsidRPr="00A90D02" w:rsidRDefault="002A3DE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A90D02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2A3DEC" w:rsidRPr="00FC009D">
        <w:trPr>
          <w:trHeight w:val="194"/>
        </w:trPr>
        <w:tc>
          <w:tcPr>
            <w:tcW w:w="781" w:type="dxa"/>
          </w:tcPr>
          <w:p w:rsidR="002A3DEC" w:rsidRPr="00FC009D" w:rsidRDefault="002A3DEC" w:rsidP="00CE1EEB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A3DEC" w:rsidRPr="00FC009D" w:rsidRDefault="002A3DEC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2A3DEC" w:rsidRPr="00A90D02" w:rsidRDefault="002A3DE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A90D02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A3DEC" w:rsidRPr="00A90D02" w:rsidRDefault="002A3DEC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90D02">
              <w:t>1.</w:t>
            </w:r>
            <w:r w:rsidRPr="00A90D02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A3DEC" w:rsidRPr="00A90D02" w:rsidRDefault="002A3DEC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A90D02">
              <w:t>2.</w:t>
            </w:r>
            <w:r w:rsidRPr="00A90D02">
              <w:tab/>
              <w:t>Адрес электронной почты: 0707@rosatom.ru;</w:t>
            </w:r>
          </w:p>
          <w:p w:rsidR="002A3DEC" w:rsidRPr="00A90D02" w:rsidRDefault="002A3DEC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90D02">
              <w:t>3.</w:t>
            </w:r>
            <w:r w:rsidRPr="00A90D02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2A3DEC" w:rsidRDefault="002A3DEC" w:rsidP="00F61B2F">
      <w:pPr>
        <w:ind w:firstLine="709"/>
        <w:jc w:val="both"/>
      </w:pPr>
    </w:p>
    <w:p w:rsidR="002A3DEC" w:rsidRPr="00A35928" w:rsidRDefault="002A3DEC" w:rsidP="00F61B2F">
      <w:pPr>
        <w:ind w:firstLine="709"/>
        <w:jc w:val="both"/>
      </w:pPr>
      <w:r w:rsidRPr="00237F5E">
        <w:t xml:space="preserve">Исполнитель _____________ </w:t>
      </w:r>
      <w:r>
        <w:t>Е.А. Данилова</w:t>
      </w:r>
    </w:p>
    <w:p w:rsidR="002A3DEC" w:rsidRDefault="002A3DEC" w:rsidP="005D6E3F">
      <w:pPr>
        <w:ind w:firstLine="709"/>
        <w:jc w:val="both"/>
        <w:rPr>
          <w:b/>
          <w:bCs/>
          <w:i/>
          <w:iCs/>
        </w:rPr>
      </w:pPr>
    </w:p>
    <w:sectPr w:rsidR="002A3DEC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3DEC" w:rsidRDefault="002A3DEC">
      <w:r>
        <w:separator/>
      </w:r>
    </w:p>
  </w:endnote>
  <w:endnote w:type="continuationSeparator" w:id="0">
    <w:p w:rsidR="002A3DEC" w:rsidRDefault="002A3DEC">
      <w:r>
        <w:continuationSeparator/>
      </w:r>
    </w:p>
  </w:endnote>
  <w:endnote w:type="continuationNotice" w:id="1">
    <w:p w:rsidR="002A3DEC" w:rsidRDefault="002A3DE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DEC" w:rsidRPr="00FE6219" w:rsidRDefault="002A3DEC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3DEC" w:rsidRDefault="002A3DEC">
      <w:r>
        <w:separator/>
      </w:r>
    </w:p>
  </w:footnote>
  <w:footnote w:type="continuationSeparator" w:id="0">
    <w:p w:rsidR="002A3DEC" w:rsidRDefault="002A3DEC">
      <w:r>
        <w:continuationSeparator/>
      </w:r>
    </w:p>
  </w:footnote>
  <w:footnote w:type="continuationNotice" w:id="1">
    <w:p w:rsidR="002A3DEC" w:rsidRDefault="002A3DE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DEC" w:rsidRPr="00F429FC" w:rsidRDefault="002A3DEC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87CFB"/>
    <w:multiLevelType w:val="hybridMultilevel"/>
    <w:tmpl w:val="3A54128A"/>
    <w:lvl w:ilvl="0" w:tplc="F38A981E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5B5ED6"/>
    <w:multiLevelType w:val="hybridMultilevel"/>
    <w:tmpl w:val="71424BC4"/>
    <w:lvl w:ilvl="0" w:tplc="6658B15A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2E3D3F"/>
    <w:multiLevelType w:val="hybridMultilevel"/>
    <w:tmpl w:val="03566F62"/>
    <w:lvl w:ilvl="0" w:tplc="C658A038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554695"/>
    <w:multiLevelType w:val="hybridMultilevel"/>
    <w:tmpl w:val="140C92E2"/>
    <w:lvl w:ilvl="0" w:tplc="026AFB1C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7">
    <w:nsid w:val="60335C26"/>
    <w:multiLevelType w:val="hybridMultilevel"/>
    <w:tmpl w:val="8B64097C"/>
    <w:lvl w:ilvl="0" w:tplc="2042D6A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0"/>
  </w:num>
  <w:num w:numId="6">
    <w:abstractNumId w:val="43"/>
  </w:num>
  <w:num w:numId="7">
    <w:abstractNumId w:val="39"/>
  </w:num>
  <w:num w:numId="8">
    <w:abstractNumId w:val="1"/>
  </w:num>
  <w:num w:numId="9">
    <w:abstractNumId w:val="0"/>
  </w:num>
  <w:num w:numId="10">
    <w:abstractNumId w:val="33"/>
  </w:num>
  <w:num w:numId="11">
    <w:abstractNumId w:val="31"/>
  </w:num>
  <w:num w:numId="12">
    <w:abstractNumId w:val="3"/>
  </w:num>
  <w:num w:numId="13">
    <w:abstractNumId w:val="21"/>
  </w:num>
  <w:num w:numId="14">
    <w:abstractNumId w:val="2"/>
  </w:num>
  <w:num w:numId="15">
    <w:abstractNumId w:val="24"/>
  </w:num>
  <w:num w:numId="16">
    <w:abstractNumId w:val="49"/>
  </w:num>
  <w:num w:numId="17">
    <w:abstractNumId w:val="41"/>
  </w:num>
  <w:num w:numId="18">
    <w:abstractNumId w:val="23"/>
  </w:num>
  <w:num w:numId="19">
    <w:abstractNumId w:val="17"/>
  </w:num>
  <w:num w:numId="20">
    <w:abstractNumId w:val="14"/>
  </w:num>
  <w:num w:numId="21">
    <w:abstractNumId w:val="46"/>
  </w:num>
  <w:num w:numId="22">
    <w:abstractNumId w:val="8"/>
  </w:num>
  <w:num w:numId="23">
    <w:abstractNumId w:val="13"/>
  </w:num>
  <w:num w:numId="24">
    <w:abstractNumId w:val="35"/>
  </w:num>
  <w:num w:numId="25">
    <w:abstractNumId w:val="37"/>
  </w:num>
  <w:num w:numId="26">
    <w:abstractNumId w:val="48"/>
  </w:num>
  <w:num w:numId="27">
    <w:abstractNumId w:val="54"/>
  </w:num>
  <w:num w:numId="28">
    <w:abstractNumId w:val="52"/>
  </w:num>
  <w:num w:numId="29">
    <w:abstractNumId w:val="11"/>
  </w:num>
  <w:num w:numId="30">
    <w:abstractNumId w:val="29"/>
  </w:num>
  <w:num w:numId="31">
    <w:abstractNumId w:val="36"/>
  </w:num>
  <w:num w:numId="32">
    <w:abstractNumId w:val="40"/>
  </w:num>
  <w:num w:numId="33">
    <w:abstractNumId w:val="22"/>
  </w:num>
  <w:num w:numId="34">
    <w:abstractNumId w:val="32"/>
  </w:num>
  <w:num w:numId="35">
    <w:abstractNumId w:val="9"/>
  </w:num>
  <w:num w:numId="36">
    <w:abstractNumId w:val="30"/>
  </w:num>
  <w:num w:numId="37">
    <w:abstractNumId w:val="53"/>
  </w:num>
  <w:num w:numId="38">
    <w:abstractNumId w:val="7"/>
  </w:num>
  <w:num w:numId="39">
    <w:abstractNumId w:val="47"/>
  </w:num>
  <w:num w:numId="40">
    <w:abstractNumId w:val="5"/>
  </w:num>
  <w:num w:numId="41">
    <w:abstractNumId w:val="18"/>
  </w:num>
  <w:num w:numId="42">
    <w:abstractNumId w:val="42"/>
  </w:num>
  <w:num w:numId="43">
    <w:abstractNumId w:val="28"/>
  </w:num>
  <w:num w:numId="44">
    <w:abstractNumId w:val="45"/>
  </w:num>
  <w:num w:numId="45">
    <w:abstractNumId w:val="19"/>
  </w:num>
  <w:num w:numId="46">
    <w:abstractNumId w:val="16"/>
  </w:num>
  <w:num w:numId="47">
    <w:abstractNumId w:val="34"/>
  </w:num>
  <w:num w:numId="48">
    <w:abstractNumId w:val="27"/>
  </w:num>
  <w:num w:numId="49">
    <w:abstractNumId w:val="51"/>
  </w:num>
  <w:num w:numId="50">
    <w:abstractNumId w:val="6"/>
  </w:num>
  <w:num w:numId="51">
    <w:abstractNumId w:val="15"/>
  </w:num>
  <w:num w:numId="52">
    <w:abstractNumId w:val="25"/>
  </w:num>
  <w:num w:numId="53">
    <w:abstractNumId w:val="38"/>
  </w:num>
  <w:num w:numId="54">
    <w:abstractNumId w:val="44"/>
  </w:num>
  <w:num w:numId="55">
    <w:abstractNumId w:val="4"/>
  </w:num>
  <w:num w:numId="56">
    <w:abstractNumId w:val="26"/>
  </w:num>
  <w:num w:numId="57">
    <w:abstractNumId w:val="10"/>
  </w:num>
  <w:num w:numId="58">
    <w:abstractNumId w:val="12"/>
  </w:num>
  <w:num w:numId="5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B7A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37F5E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05E9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DEC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87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53AE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7E6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5928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47FBB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0D02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1EEB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0A6C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2C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2E57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B2F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0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rsid w:val="00DD6BB0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rsid w:val="00DD6BB0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DD6BB0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6BB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6BB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6BB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6BB0"/>
    <w:rPr>
      <w:rFonts w:asciiTheme="majorHAnsi" w:eastAsiaTheme="majorEastAsia" w:hAnsiTheme="majorHAnsi" w:cstheme="majorBidi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DD6BB0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6BB0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6BB0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BB0"/>
    <w:rPr>
      <w:sz w:val="0"/>
      <w:szCs w:val="0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D6BB0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D6BB0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D6BB0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D6BB0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7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D6BB0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D6BB0"/>
    <w:rPr>
      <w:sz w:val="0"/>
      <w:szCs w:val="0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pPr>
      <w:numPr>
        <w:ilvl w:val="2"/>
        <w:numId w:val="5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pPr>
      <w:numPr>
        <w:numId w:val="8"/>
      </w:numPr>
    </w:pPr>
  </w:style>
  <w:style w:type="paragraph" w:styleId="ListNumber3">
    <w:name w:val="List Number 3"/>
    <w:basedOn w:val="Normal"/>
    <w:uiPriority w:val="99"/>
    <w:pPr>
      <w:numPr>
        <w:numId w:val="9"/>
      </w:numPr>
    </w:pPr>
  </w:style>
  <w:style w:type="paragraph" w:styleId="ListContinue">
    <w:name w:val="List Continue"/>
    <w:basedOn w:val="Normal"/>
    <w:uiPriority w:val="99"/>
    <w:pPr>
      <w:spacing w:after="120"/>
      <w:ind w:left="283"/>
    </w:pPr>
  </w:style>
  <w:style w:type="paragraph" w:styleId="ListNumber">
    <w:name w:val="List Number"/>
    <w:basedOn w:val="Normal"/>
    <w:uiPriority w:val="99"/>
    <w:pPr>
      <w:numPr>
        <w:numId w:val="12"/>
      </w:numPr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pPr>
      <w:numPr>
        <w:numId w:val="13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pPr>
      <w:numPr>
        <w:numId w:val="14"/>
      </w:numPr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0"/>
    </w:rPr>
  </w:style>
  <w:style w:type="character" w:customStyle="1" w:styleId="14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</w:style>
  <w:style w:type="character" w:customStyle="1" w:styleId="afa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pPr>
      <w:numPr>
        <w:ilvl w:val="3"/>
        <w:numId w:val="6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DD6BB0"/>
    <w:pPr>
      <w:numPr>
        <w:numId w:val="18"/>
      </w:numPr>
    </w:pPr>
  </w:style>
  <w:style w:type="numbering" w:customStyle="1" w:styleId="1">
    <w:name w:val="Стиль1"/>
    <w:rsid w:val="00DD6BB0"/>
    <w:pPr>
      <w:numPr>
        <w:numId w:val="15"/>
      </w:numPr>
    </w:pPr>
  </w:style>
  <w:style w:type="numbering" w:customStyle="1" w:styleId="11">
    <w:name w:val="Стиль11"/>
    <w:rsid w:val="00DD6BB0"/>
    <w:pPr>
      <w:numPr>
        <w:numId w:val="17"/>
      </w:numPr>
    </w:pPr>
  </w:style>
  <w:style w:type="numbering" w:customStyle="1" w:styleId="2">
    <w:name w:val="Стиль2"/>
    <w:rsid w:val="00DD6BB0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259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8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8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8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8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8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8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8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16</Pages>
  <Words>6360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6</cp:revision>
  <cp:lastPrinted>2015-08-13T06:44:00Z</cp:lastPrinted>
  <dcterms:created xsi:type="dcterms:W3CDTF">2015-08-11T09:03:00Z</dcterms:created>
  <dcterms:modified xsi:type="dcterms:W3CDTF">2015-10-05T09:40:00Z</dcterms:modified>
</cp:coreProperties>
</file>