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C3E" w:rsidRPr="00491579" w:rsidRDefault="008C7C3E" w:rsidP="00CE2571">
      <w:pPr>
        <w:jc w:val="center"/>
        <w:outlineLvl w:val="0"/>
        <w:rPr>
          <w:rFonts w:ascii="Times New Roman" w:hAnsi="Times New Roman" w:cs="Times New Roman"/>
        </w:rPr>
      </w:pPr>
      <w:r w:rsidRPr="00491579">
        <w:rPr>
          <w:rFonts w:ascii="Times New Roman" w:hAnsi="Times New Roman" w:cs="Times New Roman"/>
        </w:rPr>
        <w:t>ИЗВЕЩЕНИЕ О ПРОДЛЕНИИ СРОКА ПОДАЧИ ЗАЯВОК</w:t>
      </w:r>
    </w:p>
    <w:p w:rsidR="008C7C3E" w:rsidRPr="00491579" w:rsidRDefault="008C7C3E" w:rsidP="00CE2571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491579">
        <w:rPr>
          <w:rFonts w:ascii="Times New Roman" w:hAnsi="Times New Roman" w:cs="Times New Roman"/>
        </w:rPr>
        <w:t>224-67-03/13-174/2 ОЗЦЭ</w:t>
      </w:r>
      <w:bookmarkStart w:id="0" w:name="_GoBack"/>
      <w:bookmarkEnd w:id="0"/>
    </w:p>
    <w:p w:rsidR="008C7C3E" w:rsidRPr="00801685" w:rsidRDefault="008C7C3E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8C7C3E" w:rsidRPr="00801685" w:rsidRDefault="008C7C3E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C7C3E" w:rsidRPr="00801685" w:rsidRDefault="008C7C3E" w:rsidP="00CE2571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8C7C3E" w:rsidRPr="00801685" w:rsidRDefault="008C7C3E" w:rsidP="00CE2571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8C7C3E" w:rsidRPr="00801685" w:rsidRDefault="008C7C3E" w:rsidP="00CE2571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8C7C3E" w:rsidRPr="007A5739" w:rsidRDefault="008C7C3E" w:rsidP="00CE257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8C7C3E" w:rsidRPr="00801685" w:rsidRDefault="008C7C3E" w:rsidP="00CE2571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</w:t>
      </w:r>
      <w:r>
        <w:rPr>
          <w:rFonts w:ascii="Times New Roman" w:hAnsi="Times New Roman" w:cs="Times New Roman"/>
        </w:rPr>
        <w:t xml:space="preserve">по ремонту </w:t>
      </w:r>
      <w:r w:rsidRPr="00DD11A0">
        <w:rPr>
          <w:rFonts w:ascii="Times New Roman" w:hAnsi="Times New Roman" w:cs="Times New Roman"/>
        </w:rPr>
        <w:t>тротуаров и дорог в местах перекопа и ремонту</w:t>
      </w:r>
      <w:r>
        <w:rPr>
          <w:rFonts w:ascii="Times New Roman" w:hAnsi="Times New Roman" w:cs="Times New Roman"/>
        </w:rPr>
        <w:t xml:space="preserve"> отмосток зданий </w:t>
      </w:r>
      <w:r w:rsidRPr="00DD11A0">
        <w:rPr>
          <w:rFonts w:ascii="Times New Roman" w:hAnsi="Times New Roman" w:cs="Times New Roman"/>
        </w:rPr>
        <w:t>на ПП-1, ПП-2</w:t>
      </w:r>
      <w:r>
        <w:rPr>
          <w:rFonts w:ascii="Times New Roman" w:hAnsi="Times New Roman" w:cs="Times New Roman"/>
        </w:rPr>
        <w:t xml:space="preserve">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8C7C3E" w:rsidRPr="00801685" w:rsidRDefault="008C7C3E" w:rsidP="00CE2571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8C7C3E" w:rsidRPr="00801685" w:rsidRDefault="008C7C3E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</w:t>
      </w:r>
      <w:r>
        <w:rPr>
          <w:rFonts w:ascii="Times New Roman" w:hAnsi="Times New Roman" w:cs="Times New Roman"/>
        </w:rPr>
        <w:t>л. Бондаренко, 1</w:t>
      </w:r>
      <w:r w:rsidRPr="00801685">
        <w:rPr>
          <w:rFonts w:ascii="Times New Roman" w:hAnsi="Times New Roman" w:cs="Times New Roman"/>
        </w:rPr>
        <w:t>.</w:t>
      </w:r>
    </w:p>
    <w:p w:rsidR="008C7C3E" w:rsidRPr="00801685" w:rsidRDefault="008C7C3E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C7C3E" w:rsidRPr="00801685" w:rsidRDefault="008C7C3E" w:rsidP="00CE2571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C7C3E" w:rsidRPr="00801685" w:rsidRDefault="008C7C3E" w:rsidP="00CE2571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C7C3E" w:rsidRPr="00801685" w:rsidRDefault="008C7C3E" w:rsidP="00CE2571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C7C3E" w:rsidRPr="00566174" w:rsidRDefault="008C7C3E" w:rsidP="00CE2571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 w:rsidRPr="00824621">
        <w:t>3</w:t>
      </w:r>
      <w:r>
        <w:t xml:space="preserve"> </w:t>
      </w:r>
      <w:r w:rsidRPr="00824621">
        <w:t>225</w:t>
      </w:r>
      <w:r>
        <w:t xml:space="preserve"> </w:t>
      </w:r>
      <w:r w:rsidRPr="00824621">
        <w:t>819,</w:t>
      </w:r>
      <w:r>
        <w:t xml:space="preserve"> </w:t>
      </w:r>
      <w:r w:rsidRPr="00824621">
        <w:t>27</w:t>
      </w:r>
      <w:r>
        <w:t xml:space="preserve"> </w:t>
      </w:r>
      <w:r w:rsidRPr="00913F64">
        <w:t>(</w:t>
      </w:r>
      <w:r>
        <w:t xml:space="preserve">Три миллиона двести двадцать пять тысяч восемьсот девятнадцать рублей 27 </w:t>
      </w:r>
      <w:r w:rsidRPr="00913F64">
        <w:t>коп</w:t>
      </w:r>
      <w:r>
        <w:t>еек</w:t>
      </w:r>
      <w:r w:rsidRPr="00913F64">
        <w:t>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8C7C3E" w:rsidRPr="00801685" w:rsidRDefault="008C7C3E" w:rsidP="00CE2571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C7C3E" w:rsidRPr="00801685" w:rsidRDefault="008C7C3E" w:rsidP="00CE2571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C7C3E" w:rsidRDefault="008C7C3E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8C7C3E" w:rsidRPr="00A30D86" w:rsidRDefault="008C7C3E" w:rsidP="00A30D8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30D8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30D8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30D86">
        <w:rPr>
          <w:rFonts w:ascii="Times New Roman" w:hAnsi="Times New Roman" w:cs="Times New Roman"/>
          <w:b/>
          <w:bCs/>
        </w:rPr>
        <w:t>:</w:t>
      </w:r>
    </w:p>
    <w:p w:rsidR="008C7C3E" w:rsidRPr="00A30D86" w:rsidRDefault="008C7C3E" w:rsidP="00A30D86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A30D8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30D86">
        <w:rPr>
          <w:rFonts w:ascii="Times New Roman" w:hAnsi="Times New Roman" w:cs="Times New Roman"/>
          <w:color w:val="0000FF"/>
        </w:rPr>
        <w:t xml:space="preserve"> </w:t>
      </w:r>
      <w:r w:rsidRPr="00A30D8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30D86">
        <w:rPr>
          <w:rFonts w:ascii="Times New Roman" w:hAnsi="Times New Roman" w:cs="Times New Roman"/>
          <w:spacing w:val="-6"/>
        </w:rPr>
        <w:t>на участие в запросе цен</w:t>
      </w:r>
      <w:r w:rsidRPr="00A30D86">
        <w:rPr>
          <w:rFonts w:ascii="Times New Roman" w:hAnsi="Times New Roman" w:cs="Times New Roman"/>
        </w:rPr>
        <w:t xml:space="preserve"> продлевается на 4 рабочих дня.</w:t>
      </w:r>
    </w:p>
    <w:p w:rsidR="008C7C3E" w:rsidRPr="00801685" w:rsidRDefault="008C7C3E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C7C3E" w:rsidRPr="00801685" w:rsidRDefault="008C7C3E" w:rsidP="00CE2571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24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8C7C3E" w:rsidRPr="00801685" w:rsidRDefault="008C7C3E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C315BF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28</w:t>
      </w:r>
      <w:r w:rsidRPr="00C315BF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8C7C3E" w:rsidRPr="00801685" w:rsidRDefault="008C7C3E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28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8C7C3E" w:rsidRPr="00801685" w:rsidRDefault="008C7C3E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 дней</w:t>
      </w:r>
    </w:p>
    <w:p w:rsidR="008C7C3E" w:rsidRPr="00801685" w:rsidRDefault="008C7C3E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8C7C3E" w:rsidRPr="00801685" w:rsidRDefault="008C7C3E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C7C3E" w:rsidRPr="00801685" w:rsidRDefault="008C7C3E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C7C3E" w:rsidRPr="00801685" w:rsidRDefault="008C7C3E" w:rsidP="00CE257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C7C3E" w:rsidRPr="00801685" w:rsidRDefault="008C7C3E" w:rsidP="00CE2571">
      <w:pPr>
        <w:suppressAutoHyphens/>
        <w:jc w:val="center"/>
        <w:rPr>
          <w:rFonts w:ascii="Times New Roman" w:hAnsi="Times New Roman" w:cs="Times New Roman"/>
          <w:color w:val="000000"/>
        </w:rPr>
      </w:pPr>
    </w:p>
    <w:p w:rsidR="008C7C3E" w:rsidRDefault="008C7C3E" w:rsidP="00CE2571">
      <w:pPr>
        <w:jc w:val="both"/>
      </w:pPr>
    </w:p>
    <w:sectPr w:rsidR="008C7C3E" w:rsidSect="00485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6358"/>
    <w:rsid w:val="00022FB5"/>
    <w:rsid w:val="00476B27"/>
    <w:rsid w:val="00485D5D"/>
    <w:rsid w:val="00491579"/>
    <w:rsid w:val="00566174"/>
    <w:rsid w:val="0062062B"/>
    <w:rsid w:val="00756358"/>
    <w:rsid w:val="007A5739"/>
    <w:rsid w:val="00801685"/>
    <w:rsid w:val="00824621"/>
    <w:rsid w:val="008C7C3E"/>
    <w:rsid w:val="008E3C0C"/>
    <w:rsid w:val="00913F64"/>
    <w:rsid w:val="00A30D86"/>
    <w:rsid w:val="00A6215E"/>
    <w:rsid w:val="00B34081"/>
    <w:rsid w:val="00C315BF"/>
    <w:rsid w:val="00C572F3"/>
    <w:rsid w:val="00C948DA"/>
    <w:rsid w:val="00CE2571"/>
    <w:rsid w:val="00D42E6F"/>
    <w:rsid w:val="00DD11A0"/>
    <w:rsid w:val="00F4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571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CE2571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491579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735</Words>
  <Characters>4190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2013-06-10T08:47:00Z</dcterms:created>
  <dcterms:modified xsi:type="dcterms:W3CDTF">2013-06-17T12:41:00Z</dcterms:modified>
</cp:coreProperties>
</file>