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5AF" w:rsidRDefault="00FA45AF" w:rsidP="007D697F">
      <w:pPr>
        <w:jc w:val="center"/>
        <w:outlineLvl w:val="0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ИЗВЕЩЕНИЕ О </w:t>
      </w:r>
      <w:r w:rsidRPr="00233526">
        <w:rPr>
          <w:rFonts w:ascii="Times New Roman" w:hAnsi="Times New Roman" w:cs="Times New Roman"/>
        </w:rPr>
        <w:t>ПРОДЛЕНИИ СРОКА ПОДАЧИ ЗАЯВОК</w:t>
      </w:r>
    </w:p>
    <w:p w:rsidR="00FA45AF" w:rsidRPr="00A6215E" w:rsidRDefault="00FA45AF" w:rsidP="007D697F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224/67-03/13-204 ОЗЦЭ</w:t>
      </w:r>
      <w:bookmarkStart w:id="0" w:name="_GoBack"/>
      <w:bookmarkEnd w:id="0"/>
    </w:p>
    <w:p w:rsidR="00FA45AF" w:rsidRPr="00A6215E" w:rsidRDefault="00FA45A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FA45AF" w:rsidRPr="00A6215E" w:rsidRDefault="00FA45A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FA45AF" w:rsidRPr="00A6215E" w:rsidRDefault="00FA45AF" w:rsidP="007D697F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FA45AF" w:rsidRDefault="00FA45AF" w:rsidP="007D697F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FA45AF" w:rsidRPr="006F3094" w:rsidRDefault="00FA45AF" w:rsidP="007D697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Шейко Ольга Алексеевна,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83-99,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1624DB">
        <w:rPr>
          <w:rFonts w:ascii="Times New Roman" w:hAnsi="Times New Roman" w:cs="Times New Roman"/>
          <w:lang w:val="en-US"/>
        </w:rPr>
        <w:t>osheyko</w:t>
      </w:r>
      <w:r w:rsidRPr="000520CC">
        <w:rPr>
          <w:rFonts w:ascii="Times New Roman" w:hAnsi="Times New Roman" w:cs="Times New Roman"/>
        </w:rPr>
        <w:t>@</w:t>
      </w:r>
      <w:r w:rsidRPr="001624DB">
        <w:rPr>
          <w:rFonts w:ascii="Times New Roman" w:hAnsi="Times New Roman" w:cs="Times New Roman"/>
          <w:lang w:val="en-US"/>
        </w:rPr>
        <w:t>ippe</w:t>
      </w:r>
      <w:r w:rsidRPr="000520CC">
        <w:rPr>
          <w:rFonts w:ascii="Times New Roman" w:hAnsi="Times New Roman" w:cs="Times New Roman"/>
        </w:rPr>
        <w:t>.</w:t>
      </w:r>
      <w:r w:rsidRPr="001624DB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FA45AF" w:rsidRPr="00807470" w:rsidRDefault="00FA45AF" w:rsidP="007D697F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FA45AF" w:rsidRPr="00A6215E" w:rsidRDefault="00FA45AF" w:rsidP="007D697F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сметаны</w:t>
      </w:r>
      <w:r w:rsidRPr="001C0BDC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FA45AF" w:rsidRPr="00A6215E" w:rsidRDefault="00FA45AF" w:rsidP="007D697F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FA45AF" w:rsidRPr="00C573AC" w:rsidRDefault="00FA45A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C573AC">
        <w:rPr>
          <w:rFonts w:ascii="Times New Roman" w:hAnsi="Times New Roman" w:cs="Times New Roman"/>
        </w:rPr>
        <w:t>:</w:t>
      </w:r>
      <w:r w:rsidRPr="00C573AC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1; ул. Пирогова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>.</w:t>
      </w:r>
    </w:p>
    <w:p w:rsidR="00FA45AF" w:rsidRPr="00C573AC" w:rsidRDefault="00FA45A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C573AC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FA45AF" w:rsidRPr="00A6215E" w:rsidRDefault="00FA45AF" w:rsidP="007D697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A45AF" w:rsidRPr="00A6215E" w:rsidRDefault="00FA45AF" w:rsidP="007D697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A45AF" w:rsidRPr="00A6215E" w:rsidRDefault="00FA45AF" w:rsidP="007D697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A45AF" w:rsidRPr="00745446" w:rsidRDefault="00FA45A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745446">
        <w:rPr>
          <w:rFonts w:ascii="Times New Roman" w:hAnsi="Times New Roman" w:cs="Times New Roman"/>
        </w:rPr>
        <w:t xml:space="preserve">: </w:t>
      </w:r>
      <w:r w:rsidRPr="00572F1D">
        <w:rPr>
          <w:rFonts w:ascii="Times New Roman" w:hAnsi="Times New Roman" w:cs="Times New Roman"/>
        </w:rPr>
        <w:t>162</w:t>
      </w:r>
      <w:r>
        <w:rPr>
          <w:rFonts w:ascii="Times New Roman" w:hAnsi="Times New Roman" w:cs="Times New Roman"/>
        </w:rPr>
        <w:t xml:space="preserve"> </w:t>
      </w:r>
      <w:r w:rsidRPr="00572F1D">
        <w:rPr>
          <w:rFonts w:ascii="Times New Roman" w:hAnsi="Times New Roman" w:cs="Times New Roman"/>
        </w:rPr>
        <w:t>400,</w:t>
      </w:r>
      <w:r>
        <w:rPr>
          <w:rFonts w:ascii="Times New Roman" w:hAnsi="Times New Roman" w:cs="Times New Roman"/>
        </w:rPr>
        <w:t xml:space="preserve"> </w:t>
      </w:r>
      <w:r w:rsidRPr="00572F1D">
        <w:rPr>
          <w:rFonts w:ascii="Times New Roman" w:hAnsi="Times New Roman" w:cs="Times New Roman"/>
        </w:rPr>
        <w:t xml:space="preserve">00 </w:t>
      </w:r>
      <w:r w:rsidRPr="003912F8">
        <w:rPr>
          <w:rFonts w:ascii="Times New Roman" w:hAnsi="Times New Roman" w:cs="Times New Roman"/>
        </w:rPr>
        <w:t>(</w:t>
      </w:r>
      <w:r w:rsidRPr="00B3568E">
        <w:rPr>
          <w:rFonts w:ascii="Times New Roman" w:hAnsi="Times New Roman" w:cs="Times New Roman"/>
        </w:rPr>
        <w:t>сто шестьдесят две тысячи четыреста рублей</w:t>
      </w:r>
      <w:r w:rsidRPr="007454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00 копее</w:t>
      </w:r>
      <w:r w:rsidRPr="00745446">
        <w:rPr>
          <w:rFonts w:ascii="Times New Roman" w:hAnsi="Times New Roman" w:cs="Times New Roman"/>
        </w:rPr>
        <w:t>к) рубл</w:t>
      </w:r>
      <w:r>
        <w:rPr>
          <w:rFonts w:ascii="Times New Roman" w:hAnsi="Times New Roman" w:cs="Times New Roman"/>
        </w:rPr>
        <w:t>ей</w:t>
      </w:r>
      <w:r w:rsidRPr="00745446">
        <w:rPr>
          <w:rFonts w:ascii="Times New Roman" w:hAnsi="Times New Roman" w:cs="Times New Roman"/>
        </w:rPr>
        <w:t xml:space="preserve">, включая НДС. </w:t>
      </w:r>
      <w:r>
        <w:rPr>
          <w:rFonts w:ascii="Times New Roman" w:hAnsi="Times New Roman" w:cs="Times New Roman"/>
        </w:rPr>
        <w:t>С</w:t>
      </w:r>
      <w:r w:rsidRPr="00745446">
        <w:rPr>
          <w:rFonts w:ascii="Times New Roman" w:hAnsi="Times New Roman" w:cs="Times New Roman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</w:t>
      </w:r>
      <w:r w:rsidRPr="00745446">
        <w:rPr>
          <w:rFonts w:ascii="Times New Roman" w:hAnsi="Times New Roman" w:cs="Times New Roman"/>
        </w:rPr>
        <w:t xml:space="preserve"> ул. Пирогова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13,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FA45AF" w:rsidRPr="00745446" w:rsidRDefault="00FA45A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745446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FA45AF" w:rsidRPr="00A6215E" w:rsidRDefault="00FA45AF" w:rsidP="007D697F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FA45AF" w:rsidRDefault="00FA45A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FA45AF" w:rsidRPr="003762BB" w:rsidRDefault="00FA45AF" w:rsidP="00A5444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762BB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3762BB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3762BB">
        <w:rPr>
          <w:rFonts w:ascii="Times New Roman" w:hAnsi="Times New Roman" w:cs="Times New Roman"/>
          <w:b/>
          <w:bCs/>
        </w:rPr>
        <w:t>:</w:t>
      </w:r>
    </w:p>
    <w:p w:rsidR="00FA45AF" w:rsidRPr="003762BB" w:rsidRDefault="00FA45AF" w:rsidP="00A5444E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3762BB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3762BB">
        <w:rPr>
          <w:rFonts w:ascii="Times New Roman" w:hAnsi="Times New Roman" w:cs="Times New Roman"/>
          <w:color w:val="0000FF"/>
        </w:rPr>
        <w:t xml:space="preserve"> </w:t>
      </w:r>
      <w:r w:rsidRPr="003762BB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3762BB">
        <w:rPr>
          <w:rFonts w:ascii="Times New Roman" w:hAnsi="Times New Roman" w:cs="Times New Roman"/>
          <w:spacing w:val="-6"/>
        </w:rPr>
        <w:t>на участие в запросе цен</w:t>
      </w:r>
      <w:r w:rsidRPr="003762BB">
        <w:rPr>
          <w:rFonts w:ascii="Times New Roman" w:hAnsi="Times New Roman" w:cs="Times New Roman"/>
        </w:rPr>
        <w:t xml:space="preserve"> продлевается на 4 рабочих дня.</w:t>
      </w:r>
    </w:p>
    <w:p w:rsidR="00FA45AF" w:rsidRPr="00A6215E" w:rsidRDefault="00FA45A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FA45AF" w:rsidRPr="00A6215E" w:rsidRDefault="00FA45AF" w:rsidP="007D697F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24» июля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FA45AF" w:rsidRPr="00A6215E" w:rsidRDefault="00FA45A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A7D5D">
        <w:rPr>
          <w:rFonts w:ascii="Times New Roman" w:hAnsi="Times New Roman" w:cs="Times New Roman"/>
          <w:spacing w:val="-6"/>
          <w:highlight w:val="yellow"/>
        </w:rPr>
        <w:t>«</w:t>
      </w:r>
      <w:r w:rsidRPr="006A7D5D">
        <w:rPr>
          <w:rFonts w:ascii="Times New Roman" w:hAnsi="Times New Roman" w:cs="Times New Roman"/>
          <w:spacing w:val="-6"/>
          <w:highlight w:val="yellow"/>
          <w:lang w:val="en-US"/>
        </w:rPr>
        <w:t>02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FA45AF" w:rsidRPr="00A6215E" w:rsidRDefault="00FA45A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 w:rsidRPr="006A7D5D">
        <w:rPr>
          <w:rFonts w:ascii="Times New Roman" w:hAnsi="Times New Roman" w:cs="Times New Roman"/>
          <w:spacing w:val="-6"/>
          <w:highlight w:val="yellow"/>
          <w:lang w:val="en-US"/>
        </w:rPr>
        <w:t>02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FA45AF" w:rsidRPr="00A6215E" w:rsidRDefault="00FA45A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FA45AF" w:rsidRPr="00A6215E" w:rsidRDefault="00FA45A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FA45AF" w:rsidRPr="00A6215E" w:rsidRDefault="00FA45A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A45AF" w:rsidRPr="00D55FE5" w:rsidRDefault="00FA45A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A45AF" w:rsidRPr="00A6215E" w:rsidRDefault="00FA45AF" w:rsidP="007D697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A45AF" w:rsidRDefault="00FA45AF">
      <w:pPr>
        <w:rPr>
          <w:rFonts w:cs="Times New Roman"/>
        </w:rPr>
      </w:pPr>
    </w:p>
    <w:sectPr w:rsidR="00FA45AF" w:rsidSect="004840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6F16"/>
    <w:rsid w:val="000520CC"/>
    <w:rsid w:val="000648DD"/>
    <w:rsid w:val="001624DB"/>
    <w:rsid w:val="00186F16"/>
    <w:rsid w:val="001C0BDC"/>
    <w:rsid w:val="00223BCF"/>
    <w:rsid w:val="00233526"/>
    <w:rsid w:val="00270E17"/>
    <w:rsid w:val="0036723D"/>
    <w:rsid w:val="003762BB"/>
    <w:rsid w:val="003912F8"/>
    <w:rsid w:val="003D771F"/>
    <w:rsid w:val="00454708"/>
    <w:rsid w:val="0048402E"/>
    <w:rsid w:val="004E5D69"/>
    <w:rsid w:val="004F2DCC"/>
    <w:rsid w:val="00520DB2"/>
    <w:rsid w:val="00572F1D"/>
    <w:rsid w:val="006A7D5D"/>
    <w:rsid w:val="006B4A1D"/>
    <w:rsid w:val="006F3094"/>
    <w:rsid w:val="00745446"/>
    <w:rsid w:val="007D697F"/>
    <w:rsid w:val="00801685"/>
    <w:rsid w:val="00807470"/>
    <w:rsid w:val="00887A00"/>
    <w:rsid w:val="008E3C0C"/>
    <w:rsid w:val="00A5444E"/>
    <w:rsid w:val="00A6215E"/>
    <w:rsid w:val="00B15C4C"/>
    <w:rsid w:val="00B3568E"/>
    <w:rsid w:val="00BA40B6"/>
    <w:rsid w:val="00C572F3"/>
    <w:rsid w:val="00C573AC"/>
    <w:rsid w:val="00D14104"/>
    <w:rsid w:val="00D42E6F"/>
    <w:rsid w:val="00D55FE5"/>
    <w:rsid w:val="00D822F8"/>
    <w:rsid w:val="00DA6B67"/>
    <w:rsid w:val="00FA4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97F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737</Words>
  <Characters>4203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4</cp:revision>
  <dcterms:created xsi:type="dcterms:W3CDTF">2013-07-11T05:12:00Z</dcterms:created>
  <dcterms:modified xsi:type="dcterms:W3CDTF">2013-07-17T12:42:00Z</dcterms:modified>
</cp:coreProperties>
</file>