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0049FC" w:rsidRPr="000049FC">
        <w:rPr>
          <w:b/>
          <w:sz w:val="28"/>
          <w:szCs w:val="28"/>
          <w:lang w:val="ru-RU"/>
        </w:rPr>
        <w:t>оказание услуг по поверке средств измерений Самарского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0919B9" w:rsidRPr="000919B9" w:rsidRDefault="000919B9" w:rsidP="000919B9">
      <w:pPr>
        <w:jc w:val="center"/>
        <w:rPr>
          <w:color w:val="000000"/>
        </w:rPr>
      </w:pPr>
      <w:r w:rsidRPr="000919B9">
        <w:rPr>
          <w:color w:val="000000"/>
        </w:rPr>
        <w:t>СОДЕРЖАНИЕ</w:t>
      </w:r>
    </w:p>
    <w:p w:rsidR="000919B9" w:rsidRPr="000919B9" w:rsidRDefault="000919B9" w:rsidP="000919B9">
      <w:pPr>
        <w:jc w:val="center"/>
        <w:rPr>
          <w:color w:val="000000"/>
        </w:rPr>
      </w:pPr>
    </w:p>
    <w:p w:rsidR="000919B9" w:rsidRPr="000919B9" w:rsidRDefault="000919B9" w:rsidP="000919B9">
      <w:pPr>
        <w:rPr>
          <w:color w:val="000000"/>
        </w:rPr>
      </w:pPr>
    </w:p>
    <w:p w:rsidR="000919B9" w:rsidRPr="000919B9" w:rsidRDefault="000919B9" w:rsidP="000919B9">
      <w:r w:rsidRPr="000919B9">
        <w:t>РАЗДЕЛ 1. НАИМЕНОВАНИЕ УСЛУГИ</w:t>
      </w:r>
    </w:p>
    <w:p w:rsidR="000919B9" w:rsidRPr="000919B9" w:rsidRDefault="000919B9" w:rsidP="000919B9">
      <w:r w:rsidRPr="000919B9">
        <w:t>РАЗДЕЛ 2. ОПИСАНИЕ УСЛУГ</w:t>
      </w:r>
    </w:p>
    <w:p w:rsidR="000919B9" w:rsidRPr="000919B9" w:rsidRDefault="000919B9" w:rsidP="000919B9">
      <w:pPr>
        <w:ind w:left="851"/>
      </w:pPr>
      <w:r w:rsidRPr="000919B9">
        <w:t>Подраздел 2.1 Состав (перечень) оказываемых услуг</w:t>
      </w:r>
    </w:p>
    <w:p w:rsidR="000919B9" w:rsidRPr="000919B9" w:rsidRDefault="000919B9" w:rsidP="000919B9">
      <w:pPr>
        <w:ind w:left="851"/>
      </w:pPr>
      <w:r w:rsidRPr="000919B9">
        <w:t>Подраздел 2.2 Описание оказываемых услуг</w:t>
      </w:r>
    </w:p>
    <w:p w:rsidR="000919B9" w:rsidRPr="000919B9" w:rsidRDefault="000919B9" w:rsidP="000919B9">
      <w:pPr>
        <w:ind w:left="2552" w:hanging="1701"/>
      </w:pPr>
      <w:r w:rsidRPr="000919B9">
        <w:t>Подраздел 2.3 Объем оказываемых услуг либо доля оказываемых услуг в общем объеме закупки</w:t>
      </w:r>
    </w:p>
    <w:p w:rsidR="000919B9" w:rsidRPr="000919B9" w:rsidRDefault="000919B9" w:rsidP="000919B9">
      <w:r w:rsidRPr="000919B9">
        <w:t>РАЗДЕЛ 3. ТРЕБОВАНИЯ К УСЛУГАМ</w:t>
      </w:r>
    </w:p>
    <w:p w:rsidR="000919B9" w:rsidRPr="000919B9" w:rsidRDefault="000919B9" w:rsidP="000919B9">
      <w:pPr>
        <w:ind w:left="851"/>
      </w:pPr>
      <w:r w:rsidRPr="000919B9">
        <w:t>Подраздел 3.1 Общие требования</w:t>
      </w:r>
    </w:p>
    <w:p w:rsidR="000919B9" w:rsidRPr="000919B9" w:rsidRDefault="000919B9" w:rsidP="000919B9">
      <w:pPr>
        <w:ind w:left="851"/>
      </w:pPr>
      <w:r w:rsidRPr="000919B9">
        <w:t>Подраздел 3.2 Требования к гарантийным обязательствам оказываемых услуг</w:t>
      </w:r>
    </w:p>
    <w:p w:rsidR="000919B9" w:rsidRPr="000919B9" w:rsidRDefault="000919B9" w:rsidP="000919B9">
      <w:pPr>
        <w:ind w:left="851"/>
      </w:pPr>
      <w:r w:rsidRPr="000919B9">
        <w:t>Подраздел 3.3 Требования к конфиденциальности</w:t>
      </w:r>
    </w:p>
    <w:p w:rsidR="000919B9" w:rsidRPr="000919B9" w:rsidRDefault="000919B9" w:rsidP="000919B9">
      <w:pPr>
        <w:ind w:left="851"/>
      </w:pPr>
      <w:r w:rsidRPr="000919B9">
        <w:t>Подраздел 3.4 Специальные требования</w:t>
      </w:r>
    </w:p>
    <w:p w:rsidR="000919B9" w:rsidRPr="000919B9" w:rsidRDefault="000919B9" w:rsidP="000919B9">
      <w:r w:rsidRPr="000919B9">
        <w:t>РАЗДЕЛ 4. РЕЗУЛЬТАТ ОКАЗАННЫХ УСЛУГ</w:t>
      </w:r>
    </w:p>
    <w:p w:rsidR="000919B9" w:rsidRPr="000919B9" w:rsidRDefault="000919B9" w:rsidP="000919B9">
      <w:pPr>
        <w:ind w:left="851"/>
      </w:pPr>
      <w:r w:rsidRPr="000919B9">
        <w:t>Подраздел 4.1 Описание конечного результата оказанных услуг</w:t>
      </w:r>
    </w:p>
    <w:p w:rsidR="000919B9" w:rsidRPr="000919B9" w:rsidRDefault="000919B9" w:rsidP="000919B9">
      <w:pPr>
        <w:ind w:left="851"/>
      </w:pPr>
      <w:r w:rsidRPr="000919B9">
        <w:t>Подраздел 4.2 Требования по приемке услуг</w:t>
      </w:r>
    </w:p>
    <w:p w:rsidR="000919B9" w:rsidRPr="000919B9" w:rsidRDefault="000919B9" w:rsidP="000919B9">
      <w:r w:rsidRPr="000919B9">
        <w:t>РАЗДЕЛ 5. ПЕРЕЧЕНЬ ПРИНЯТЫХ СОКРАЩЕНИЙ</w:t>
      </w:r>
    </w:p>
    <w:p w:rsidR="0084041D" w:rsidRPr="00CF0BE7" w:rsidRDefault="0084041D" w:rsidP="0084041D"/>
    <w:p w:rsidR="009E5615" w:rsidRDefault="009E5615" w:rsidP="0030315B"/>
    <w:p w:rsidR="0084041D" w:rsidRDefault="0084041D">
      <w:r>
        <w:br w:type="page"/>
      </w:r>
      <w:bookmarkStart w:id="0" w:name="_GoBack"/>
      <w:bookmarkEnd w:id="0"/>
    </w:p>
    <w:p w:rsidR="000919B9" w:rsidRDefault="000919B9" w:rsidP="000919B9">
      <w:pPr>
        <w:jc w:val="center"/>
      </w:pPr>
      <w:r w:rsidRPr="000919B9">
        <w:lastRenderedPageBreak/>
        <w:t>РАЗДЕЛ 1. НАИМЕНОВАНИЕ УСЛУГИ</w:t>
      </w:r>
    </w:p>
    <w:p w:rsidR="000919B9" w:rsidRPr="000919B9" w:rsidRDefault="000919B9" w:rsidP="000919B9">
      <w:pPr>
        <w:jc w:val="center"/>
      </w:pPr>
    </w:p>
    <w:p w:rsidR="000919B9" w:rsidRPr="000919B9" w:rsidRDefault="000919B9" w:rsidP="000919B9">
      <w:pPr>
        <w:jc w:val="both"/>
      </w:pPr>
      <w:r w:rsidRPr="000919B9">
        <w:t>Поверка средств измерений Самарского отделения филиала «Приволжский территориальный округ» ФГУП «РосРАО».</w:t>
      </w:r>
    </w:p>
    <w:p w:rsidR="000919B9" w:rsidRDefault="000919B9" w:rsidP="000919B9">
      <w:pPr>
        <w:jc w:val="center"/>
      </w:pPr>
    </w:p>
    <w:p w:rsidR="000919B9" w:rsidRPr="000919B9" w:rsidRDefault="000919B9" w:rsidP="000919B9">
      <w:pPr>
        <w:jc w:val="center"/>
      </w:pPr>
    </w:p>
    <w:p w:rsidR="000919B9" w:rsidRDefault="000919B9" w:rsidP="000919B9">
      <w:pPr>
        <w:jc w:val="center"/>
      </w:pPr>
      <w:r w:rsidRPr="000919B9">
        <w:t>РАЗДЕЛ 2. ОПИСАНИЕ УСЛУГИ</w:t>
      </w:r>
    </w:p>
    <w:p w:rsidR="000919B9" w:rsidRPr="000919B9" w:rsidRDefault="000919B9" w:rsidP="000919B9">
      <w:pPr>
        <w:jc w:val="center"/>
      </w:pPr>
    </w:p>
    <w:p w:rsidR="000919B9" w:rsidRPr="000919B9" w:rsidRDefault="000919B9" w:rsidP="000919B9">
      <w:pPr>
        <w:jc w:val="center"/>
      </w:pPr>
      <w:r w:rsidRPr="000919B9">
        <w:t xml:space="preserve">Подраздел 2.1 Состав (перечень) оказываемых услуг </w:t>
      </w:r>
    </w:p>
    <w:p w:rsidR="000919B9" w:rsidRPr="000919B9" w:rsidRDefault="000919B9" w:rsidP="000919B9">
      <w:pPr>
        <w:jc w:val="both"/>
        <w:rPr>
          <w:bCs/>
        </w:rPr>
      </w:pPr>
      <w:r w:rsidRPr="000919B9">
        <w:rPr>
          <w:bCs/>
        </w:rPr>
        <w:t>Поверка средств измерений (СИ) Самарского отделения филиала «Приволжский территориальный округ» ФГУП «РосРАО»:</w:t>
      </w:r>
    </w:p>
    <w:tbl>
      <w:tblPr>
        <w:tblStyle w:val="afff4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79"/>
        <w:gridCol w:w="3540"/>
        <w:gridCol w:w="1418"/>
        <w:gridCol w:w="992"/>
        <w:gridCol w:w="1276"/>
        <w:gridCol w:w="2302"/>
      </w:tblGrid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  <w:rPr>
                <w:b/>
              </w:rPr>
            </w:pPr>
            <w:r w:rsidRPr="000919B9">
              <w:rPr>
                <w:b/>
              </w:rPr>
              <w:t>№ п/п</w:t>
            </w:r>
          </w:p>
        </w:tc>
        <w:tc>
          <w:tcPr>
            <w:tcW w:w="3540" w:type="dxa"/>
          </w:tcPr>
          <w:p w:rsidR="000919B9" w:rsidRPr="000919B9" w:rsidRDefault="000919B9" w:rsidP="00931897">
            <w:pPr>
              <w:jc w:val="center"/>
              <w:rPr>
                <w:b/>
              </w:rPr>
            </w:pPr>
            <w:r w:rsidRPr="000919B9">
              <w:rPr>
                <w:b/>
              </w:rPr>
              <w:t>Наименование СИ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  <w:rPr>
                <w:b/>
              </w:rPr>
            </w:pPr>
            <w:r w:rsidRPr="000919B9">
              <w:rPr>
                <w:b/>
              </w:rPr>
              <w:t>Заводской номер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  <w:rPr>
                <w:b/>
              </w:rPr>
            </w:pPr>
            <w:r w:rsidRPr="000919B9">
              <w:rPr>
                <w:b/>
              </w:rPr>
              <w:t>Кол-во</w:t>
            </w:r>
          </w:p>
          <w:p w:rsidR="000919B9" w:rsidRPr="000919B9" w:rsidRDefault="000919B9" w:rsidP="00931897">
            <w:pPr>
              <w:jc w:val="center"/>
              <w:rPr>
                <w:b/>
              </w:rPr>
            </w:pPr>
            <w:r w:rsidRPr="000919B9">
              <w:rPr>
                <w:b/>
              </w:rPr>
              <w:t>СИ (шт.)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  <w:rPr>
                <w:b/>
              </w:rPr>
            </w:pPr>
            <w:r w:rsidRPr="000919B9">
              <w:rPr>
                <w:b/>
              </w:rPr>
              <w:t>Дата поверки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  <w:rPr>
                <w:b/>
              </w:rPr>
            </w:pPr>
            <w:r w:rsidRPr="000919B9">
              <w:rPr>
                <w:b/>
              </w:rPr>
              <w:t>Место эксплуатации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1</w:t>
            </w:r>
          </w:p>
        </w:tc>
        <w:tc>
          <w:tcPr>
            <w:tcW w:w="3540" w:type="dxa"/>
          </w:tcPr>
          <w:p w:rsidR="000919B9" w:rsidRPr="000919B9" w:rsidRDefault="000919B9" w:rsidP="00931897">
            <w:r w:rsidRPr="000919B9">
              <w:t>Спектрометрический комплекс</w:t>
            </w:r>
          </w:p>
          <w:p w:rsidR="000919B9" w:rsidRPr="000919B9" w:rsidRDefault="000919B9" w:rsidP="00931897">
            <w:pPr>
              <w:rPr>
                <w:b/>
              </w:rPr>
            </w:pPr>
            <w:r w:rsidRPr="000919B9">
              <w:t>«Прогресс» (α, β, γ)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</w:pPr>
            <w:r w:rsidRPr="000919B9">
              <w:t> 9559</w:t>
            </w:r>
          </w:p>
          <w:p w:rsidR="000919B9" w:rsidRPr="000919B9" w:rsidRDefault="000919B9" w:rsidP="00931897">
            <w:pPr>
              <w:jc w:val="center"/>
            </w:pP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</w:pPr>
            <w:r w:rsidRPr="000919B9"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</w:pPr>
            <w:r w:rsidRPr="000919B9">
              <w:t>27.05.2014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Самарская область, Волжский район, с. Дубовый Умет  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2</w:t>
            </w:r>
          </w:p>
        </w:tc>
        <w:tc>
          <w:tcPr>
            <w:tcW w:w="3540" w:type="dxa"/>
          </w:tcPr>
          <w:p w:rsidR="000919B9" w:rsidRPr="000919B9" w:rsidRDefault="000919B9" w:rsidP="00931897">
            <w:pPr>
              <w:rPr>
                <w:b/>
              </w:rPr>
            </w:pPr>
            <w:r w:rsidRPr="000919B9">
              <w:t xml:space="preserve">Установка УМФ-2000 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</w:pPr>
            <w:r w:rsidRPr="000919B9">
              <w:t> 207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</w:pPr>
            <w:r w:rsidRPr="000919B9"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</w:pPr>
            <w:r w:rsidRPr="000919B9">
              <w:t>27.05.2014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Самарская область, Волжский район, с. Дубовый Умет  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3</w:t>
            </w:r>
          </w:p>
        </w:tc>
        <w:tc>
          <w:tcPr>
            <w:tcW w:w="3540" w:type="dxa"/>
          </w:tcPr>
          <w:p w:rsidR="000919B9" w:rsidRPr="000919B9" w:rsidRDefault="000919B9" w:rsidP="00931897">
            <w:r w:rsidRPr="000919B9">
              <w:t xml:space="preserve">Установка </w:t>
            </w:r>
            <w:proofErr w:type="gramStart"/>
            <w:r w:rsidRPr="000919B9">
              <w:t>дозиметрическая  термолюминесцентная</w:t>
            </w:r>
            <w:proofErr w:type="gramEnd"/>
            <w:r w:rsidRPr="000919B9">
              <w:t xml:space="preserve"> </w:t>
            </w:r>
          </w:p>
          <w:p w:rsidR="000919B9" w:rsidRPr="000919B9" w:rsidRDefault="000919B9" w:rsidP="00931897">
            <w:pPr>
              <w:rPr>
                <w:b/>
              </w:rPr>
            </w:pPr>
            <w:r w:rsidRPr="000919B9">
              <w:t>ДВГ-02ТМ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</w:pPr>
            <w:r w:rsidRPr="000919B9">
              <w:t> 271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</w:pPr>
            <w:r w:rsidRPr="000919B9"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</w:pPr>
            <w:r w:rsidRPr="000919B9">
              <w:t>04.06.2014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г. Самара, </w:t>
            </w:r>
          </w:p>
          <w:p w:rsidR="000919B9" w:rsidRPr="000919B9" w:rsidRDefault="000919B9" w:rsidP="00931897">
            <w:pPr>
              <w:jc w:val="center"/>
            </w:pPr>
            <w:r w:rsidRPr="000919B9">
              <w:t xml:space="preserve">ул. Мичурина, </w:t>
            </w:r>
          </w:p>
          <w:p w:rsidR="000919B9" w:rsidRPr="000919B9" w:rsidRDefault="000919B9" w:rsidP="00931897">
            <w:pPr>
              <w:jc w:val="center"/>
            </w:pPr>
            <w:r w:rsidRPr="000919B9">
              <w:t>д. 112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4</w:t>
            </w:r>
          </w:p>
        </w:tc>
        <w:tc>
          <w:tcPr>
            <w:tcW w:w="3540" w:type="dxa"/>
          </w:tcPr>
          <w:p w:rsidR="000919B9" w:rsidRPr="000919B9" w:rsidRDefault="000919B9" w:rsidP="00931897">
            <w:r w:rsidRPr="000919B9">
              <w:t xml:space="preserve">Облучение детекторов </w:t>
            </w:r>
          </w:p>
          <w:p w:rsidR="000919B9" w:rsidRPr="000919B9" w:rsidRDefault="000919B9" w:rsidP="00931897">
            <w:pPr>
              <w:rPr>
                <w:b/>
              </w:rPr>
            </w:pPr>
            <w:r w:rsidRPr="000919B9">
              <w:t xml:space="preserve">ТЛД-500К 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</w:pPr>
            <w:r w:rsidRPr="000919B9">
              <w:t>1000-1010</w:t>
            </w:r>
          </w:p>
          <w:p w:rsidR="000919B9" w:rsidRPr="000919B9" w:rsidRDefault="000919B9" w:rsidP="00931897">
            <w:pPr>
              <w:jc w:val="center"/>
            </w:pPr>
            <w:r w:rsidRPr="000919B9">
              <w:t>900-909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</w:pPr>
            <w:r w:rsidRPr="000919B9">
              <w:t>20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</w:pPr>
            <w:r w:rsidRPr="000919B9">
              <w:t>04.06.2014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г. Самара, </w:t>
            </w:r>
          </w:p>
          <w:p w:rsidR="000919B9" w:rsidRPr="000919B9" w:rsidRDefault="000919B9" w:rsidP="00931897">
            <w:pPr>
              <w:jc w:val="center"/>
            </w:pPr>
            <w:r w:rsidRPr="000919B9">
              <w:t xml:space="preserve">ул. Мичурина, </w:t>
            </w:r>
          </w:p>
          <w:p w:rsidR="000919B9" w:rsidRPr="000919B9" w:rsidRDefault="000919B9" w:rsidP="00931897">
            <w:pPr>
              <w:jc w:val="center"/>
            </w:pPr>
            <w:r w:rsidRPr="000919B9">
              <w:t>д. 112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5</w:t>
            </w:r>
          </w:p>
        </w:tc>
        <w:tc>
          <w:tcPr>
            <w:tcW w:w="3540" w:type="dxa"/>
          </w:tcPr>
          <w:p w:rsidR="000919B9" w:rsidRPr="000919B9" w:rsidRDefault="000919B9" w:rsidP="00931897">
            <w:r w:rsidRPr="000919B9">
              <w:t xml:space="preserve">Облучение детекторов к дозиметрам фотонного </w:t>
            </w:r>
          </w:p>
          <w:p w:rsidR="000919B9" w:rsidRPr="000919B9" w:rsidRDefault="000919B9" w:rsidP="00931897">
            <w:r w:rsidRPr="000919B9">
              <w:t xml:space="preserve">и нейтронного излучения </w:t>
            </w:r>
          </w:p>
          <w:p w:rsidR="000919B9" w:rsidRPr="000919B9" w:rsidRDefault="000919B9" w:rsidP="00931897">
            <w:r w:rsidRPr="000919B9">
              <w:t xml:space="preserve">ДВНГ-М 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</w:pPr>
            <w:r w:rsidRPr="000919B9">
              <w:t>101, 104, 105, 106, 107, 108 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</w:pPr>
            <w:r w:rsidRPr="000919B9">
              <w:t>6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</w:pPr>
            <w:r w:rsidRPr="000919B9">
              <w:t>04.06.2014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г. Самара, </w:t>
            </w:r>
          </w:p>
          <w:p w:rsidR="000919B9" w:rsidRPr="000919B9" w:rsidRDefault="000919B9" w:rsidP="00931897">
            <w:pPr>
              <w:jc w:val="center"/>
            </w:pPr>
            <w:r w:rsidRPr="000919B9">
              <w:t xml:space="preserve">ул. Мичурина, </w:t>
            </w:r>
          </w:p>
          <w:p w:rsidR="000919B9" w:rsidRPr="000919B9" w:rsidRDefault="000919B9" w:rsidP="00931897">
            <w:pPr>
              <w:jc w:val="center"/>
            </w:pPr>
            <w:r w:rsidRPr="000919B9">
              <w:t>д. 112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6</w:t>
            </w:r>
          </w:p>
        </w:tc>
        <w:tc>
          <w:tcPr>
            <w:tcW w:w="3540" w:type="dxa"/>
          </w:tcPr>
          <w:p w:rsidR="000919B9" w:rsidRPr="000919B9" w:rsidRDefault="000919B9" w:rsidP="00931897">
            <w:pPr>
              <w:rPr>
                <w:b/>
              </w:rPr>
            </w:pPr>
            <w:r w:rsidRPr="000919B9">
              <w:t xml:space="preserve">Радиометр радона-РРА-01М-03 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 24706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31.05.2014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г. Самара, </w:t>
            </w:r>
          </w:p>
          <w:p w:rsidR="000919B9" w:rsidRPr="000919B9" w:rsidRDefault="000919B9" w:rsidP="00931897">
            <w:pPr>
              <w:jc w:val="center"/>
            </w:pPr>
            <w:r w:rsidRPr="000919B9">
              <w:t xml:space="preserve">ул. Мичурина, </w:t>
            </w:r>
          </w:p>
          <w:p w:rsidR="000919B9" w:rsidRPr="000919B9" w:rsidRDefault="000919B9" w:rsidP="00931897">
            <w:pPr>
              <w:jc w:val="center"/>
            </w:pPr>
            <w:r w:rsidRPr="000919B9">
              <w:t>д. 112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7</w:t>
            </w:r>
          </w:p>
        </w:tc>
        <w:tc>
          <w:tcPr>
            <w:tcW w:w="3540" w:type="dxa"/>
          </w:tcPr>
          <w:p w:rsidR="000919B9" w:rsidRPr="000919B9" w:rsidRDefault="000919B9" w:rsidP="00931897">
            <w:r w:rsidRPr="000919B9">
              <w:t xml:space="preserve">Спектрометрический комплекс </w:t>
            </w:r>
          </w:p>
          <w:p w:rsidR="000919B9" w:rsidRPr="000919B9" w:rsidRDefault="000919B9" w:rsidP="00931897">
            <w:pPr>
              <w:rPr>
                <w:b/>
              </w:rPr>
            </w:pPr>
            <w:r w:rsidRPr="000919B9">
              <w:t>УСК «Гамма-Плюс» (α, β, γ)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 1006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27.05.2014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Самарская область, Волжский район, с. Дубовый Умет  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8</w:t>
            </w:r>
          </w:p>
        </w:tc>
        <w:tc>
          <w:tcPr>
            <w:tcW w:w="3540" w:type="dxa"/>
          </w:tcPr>
          <w:p w:rsidR="000919B9" w:rsidRPr="000919B9" w:rsidRDefault="000919B9" w:rsidP="00931897">
            <w:pPr>
              <w:rPr>
                <w:b/>
              </w:rPr>
            </w:pPr>
            <w:r w:rsidRPr="000919B9">
              <w:t>Торсионные весы ВТ-500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830 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27.05.2014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Самарская область, Волжский район, с. Дубовый Умет  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9</w:t>
            </w:r>
          </w:p>
        </w:tc>
        <w:tc>
          <w:tcPr>
            <w:tcW w:w="3540" w:type="dxa"/>
          </w:tcPr>
          <w:p w:rsidR="000919B9" w:rsidRPr="000919B9" w:rsidRDefault="000919B9" w:rsidP="00931897">
            <w:pPr>
              <w:rPr>
                <w:b/>
              </w:rPr>
            </w:pPr>
            <w:r w:rsidRPr="000919B9">
              <w:t>Лабораторные весы ВТ-3000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</w:pPr>
            <w:r w:rsidRPr="000919B9">
              <w:t> А008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</w:pPr>
            <w:r w:rsidRPr="000919B9"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Май 2014 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Самарская область, Волжский район, с. Дубовый Умет  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10</w:t>
            </w:r>
          </w:p>
        </w:tc>
        <w:tc>
          <w:tcPr>
            <w:tcW w:w="3540" w:type="dxa"/>
          </w:tcPr>
          <w:p w:rsidR="000919B9" w:rsidRPr="000919B9" w:rsidRDefault="000919B9" w:rsidP="00931897">
            <w:r w:rsidRPr="000919B9">
              <w:t>Весы электрические МИДЛ ТМ</w:t>
            </w:r>
          </w:p>
          <w:p w:rsidR="000919B9" w:rsidRPr="000919B9" w:rsidRDefault="000919B9" w:rsidP="00931897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36612 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27.05.2014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Самарская область, Волжский район, с. Дубовый Умет  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11</w:t>
            </w:r>
          </w:p>
        </w:tc>
        <w:tc>
          <w:tcPr>
            <w:tcW w:w="3540" w:type="dxa"/>
          </w:tcPr>
          <w:p w:rsidR="000919B9" w:rsidRPr="000919B9" w:rsidRDefault="000919B9" w:rsidP="00931897">
            <w:r w:rsidRPr="000919B9">
              <w:t xml:space="preserve">Весы напольные до 600 кг </w:t>
            </w:r>
          </w:p>
          <w:p w:rsidR="000919B9" w:rsidRPr="000919B9" w:rsidRDefault="000919B9" w:rsidP="00931897">
            <w:pPr>
              <w:rPr>
                <w:b/>
              </w:rPr>
            </w:pPr>
            <w:r w:rsidRPr="000919B9">
              <w:t>ТВ-М 600-А-3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 366165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27.05.2014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Самарская область, Волжский район, с. Дубовый Умет  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12</w:t>
            </w:r>
          </w:p>
        </w:tc>
        <w:tc>
          <w:tcPr>
            <w:tcW w:w="3540" w:type="dxa"/>
          </w:tcPr>
          <w:p w:rsidR="000919B9" w:rsidRPr="000919B9" w:rsidRDefault="000919B9" w:rsidP="00931897">
            <w:pPr>
              <w:rPr>
                <w:b/>
              </w:rPr>
            </w:pPr>
            <w:r w:rsidRPr="000919B9">
              <w:t>Дозиметр ДКС-96 с блоками детектирования БДПН и БДПГ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 141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31.05.2014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Самарская область, Волжский район, с. Дубовый Умет  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lastRenderedPageBreak/>
              <w:t>13</w:t>
            </w:r>
          </w:p>
        </w:tc>
        <w:tc>
          <w:tcPr>
            <w:tcW w:w="3540" w:type="dxa"/>
          </w:tcPr>
          <w:p w:rsidR="000919B9" w:rsidRPr="000919B9" w:rsidRDefault="000919B9" w:rsidP="00931897">
            <w:pPr>
              <w:rPr>
                <w:b/>
              </w:rPr>
            </w:pPr>
            <w:r w:rsidRPr="000919B9">
              <w:t>Монитор портальный пешеходный ППМ-01 «АРКА»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0118 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 xml:space="preserve">28.05.2014 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Самарская область, Волжский район, с. Дубовый Умет  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14</w:t>
            </w:r>
          </w:p>
        </w:tc>
        <w:tc>
          <w:tcPr>
            <w:tcW w:w="3540" w:type="dxa"/>
          </w:tcPr>
          <w:p w:rsidR="000919B9" w:rsidRPr="000919B9" w:rsidRDefault="000919B9" w:rsidP="00931897">
            <w:pPr>
              <w:rPr>
                <w:b/>
              </w:rPr>
            </w:pPr>
            <w:r w:rsidRPr="000919B9">
              <w:t xml:space="preserve">Транспортный радиационный </w:t>
            </w:r>
            <w:proofErr w:type="gramStart"/>
            <w:r w:rsidRPr="000919B9">
              <w:t>монитор  ТРМ</w:t>
            </w:r>
            <w:proofErr w:type="gramEnd"/>
            <w:r w:rsidRPr="000919B9">
              <w:t>-01 «Таран»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 0119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28.05.2014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Самарская область, Волжский район, с. Дубовый Умет  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15</w:t>
            </w:r>
          </w:p>
        </w:tc>
        <w:tc>
          <w:tcPr>
            <w:tcW w:w="3540" w:type="dxa"/>
          </w:tcPr>
          <w:p w:rsidR="000919B9" w:rsidRPr="000919B9" w:rsidRDefault="000919B9" w:rsidP="00931897">
            <w:r w:rsidRPr="000919B9">
              <w:t xml:space="preserve">Система радиационного контроля измерительная </w:t>
            </w:r>
          </w:p>
          <w:p w:rsidR="000919B9" w:rsidRPr="000919B9" w:rsidRDefault="000919B9" w:rsidP="00931897">
            <w:pPr>
              <w:rPr>
                <w:b/>
              </w:rPr>
            </w:pPr>
            <w:r w:rsidRPr="000919B9">
              <w:t xml:space="preserve">МКС-16ЭЦ Барьер 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 033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12.07.2014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Самарская область, Волжский район, с. Дубовый Умет  </w:t>
            </w:r>
          </w:p>
        </w:tc>
      </w:tr>
      <w:tr w:rsidR="000919B9" w:rsidRPr="000919B9" w:rsidTr="000919B9">
        <w:tc>
          <w:tcPr>
            <w:tcW w:w="679" w:type="dxa"/>
          </w:tcPr>
          <w:p w:rsidR="000919B9" w:rsidRPr="000919B9" w:rsidRDefault="000919B9" w:rsidP="00931897">
            <w:pPr>
              <w:jc w:val="center"/>
            </w:pPr>
            <w:r w:rsidRPr="000919B9">
              <w:t>16</w:t>
            </w:r>
          </w:p>
        </w:tc>
        <w:tc>
          <w:tcPr>
            <w:tcW w:w="3540" w:type="dxa"/>
          </w:tcPr>
          <w:p w:rsidR="000919B9" w:rsidRPr="000919B9" w:rsidRDefault="000919B9" w:rsidP="00931897">
            <w:r w:rsidRPr="000919B9">
              <w:rPr>
                <w:spacing w:val="3"/>
              </w:rPr>
              <w:t>Установка радиометрическая контрольная РЗБ-05Д-01</w:t>
            </w:r>
          </w:p>
        </w:tc>
        <w:tc>
          <w:tcPr>
            <w:tcW w:w="1418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 478</w:t>
            </w:r>
          </w:p>
        </w:tc>
        <w:tc>
          <w:tcPr>
            <w:tcW w:w="992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919B9" w:rsidRPr="000919B9" w:rsidRDefault="000919B9" w:rsidP="00931897">
            <w:pPr>
              <w:jc w:val="center"/>
              <w:rPr>
                <w:color w:val="000000"/>
              </w:rPr>
            </w:pPr>
            <w:r w:rsidRPr="000919B9">
              <w:rPr>
                <w:color w:val="000000"/>
              </w:rPr>
              <w:t>20.04.2014</w:t>
            </w:r>
          </w:p>
        </w:tc>
        <w:tc>
          <w:tcPr>
            <w:tcW w:w="2302" w:type="dxa"/>
          </w:tcPr>
          <w:p w:rsidR="000919B9" w:rsidRPr="000919B9" w:rsidRDefault="000919B9" w:rsidP="00931897">
            <w:pPr>
              <w:jc w:val="center"/>
            </w:pPr>
            <w:r w:rsidRPr="000919B9">
              <w:t xml:space="preserve">Самарская область, Волжский район, с. Дубовый Умет  </w:t>
            </w:r>
          </w:p>
        </w:tc>
      </w:tr>
    </w:tbl>
    <w:p w:rsidR="000919B9" w:rsidRPr="000919B9" w:rsidRDefault="000919B9" w:rsidP="000919B9">
      <w:pPr>
        <w:jc w:val="both"/>
        <w:rPr>
          <w:bCs/>
        </w:rPr>
      </w:pPr>
    </w:p>
    <w:p w:rsidR="000919B9" w:rsidRPr="000919B9" w:rsidRDefault="000919B9" w:rsidP="000919B9">
      <w:pPr>
        <w:jc w:val="center"/>
      </w:pPr>
      <w:r w:rsidRPr="000919B9">
        <w:t>Подраздел 2.2 Описание оказываемых услуг</w:t>
      </w:r>
    </w:p>
    <w:p w:rsidR="000919B9" w:rsidRPr="000919B9" w:rsidRDefault="000919B9" w:rsidP="000919B9">
      <w:pPr>
        <w:jc w:val="both"/>
      </w:pPr>
      <w:r w:rsidRPr="000919B9">
        <w:t>Метрологическая поверка дозиметрического, радиометрического и спектрометрического оборудования.</w:t>
      </w:r>
    </w:p>
    <w:p w:rsidR="000919B9" w:rsidRPr="000919B9" w:rsidRDefault="000919B9" w:rsidP="000919B9">
      <w:pPr>
        <w:jc w:val="center"/>
      </w:pPr>
    </w:p>
    <w:p w:rsidR="000919B9" w:rsidRPr="000919B9" w:rsidRDefault="000919B9" w:rsidP="000919B9">
      <w:pPr>
        <w:jc w:val="center"/>
      </w:pPr>
      <w:r w:rsidRPr="000919B9">
        <w:t>Подраздел 2.3 Объем оказываемых услуг либо доля оказываемых услуг в общем объеме закупки</w:t>
      </w:r>
    </w:p>
    <w:p w:rsidR="000919B9" w:rsidRPr="000919B9" w:rsidRDefault="000919B9" w:rsidP="000919B9">
      <w:pPr>
        <w:jc w:val="both"/>
      </w:pPr>
      <w:r w:rsidRPr="000919B9">
        <w:t>Доля/объем отдельных услуг в общем объеме закупок не определена.</w:t>
      </w:r>
    </w:p>
    <w:p w:rsidR="000919B9" w:rsidRDefault="000919B9" w:rsidP="000919B9">
      <w:pPr>
        <w:jc w:val="center"/>
      </w:pPr>
    </w:p>
    <w:p w:rsidR="000919B9" w:rsidRPr="000919B9" w:rsidRDefault="000919B9" w:rsidP="000919B9">
      <w:pPr>
        <w:jc w:val="center"/>
      </w:pPr>
    </w:p>
    <w:p w:rsidR="000919B9" w:rsidRDefault="000919B9" w:rsidP="000919B9">
      <w:pPr>
        <w:jc w:val="center"/>
        <w:rPr>
          <w:color w:val="000000"/>
        </w:rPr>
      </w:pPr>
      <w:r w:rsidRPr="000919B9">
        <w:rPr>
          <w:color w:val="000000"/>
        </w:rPr>
        <w:t>РАЗДЕЛ 3. ТРЕБОВАНИЯ К УСЛУГАМ</w:t>
      </w:r>
    </w:p>
    <w:p w:rsidR="000919B9" w:rsidRPr="000919B9" w:rsidRDefault="000919B9" w:rsidP="000919B9">
      <w:pPr>
        <w:jc w:val="center"/>
        <w:rPr>
          <w:color w:val="000000"/>
        </w:rPr>
      </w:pPr>
    </w:p>
    <w:p w:rsidR="000919B9" w:rsidRPr="000919B9" w:rsidRDefault="000919B9" w:rsidP="000919B9">
      <w:pPr>
        <w:jc w:val="center"/>
      </w:pPr>
      <w:r w:rsidRPr="000919B9">
        <w:t>Подраздел 3.1 Общие требования</w:t>
      </w:r>
    </w:p>
    <w:p w:rsidR="000919B9" w:rsidRPr="000919B9" w:rsidRDefault="000919B9" w:rsidP="000919B9">
      <w:pPr>
        <w:ind w:firstLine="601"/>
        <w:jc w:val="both"/>
        <w:rPr>
          <w:u w:val="single"/>
        </w:rPr>
      </w:pPr>
      <w:r w:rsidRPr="000919B9">
        <w:rPr>
          <w:u w:val="single"/>
        </w:rPr>
        <w:t>Место оказания услуг:</w:t>
      </w:r>
    </w:p>
    <w:p w:rsidR="000919B9" w:rsidRPr="000919B9" w:rsidRDefault="000919B9" w:rsidP="000919B9">
      <w:pPr>
        <w:ind w:firstLine="601"/>
        <w:jc w:val="both"/>
      </w:pPr>
      <w:r w:rsidRPr="000919B9">
        <w:t>- г. Самара, ул. Мичурина, д. 112 (Самарское отделение филиала «Приволжский территориальный округ» ФГУП «РосРАО»);</w:t>
      </w:r>
    </w:p>
    <w:p w:rsidR="000919B9" w:rsidRPr="000919B9" w:rsidRDefault="000919B9" w:rsidP="000919B9">
      <w:pPr>
        <w:ind w:firstLine="601"/>
        <w:jc w:val="both"/>
      </w:pPr>
      <w:r w:rsidRPr="000919B9">
        <w:t>- Самарская область, Волжский район, с. Дубовый Умет (ПХРО Самарского отделения филиала «Приволжский территориальный округ» ФГУП «РосРАО»).</w:t>
      </w:r>
    </w:p>
    <w:p w:rsidR="000919B9" w:rsidRPr="000919B9" w:rsidRDefault="000919B9" w:rsidP="000919B9">
      <w:pPr>
        <w:ind w:firstLine="601"/>
        <w:jc w:val="both"/>
      </w:pPr>
    </w:p>
    <w:p w:rsidR="000919B9" w:rsidRPr="000919B9" w:rsidRDefault="000919B9" w:rsidP="000919B9">
      <w:pPr>
        <w:ind w:firstLine="601"/>
        <w:jc w:val="both"/>
        <w:rPr>
          <w:u w:val="single"/>
        </w:rPr>
      </w:pPr>
      <w:r w:rsidRPr="000919B9">
        <w:rPr>
          <w:u w:val="single"/>
        </w:rPr>
        <w:t xml:space="preserve">Сроки и график </w:t>
      </w:r>
      <w:proofErr w:type="gramStart"/>
      <w:r w:rsidRPr="000919B9">
        <w:rPr>
          <w:u w:val="single"/>
        </w:rPr>
        <w:t>оказания  услуг</w:t>
      </w:r>
      <w:proofErr w:type="gramEnd"/>
      <w:r w:rsidRPr="000919B9">
        <w:rPr>
          <w:u w:val="single"/>
        </w:rPr>
        <w:t xml:space="preserve">: </w:t>
      </w:r>
    </w:p>
    <w:p w:rsidR="000919B9" w:rsidRPr="000919B9" w:rsidRDefault="000919B9" w:rsidP="000919B9">
      <w:pPr>
        <w:jc w:val="both"/>
        <w:rPr>
          <w:bCs/>
        </w:rPr>
      </w:pPr>
      <w:r w:rsidRPr="000919B9">
        <w:rPr>
          <w:bCs/>
        </w:rPr>
        <w:t>Дата начала оказания услуг – апрель 2014г., дата окончания оказания услуг – июль 2014г.</w:t>
      </w:r>
    </w:p>
    <w:p w:rsidR="000919B9" w:rsidRPr="000919B9" w:rsidRDefault="000919B9" w:rsidP="000919B9">
      <w:pPr>
        <w:ind w:firstLine="601"/>
        <w:jc w:val="both"/>
        <w:rPr>
          <w:bCs/>
        </w:rPr>
      </w:pPr>
    </w:p>
    <w:p w:rsidR="000919B9" w:rsidRPr="000919B9" w:rsidRDefault="000919B9" w:rsidP="000919B9">
      <w:pPr>
        <w:jc w:val="center"/>
      </w:pPr>
      <w:r w:rsidRPr="000919B9">
        <w:t>Подраздел 3.2 Требования к гарантийным обязательствам оказываемых услуг</w:t>
      </w:r>
    </w:p>
    <w:p w:rsidR="000919B9" w:rsidRPr="000919B9" w:rsidRDefault="000919B9" w:rsidP="000919B9">
      <w:pPr>
        <w:ind w:firstLine="567"/>
        <w:contextualSpacing/>
        <w:jc w:val="both"/>
      </w:pPr>
      <w:r w:rsidRPr="000919B9">
        <w:t>Срок гарантии качества работ устанавливается 12 месяцев, считая от даты оформления нормативных документов по результатам испытаний средств измерений.</w:t>
      </w:r>
    </w:p>
    <w:p w:rsidR="000919B9" w:rsidRPr="000919B9" w:rsidRDefault="000919B9" w:rsidP="000919B9">
      <w:pPr>
        <w:jc w:val="center"/>
      </w:pPr>
    </w:p>
    <w:p w:rsidR="000919B9" w:rsidRPr="000919B9" w:rsidRDefault="000919B9" w:rsidP="000919B9">
      <w:pPr>
        <w:jc w:val="center"/>
      </w:pPr>
      <w:r w:rsidRPr="000919B9">
        <w:t>Подраздел 3.3 Требования к конфиденциальности</w:t>
      </w:r>
    </w:p>
    <w:p w:rsidR="000919B9" w:rsidRPr="000919B9" w:rsidRDefault="000919B9" w:rsidP="000919B9">
      <w:pPr>
        <w:ind w:firstLine="567"/>
        <w:contextualSpacing/>
        <w:jc w:val="both"/>
      </w:pPr>
      <w:r w:rsidRPr="000919B9">
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</w:r>
    </w:p>
    <w:p w:rsidR="000919B9" w:rsidRPr="000919B9" w:rsidRDefault="000919B9" w:rsidP="000919B9">
      <w:pPr>
        <w:ind w:firstLine="567"/>
        <w:contextualSpacing/>
        <w:jc w:val="both"/>
      </w:pPr>
      <w:r w:rsidRPr="000919B9">
        <w:t xml:space="preserve">Стороны обязуются не раскрывать такую информацию другим лицам, и не использовать ее для </w:t>
      </w:r>
      <w:proofErr w:type="gramStart"/>
      <w:r w:rsidRPr="000919B9">
        <w:t>каких либо</w:t>
      </w:r>
      <w:proofErr w:type="gramEnd"/>
      <w:r w:rsidRPr="000919B9">
        <w:t xml:space="preserve">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</w:r>
    </w:p>
    <w:p w:rsidR="000919B9" w:rsidRPr="000919B9" w:rsidRDefault="000919B9" w:rsidP="000919B9">
      <w:pPr>
        <w:jc w:val="center"/>
      </w:pPr>
    </w:p>
    <w:p w:rsidR="000919B9" w:rsidRPr="000919B9" w:rsidRDefault="000919B9" w:rsidP="000919B9">
      <w:pPr>
        <w:jc w:val="center"/>
        <w:rPr>
          <w:bCs/>
        </w:rPr>
      </w:pPr>
      <w:r w:rsidRPr="000919B9">
        <w:t>Подраздел 3.4 Специальные требования</w:t>
      </w:r>
    </w:p>
    <w:p w:rsidR="000919B9" w:rsidRPr="000919B9" w:rsidRDefault="000919B9" w:rsidP="000919B9">
      <w:pPr>
        <w:jc w:val="both"/>
      </w:pPr>
      <w:r w:rsidRPr="000919B9">
        <w:rPr>
          <w:bCs/>
        </w:rPr>
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</w:r>
      <w:proofErr w:type="spellStart"/>
      <w:r w:rsidRPr="000919B9">
        <w:rPr>
          <w:bCs/>
        </w:rPr>
        <w:t>поверителя</w:t>
      </w:r>
      <w:proofErr w:type="spellEnd"/>
      <w:r w:rsidRPr="000919B9">
        <w:rPr>
          <w:bCs/>
        </w:rPr>
        <w:t xml:space="preserve"> в соответствии с правилами 50.2.012-94 «ГСИ. Порядок аттестации </w:t>
      </w:r>
      <w:proofErr w:type="spellStart"/>
      <w:r w:rsidRPr="000919B9">
        <w:rPr>
          <w:bCs/>
        </w:rPr>
        <w:t>поверителей</w:t>
      </w:r>
      <w:proofErr w:type="spellEnd"/>
      <w:r w:rsidRPr="000919B9">
        <w:rPr>
          <w:bCs/>
        </w:rPr>
        <w:t xml:space="preserve"> средств измерений».</w:t>
      </w:r>
    </w:p>
    <w:p w:rsidR="000919B9" w:rsidRDefault="000919B9" w:rsidP="000919B9">
      <w:pPr>
        <w:ind w:firstLine="567"/>
        <w:jc w:val="both"/>
        <w:rPr>
          <w:bCs/>
        </w:rPr>
      </w:pPr>
    </w:p>
    <w:p w:rsidR="000919B9" w:rsidRPr="000919B9" w:rsidRDefault="000919B9" w:rsidP="000919B9">
      <w:pPr>
        <w:ind w:firstLine="567"/>
        <w:jc w:val="both"/>
        <w:rPr>
          <w:bCs/>
        </w:rPr>
      </w:pPr>
    </w:p>
    <w:p w:rsidR="000919B9" w:rsidRDefault="000919B9" w:rsidP="000919B9">
      <w:pPr>
        <w:jc w:val="center"/>
        <w:rPr>
          <w:color w:val="000000"/>
        </w:rPr>
      </w:pPr>
      <w:r w:rsidRPr="000919B9">
        <w:rPr>
          <w:color w:val="000000"/>
        </w:rPr>
        <w:lastRenderedPageBreak/>
        <w:t>РАЗДЕЛ 4. РЕЗУЛЬТАТ ОКАЗАННЫХ УСЛУГ</w:t>
      </w:r>
    </w:p>
    <w:p w:rsidR="000919B9" w:rsidRPr="000919B9" w:rsidRDefault="000919B9" w:rsidP="000919B9">
      <w:pPr>
        <w:jc w:val="center"/>
        <w:rPr>
          <w:color w:val="000000"/>
        </w:rPr>
      </w:pPr>
    </w:p>
    <w:p w:rsidR="000919B9" w:rsidRPr="000919B9" w:rsidRDefault="000919B9" w:rsidP="000919B9">
      <w:pPr>
        <w:jc w:val="center"/>
      </w:pPr>
      <w:r w:rsidRPr="000919B9">
        <w:t>Подраздел 4.1 Описание конечного результата оказанных услуг</w:t>
      </w:r>
    </w:p>
    <w:p w:rsidR="000919B9" w:rsidRPr="000919B9" w:rsidRDefault="000919B9" w:rsidP="000919B9">
      <w:pPr>
        <w:shd w:val="clear" w:color="auto" w:fill="FFFFFF"/>
        <w:spacing w:before="60" w:after="60"/>
        <w:jc w:val="both"/>
        <w:rPr>
          <w:bCs/>
        </w:rPr>
      </w:pPr>
      <w:r w:rsidRPr="000919B9">
        <w:rPr>
          <w:bCs/>
        </w:rPr>
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</w:r>
      <w:proofErr w:type="spellStart"/>
      <w:r w:rsidRPr="000919B9">
        <w:rPr>
          <w:bCs/>
        </w:rPr>
        <w:t>поверительное</w:t>
      </w:r>
      <w:proofErr w:type="spellEnd"/>
      <w:r w:rsidRPr="000919B9">
        <w:rPr>
          <w:bCs/>
        </w:rPr>
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</w:r>
    </w:p>
    <w:p w:rsidR="000919B9" w:rsidRPr="000919B9" w:rsidRDefault="000919B9" w:rsidP="000919B9">
      <w:pPr>
        <w:shd w:val="clear" w:color="auto" w:fill="FFFFFF"/>
        <w:spacing w:before="60" w:after="60"/>
        <w:jc w:val="both"/>
        <w:rPr>
          <w:bCs/>
        </w:rPr>
      </w:pPr>
    </w:p>
    <w:p w:rsidR="000919B9" w:rsidRPr="000919B9" w:rsidRDefault="000919B9" w:rsidP="000919B9">
      <w:pPr>
        <w:jc w:val="center"/>
      </w:pPr>
      <w:r w:rsidRPr="000919B9">
        <w:t>Подраздел 4.2 Требования по приемке услуг</w:t>
      </w:r>
    </w:p>
    <w:p w:rsidR="000919B9" w:rsidRPr="000919B9" w:rsidRDefault="000919B9" w:rsidP="000919B9">
      <w:pPr>
        <w:jc w:val="both"/>
      </w:pPr>
      <w:r w:rsidRPr="000919B9">
        <w:rPr>
          <w:bCs/>
        </w:rPr>
        <w:t>Приемка услуг осуществляется Заказчиком путем подписания</w:t>
      </w:r>
      <w:r w:rsidRPr="000919B9">
        <w:t xml:space="preserve"> Акта сдачи-приемки выполненных работ (услуг).</w:t>
      </w:r>
    </w:p>
    <w:p w:rsidR="000919B9" w:rsidRPr="000919B9" w:rsidRDefault="000919B9" w:rsidP="000919B9">
      <w:pPr>
        <w:jc w:val="center"/>
        <w:rPr>
          <w:b/>
        </w:rPr>
      </w:pPr>
    </w:p>
    <w:p w:rsidR="000919B9" w:rsidRPr="000919B9" w:rsidRDefault="000919B9" w:rsidP="000919B9">
      <w:pPr>
        <w:jc w:val="center"/>
        <w:rPr>
          <w:b/>
        </w:rPr>
      </w:pPr>
    </w:p>
    <w:p w:rsidR="000919B9" w:rsidRPr="000919B9" w:rsidRDefault="000919B9" w:rsidP="000919B9">
      <w:pPr>
        <w:jc w:val="center"/>
      </w:pPr>
      <w:r w:rsidRPr="000919B9">
        <w:t>РАЗДЕЛ 5. ПЕРЕЧЕНЬ ПРИНЯТЫХ СОКРАЩЕНИЙ</w:t>
      </w:r>
    </w:p>
    <w:p w:rsidR="000919B9" w:rsidRPr="000919B9" w:rsidRDefault="000919B9" w:rsidP="000919B9">
      <w:pPr>
        <w:jc w:val="center"/>
        <w:outlineLvl w:val="0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512"/>
        <w:gridCol w:w="2676"/>
        <w:gridCol w:w="5724"/>
      </w:tblGrid>
      <w:tr w:rsidR="000919B9" w:rsidRPr="000919B9" w:rsidTr="00931897">
        <w:tc>
          <w:tcPr>
            <w:tcW w:w="1526" w:type="dxa"/>
          </w:tcPr>
          <w:p w:rsidR="000919B9" w:rsidRPr="000919B9" w:rsidRDefault="000919B9" w:rsidP="00931897">
            <w:pPr>
              <w:jc w:val="center"/>
              <w:outlineLvl w:val="0"/>
            </w:pPr>
            <w:r w:rsidRPr="000919B9">
              <w:t>№ п/п</w:t>
            </w:r>
          </w:p>
        </w:tc>
        <w:tc>
          <w:tcPr>
            <w:tcW w:w="2693" w:type="dxa"/>
          </w:tcPr>
          <w:p w:rsidR="000919B9" w:rsidRPr="000919B9" w:rsidRDefault="000919B9" w:rsidP="00931897">
            <w:pPr>
              <w:jc w:val="center"/>
              <w:outlineLvl w:val="0"/>
            </w:pPr>
            <w:r w:rsidRPr="000919B9">
              <w:t>Сокращение</w:t>
            </w:r>
          </w:p>
        </w:tc>
        <w:tc>
          <w:tcPr>
            <w:tcW w:w="5778" w:type="dxa"/>
          </w:tcPr>
          <w:p w:rsidR="000919B9" w:rsidRPr="000919B9" w:rsidRDefault="000919B9" w:rsidP="00931897">
            <w:pPr>
              <w:jc w:val="center"/>
              <w:outlineLvl w:val="0"/>
            </w:pPr>
            <w:r w:rsidRPr="000919B9">
              <w:t>Расшифровка сокращения</w:t>
            </w:r>
          </w:p>
        </w:tc>
      </w:tr>
      <w:tr w:rsidR="000919B9" w:rsidRPr="000919B9" w:rsidTr="00931897">
        <w:tc>
          <w:tcPr>
            <w:tcW w:w="1526" w:type="dxa"/>
          </w:tcPr>
          <w:p w:rsidR="000919B9" w:rsidRPr="000919B9" w:rsidRDefault="000919B9" w:rsidP="00931897">
            <w:pPr>
              <w:jc w:val="center"/>
              <w:outlineLvl w:val="0"/>
            </w:pPr>
            <w:r w:rsidRPr="000919B9">
              <w:t>1</w:t>
            </w:r>
          </w:p>
        </w:tc>
        <w:tc>
          <w:tcPr>
            <w:tcW w:w="2693" w:type="dxa"/>
          </w:tcPr>
          <w:p w:rsidR="000919B9" w:rsidRPr="000919B9" w:rsidRDefault="000919B9" w:rsidP="00931897">
            <w:pPr>
              <w:jc w:val="center"/>
              <w:outlineLvl w:val="0"/>
            </w:pPr>
            <w:r w:rsidRPr="000919B9">
              <w:t>СИ</w:t>
            </w:r>
          </w:p>
        </w:tc>
        <w:tc>
          <w:tcPr>
            <w:tcW w:w="5778" w:type="dxa"/>
          </w:tcPr>
          <w:p w:rsidR="000919B9" w:rsidRPr="000919B9" w:rsidRDefault="000919B9" w:rsidP="00931897">
            <w:pPr>
              <w:jc w:val="center"/>
              <w:outlineLvl w:val="0"/>
            </w:pPr>
            <w:r w:rsidRPr="000919B9">
              <w:t>Средства измерений</w:t>
            </w:r>
          </w:p>
        </w:tc>
      </w:tr>
      <w:tr w:rsidR="000919B9" w:rsidRPr="000919B9" w:rsidTr="00931897">
        <w:tc>
          <w:tcPr>
            <w:tcW w:w="1526" w:type="dxa"/>
          </w:tcPr>
          <w:p w:rsidR="000919B9" w:rsidRPr="000919B9" w:rsidRDefault="000919B9" w:rsidP="00931897">
            <w:pPr>
              <w:jc w:val="center"/>
              <w:outlineLvl w:val="0"/>
            </w:pPr>
            <w:r w:rsidRPr="000919B9">
              <w:t>2</w:t>
            </w:r>
          </w:p>
        </w:tc>
        <w:tc>
          <w:tcPr>
            <w:tcW w:w="2693" w:type="dxa"/>
          </w:tcPr>
          <w:p w:rsidR="000919B9" w:rsidRPr="000919B9" w:rsidRDefault="000919B9" w:rsidP="00931897">
            <w:pPr>
              <w:jc w:val="center"/>
              <w:outlineLvl w:val="0"/>
            </w:pPr>
            <w:r w:rsidRPr="000919B9">
              <w:t>ФГУП</w:t>
            </w:r>
          </w:p>
        </w:tc>
        <w:tc>
          <w:tcPr>
            <w:tcW w:w="5778" w:type="dxa"/>
          </w:tcPr>
          <w:p w:rsidR="000919B9" w:rsidRPr="000919B9" w:rsidRDefault="000919B9" w:rsidP="00931897">
            <w:pPr>
              <w:jc w:val="center"/>
              <w:outlineLvl w:val="0"/>
            </w:pPr>
            <w:r w:rsidRPr="000919B9">
              <w:t>Федеральное государственное унитарное предприятие</w:t>
            </w:r>
          </w:p>
        </w:tc>
      </w:tr>
    </w:tbl>
    <w:p w:rsidR="000919B9" w:rsidRPr="000919B9" w:rsidRDefault="000919B9" w:rsidP="000919B9">
      <w:pPr>
        <w:jc w:val="both"/>
        <w:outlineLvl w:val="0"/>
      </w:pPr>
    </w:p>
    <w:p w:rsidR="0030315B" w:rsidRDefault="0030315B" w:rsidP="0030315B"/>
    <w:p w:rsidR="0030315B" w:rsidRDefault="0030315B" w:rsidP="0030315B"/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0049F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0049FC" w:rsidRPr="000049FC">
      <w:rPr>
        <w:rFonts w:ascii="Times New Roman" w:hAnsi="Times New Roman" w:cs="Times New Roman"/>
      </w:rPr>
      <w:t>оказание услуг по поверке средств измерений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7A7C817-E818-492F-8DA1-2039FA129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101</TotalTime>
  <Pages>5</Pages>
  <Words>767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6241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32</cp:revision>
  <cp:lastPrinted>2013-05-13T10:31:00Z</cp:lastPrinted>
  <dcterms:created xsi:type="dcterms:W3CDTF">2013-12-04T11:06:00Z</dcterms:created>
  <dcterms:modified xsi:type="dcterms:W3CDTF">2014-03-31T08:58:00Z</dcterms:modified>
</cp:coreProperties>
</file>