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18" w:rsidRDefault="00F15718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F15718" w:rsidRDefault="00F15718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F15718" w:rsidRPr="00AE6B22" w:rsidRDefault="00F15718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81"/>
        <w:gridCol w:w="2267"/>
        <w:gridCol w:w="12257"/>
      </w:tblGrid>
      <w:tr w:rsidR="00F15718" w:rsidRPr="00FC009D">
        <w:trPr>
          <w:trHeight w:val="440"/>
          <w:tblHeader/>
        </w:trPr>
        <w:tc>
          <w:tcPr>
            <w:tcW w:w="781" w:type="dxa"/>
            <w:gridSpan w:val="2"/>
            <w:vAlign w:val="center"/>
          </w:tcPr>
          <w:p w:rsidR="00F15718" w:rsidRPr="00FC009D" w:rsidRDefault="00F15718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F15718" w:rsidRPr="00FC009D" w:rsidRDefault="00F15718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F15718" w:rsidRPr="00FC009D" w:rsidRDefault="00F15718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F15718" w:rsidRPr="00FC009D">
        <w:trPr>
          <w:trHeight w:val="184"/>
        </w:trPr>
        <w:tc>
          <w:tcPr>
            <w:tcW w:w="781" w:type="dxa"/>
            <w:gridSpan w:val="2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15718" w:rsidRPr="00FC009D" w:rsidRDefault="00F15718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F15718" w:rsidRPr="009A5C74" w:rsidRDefault="00F15718" w:rsidP="009A07AC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15718" w:rsidRDefault="00F15718" w:rsidP="009A07AC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F15718" w:rsidRPr="00FD5F77" w:rsidRDefault="00F15718" w:rsidP="009A07AC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F15718" w:rsidRPr="00A16F29" w:rsidRDefault="00F15718" w:rsidP="009A07AC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F15718" w:rsidRPr="00FC009D">
        <w:trPr>
          <w:trHeight w:val="955"/>
        </w:trPr>
        <w:tc>
          <w:tcPr>
            <w:tcW w:w="781" w:type="dxa"/>
            <w:gridSpan w:val="2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15718" w:rsidRPr="00FC009D" w:rsidRDefault="00F15718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F15718" w:rsidRDefault="00F15718" w:rsidP="009A07AC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F15718" w:rsidRDefault="00F15718" w:rsidP="009A07AC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15718" w:rsidRDefault="00F15718" w:rsidP="009A07AC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F15718" w:rsidRDefault="00F15718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F15718" w:rsidRPr="00AD35B1" w:rsidRDefault="00F15718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F15718" w:rsidRPr="00A16F29" w:rsidRDefault="00F15718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15718" w:rsidRDefault="00F15718" w:rsidP="009A07AC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F15718" w:rsidRDefault="00F15718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F15718" w:rsidRPr="00A16F29" w:rsidRDefault="00F15718" w:rsidP="009A07AC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F15718" w:rsidRPr="00FC009D">
        <w:trPr>
          <w:trHeight w:val="246"/>
        </w:trPr>
        <w:tc>
          <w:tcPr>
            <w:tcW w:w="781" w:type="dxa"/>
            <w:gridSpan w:val="2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15718" w:rsidRPr="00FC009D" w:rsidRDefault="00F15718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F15718" w:rsidRDefault="00F15718" w:rsidP="009A07AC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F15718" w:rsidRPr="00AD35B1" w:rsidRDefault="00F15718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F15718" w:rsidRDefault="00F15718" w:rsidP="009A07AC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F15718" w:rsidRDefault="00F15718" w:rsidP="009A07AC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F15718" w:rsidRDefault="00F15718" w:rsidP="009A07AC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F15718" w:rsidRPr="00FC009D" w:rsidRDefault="00F15718" w:rsidP="000823EC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F15718" w:rsidRPr="00FC009D">
        <w:trPr>
          <w:trHeight w:val="473"/>
        </w:trPr>
        <w:tc>
          <w:tcPr>
            <w:tcW w:w="781" w:type="dxa"/>
            <w:gridSpan w:val="2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F15718" w:rsidRPr="00FC009D" w:rsidRDefault="00F15718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F15718" w:rsidRDefault="00F15718" w:rsidP="009A07AC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F15718" w:rsidRPr="00805445" w:rsidRDefault="00F15718" w:rsidP="009A07AC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F15718" w:rsidRPr="00EC3767" w:rsidRDefault="00F15718" w:rsidP="009A07AC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F15718" w:rsidRPr="00345E3A" w:rsidRDefault="00F15718" w:rsidP="009A07AC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15718" w:rsidRPr="00A3133D" w:rsidRDefault="00F15718" w:rsidP="009A07AC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F15718" w:rsidRPr="00A3133D" w:rsidRDefault="00F15718" w:rsidP="009A07AC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F15718" w:rsidRPr="00A3133D" w:rsidRDefault="00F15718" w:rsidP="009A07AC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5718" w:rsidRPr="00A3133D" w:rsidRDefault="00F15718" w:rsidP="009A07AC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F15718" w:rsidRPr="00A3133D" w:rsidRDefault="00F15718" w:rsidP="009A07AC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F15718" w:rsidRPr="00A3133D" w:rsidRDefault="00F15718" w:rsidP="009A07AC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F15718" w:rsidRPr="00A3133D" w:rsidRDefault="00F15718" w:rsidP="009A07AC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F15718" w:rsidRPr="005A4FD0" w:rsidRDefault="00F15718" w:rsidP="009A07AC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F15718" w:rsidRPr="00EC3767" w:rsidRDefault="00F15718" w:rsidP="009A07AC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F15718" w:rsidRPr="00E77DD2" w:rsidRDefault="00F15718" w:rsidP="009A07AC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15718" w:rsidRPr="002C4A4B" w:rsidRDefault="00F15718" w:rsidP="009A07AC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F15718" w:rsidRPr="00E77DD2" w:rsidRDefault="00F15718" w:rsidP="009A07AC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F15718" w:rsidRPr="00E77DD2" w:rsidRDefault="00F15718" w:rsidP="009A07AC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F15718" w:rsidRPr="00E77DD2" w:rsidRDefault="00F15718" w:rsidP="009A07AC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15718" w:rsidRPr="00E77DD2" w:rsidRDefault="00F15718" w:rsidP="009A07AC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15718" w:rsidRPr="00E77DD2" w:rsidRDefault="00F15718" w:rsidP="009A07AC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F15718" w:rsidRPr="00EC3767" w:rsidRDefault="00F15718" w:rsidP="009A07AC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F15718" w:rsidRPr="00EC3767" w:rsidRDefault="00F15718" w:rsidP="009A07AC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F15718" w:rsidRPr="00787BF1" w:rsidRDefault="00F15718" w:rsidP="009A07A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F15718" w:rsidRPr="00FC009D" w:rsidRDefault="00F15718" w:rsidP="009A07A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F15718" w:rsidRPr="00FC009D">
        <w:trPr>
          <w:trHeight w:val="388"/>
        </w:trPr>
        <w:tc>
          <w:tcPr>
            <w:tcW w:w="781" w:type="dxa"/>
            <w:gridSpan w:val="2"/>
          </w:tcPr>
          <w:p w:rsidR="00F15718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F15718" w:rsidRPr="00FC009D" w:rsidRDefault="00F15718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F15718" w:rsidRPr="000035D6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F15718" w:rsidRPr="007F4E78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F15718" w:rsidRPr="00F322E9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15718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F15718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F15718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F15718" w:rsidRPr="00641F6C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F15718" w:rsidRPr="00C74B4E" w:rsidRDefault="00F15718" w:rsidP="009A07AC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F15718" w:rsidRPr="00C74B4E" w:rsidRDefault="00F15718" w:rsidP="009A07AC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F15718" w:rsidRPr="005671FF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F15718" w:rsidRPr="005671FF" w:rsidRDefault="00F15718" w:rsidP="009A07AC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F15718" w:rsidRPr="005671FF" w:rsidRDefault="00F15718" w:rsidP="009A07AC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F15718" w:rsidRDefault="00F15718" w:rsidP="009A07AC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F15718" w:rsidRPr="005671FF" w:rsidRDefault="00F15718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F15718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15718" w:rsidRPr="00AB5B20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F15718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15718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F15718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15718" w:rsidRDefault="00F15718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15718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F15718" w:rsidRPr="00FC009D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F15718" w:rsidRPr="00FC009D" w:rsidRDefault="00F15718" w:rsidP="009A07AC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15718" w:rsidRPr="00FC009D">
        <w:trPr>
          <w:trHeight w:val="388"/>
        </w:trPr>
        <w:tc>
          <w:tcPr>
            <w:tcW w:w="781" w:type="dxa"/>
            <w:gridSpan w:val="2"/>
          </w:tcPr>
          <w:p w:rsidR="00F15718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15718" w:rsidRPr="007A1F5D" w:rsidRDefault="00F15718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F15718" w:rsidRPr="00412D5D" w:rsidRDefault="00F15718" w:rsidP="009A07AC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15718" w:rsidRPr="002562F4" w:rsidRDefault="00F15718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15718" w:rsidRPr="00FC009D">
        <w:trPr>
          <w:gridBefore w:val="1"/>
          <w:trHeight w:val="388"/>
        </w:trPr>
        <w:tc>
          <w:tcPr>
            <w:tcW w:w="781" w:type="dxa"/>
          </w:tcPr>
          <w:p w:rsidR="00F15718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15718" w:rsidRPr="00FC009D" w:rsidRDefault="00F15718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F15718" w:rsidRPr="00412D5D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15718" w:rsidRPr="00656215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F15718" w:rsidRPr="003012C7" w:rsidRDefault="00F15718" w:rsidP="009A07A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F15718" w:rsidRPr="003012C7" w:rsidRDefault="00F15718" w:rsidP="009A07A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15718" w:rsidRPr="002562F4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15718" w:rsidRPr="00656215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F15718" w:rsidRPr="003012C7" w:rsidRDefault="00F15718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15718" w:rsidRPr="00656215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F15718" w:rsidRPr="00656215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15718" w:rsidRPr="003012C7" w:rsidRDefault="00F15718" w:rsidP="009A07A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F15718" w:rsidRPr="00CC3AA2" w:rsidRDefault="00F15718" w:rsidP="009A07AC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9A07AC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9A07AC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9A07AC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9A07AC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F15718" w:rsidRPr="003012C7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F15718" w:rsidRPr="00412D5D" w:rsidRDefault="00F15718" w:rsidP="009A07A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F15718" w:rsidRPr="00FC009D">
        <w:trPr>
          <w:gridBefore w:val="1"/>
          <w:trHeight w:val="388"/>
        </w:trPr>
        <w:tc>
          <w:tcPr>
            <w:tcW w:w="781" w:type="dxa"/>
          </w:tcPr>
          <w:p w:rsidR="00F15718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15718" w:rsidRPr="00FC009D" w:rsidRDefault="00F15718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15718" w:rsidRDefault="00F15718" w:rsidP="009A07AC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F15718" w:rsidRPr="00DA3FA6" w:rsidRDefault="00F15718" w:rsidP="009A07AC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F15718" w:rsidRPr="00DA3FA6" w:rsidRDefault="00F15718" w:rsidP="009A07AC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F15718" w:rsidRPr="00DA3FA6" w:rsidRDefault="00F15718" w:rsidP="009A07A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15718" w:rsidRPr="00DA3FA6" w:rsidRDefault="00F15718" w:rsidP="009A07A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F15718" w:rsidRPr="0084666B" w:rsidRDefault="00F15718" w:rsidP="009A07AC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F15718" w:rsidRPr="00656215" w:rsidRDefault="00F15718" w:rsidP="009A07AC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F15718" w:rsidRPr="00DA3FA6" w:rsidRDefault="00F15718" w:rsidP="009A07AC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F15718" w:rsidRPr="00FC009D">
        <w:trPr>
          <w:gridBefore w:val="1"/>
          <w:trHeight w:val="388"/>
        </w:trPr>
        <w:tc>
          <w:tcPr>
            <w:tcW w:w="781" w:type="dxa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15718" w:rsidRPr="000619BA" w:rsidRDefault="00F15718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F15718" w:rsidRPr="00AA57E4" w:rsidRDefault="00F15718" w:rsidP="009A07AC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15718" w:rsidRDefault="00F15718" w:rsidP="009A07A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15718" w:rsidRPr="00AA57E4" w:rsidRDefault="00F15718" w:rsidP="009A07A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15718" w:rsidRPr="00AA57E4" w:rsidRDefault="00F15718" w:rsidP="009A07A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F15718" w:rsidRPr="00AA57E4" w:rsidRDefault="00F15718" w:rsidP="009A07A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F15718" w:rsidRPr="00AA57E4" w:rsidRDefault="00F15718" w:rsidP="009A07A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F15718" w:rsidRPr="00DE0B73" w:rsidRDefault="00F15718" w:rsidP="009A07A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F15718" w:rsidRPr="00DE0B73" w:rsidRDefault="00F15718" w:rsidP="009A07AC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F15718" w:rsidRPr="000619BA" w:rsidRDefault="00F15718" w:rsidP="009A07AC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15718" w:rsidRPr="00FC009D">
        <w:trPr>
          <w:gridBefore w:val="1"/>
          <w:trHeight w:val="194"/>
        </w:trPr>
        <w:tc>
          <w:tcPr>
            <w:tcW w:w="781" w:type="dxa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F15718" w:rsidRPr="00FC009D" w:rsidRDefault="00F15718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F15718" w:rsidRPr="00DE0B73" w:rsidRDefault="00F15718" w:rsidP="009A07A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5718" w:rsidRPr="00DE0B73" w:rsidRDefault="00F15718" w:rsidP="009A07A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F15718" w:rsidRDefault="00F15718" w:rsidP="009A07AC">
            <w:pPr>
              <w:numPr>
                <w:ilvl w:val="0"/>
                <w:numId w:val="1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15718" w:rsidRPr="00EF37DD" w:rsidRDefault="00F15718" w:rsidP="009A07AC">
            <w:pPr>
              <w:numPr>
                <w:ilvl w:val="0"/>
                <w:numId w:val="19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F15718" w:rsidRPr="00FA02D7" w:rsidRDefault="00F15718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F15718" w:rsidRPr="00AE7722" w:rsidRDefault="00F15718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15718" w:rsidRPr="00AE7722" w:rsidRDefault="00F15718" w:rsidP="009A07AC">
            <w:pPr>
              <w:numPr>
                <w:ilvl w:val="0"/>
                <w:numId w:val="19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F15718" w:rsidRPr="00676509" w:rsidRDefault="00F15718" w:rsidP="009A07A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F15718" w:rsidRPr="00676509" w:rsidRDefault="00F15718" w:rsidP="009A07AC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F15718" w:rsidRPr="00676509" w:rsidRDefault="00F15718" w:rsidP="009A07AC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F15718" w:rsidRPr="00FC009D" w:rsidRDefault="00F15718" w:rsidP="009A07AC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F15718" w:rsidRPr="00FC009D">
        <w:trPr>
          <w:gridBefore w:val="1"/>
          <w:trHeight w:val="194"/>
        </w:trPr>
        <w:tc>
          <w:tcPr>
            <w:tcW w:w="781" w:type="dxa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F15718" w:rsidRDefault="00F15718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F15718" w:rsidRPr="00676509" w:rsidRDefault="00F15718" w:rsidP="009A07AC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F15718" w:rsidRPr="00676509" w:rsidRDefault="00F15718" w:rsidP="009A07AC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F15718" w:rsidRPr="00676509" w:rsidRDefault="00F15718" w:rsidP="009A07AC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F15718" w:rsidRPr="00676509" w:rsidRDefault="00F15718" w:rsidP="009A07AC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F15718" w:rsidRPr="00134C01" w:rsidRDefault="00F15718" w:rsidP="009A07AC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15718" w:rsidRPr="00FC009D">
        <w:trPr>
          <w:gridBefore w:val="1"/>
          <w:trHeight w:val="194"/>
        </w:trPr>
        <w:tc>
          <w:tcPr>
            <w:tcW w:w="781" w:type="dxa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F15718" w:rsidRPr="00FC009D" w:rsidRDefault="00F15718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F15718" w:rsidRPr="00DE0B73" w:rsidRDefault="00F15718" w:rsidP="009A07AC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F15718" w:rsidRPr="00DE0B73" w:rsidRDefault="00F15718" w:rsidP="009A07AC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F15718" w:rsidRPr="00DE0B73" w:rsidRDefault="00F15718" w:rsidP="009A07AC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F15718" w:rsidRPr="00DE0B73" w:rsidRDefault="00F15718" w:rsidP="009A07AC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F15718" w:rsidRPr="00DE0B73" w:rsidRDefault="00F15718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F15718" w:rsidRPr="00DE0B73" w:rsidRDefault="00F15718" w:rsidP="009A07AC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F15718" w:rsidRPr="00DE0B73" w:rsidRDefault="00F15718" w:rsidP="009A07AC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F15718" w:rsidRPr="00DE0B73" w:rsidRDefault="00F15718" w:rsidP="009A07AC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F15718" w:rsidRPr="00DE0B73" w:rsidRDefault="00F15718" w:rsidP="009A07AC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9A07AC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5718" w:rsidRPr="00DE0B73" w:rsidRDefault="00F15718" w:rsidP="009A07AC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F15718" w:rsidRPr="00134C01" w:rsidRDefault="00F15718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F15718" w:rsidRPr="00DE0B73" w:rsidRDefault="00F15718" w:rsidP="009A07AC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F15718" w:rsidRPr="00FC009D">
        <w:trPr>
          <w:gridBefore w:val="1"/>
          <w:trHeight w:val="194"/>
        </w:trPr>
        <w:tc>
          <w:tcPr>
            <w:tcW w:w="781" w:type="dxa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F15718" w:rsidRPr="00EC3767" w:rsidRDefault="00F15718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F15718" w:rsidRPr="0061547F" w:rsidRDefault="00F15718" w:rsidP="009A07AC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15718" w:rsidRDefault="00F15718" w:rsidP="009A07AC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15718" w:rsidRDefault="00F15718" w:rsidP="009A07AC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F15718" w:rsidRDefault="00F15718" w:rsidP="009A07AC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F15718" w:rsidRDefault="00F15718" w:rsidP="009A07AC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15718" w:rsidRDefault="00F15718" w:rsidP="009A07AC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В случае уклонения лица, с которым заключается договор, от подписания договора, заказчик:</w:t>
            </w:r>
          </w:p>
          <w:p w:rsidR="00F15718" w:rsidRDefault="00F15718" w:rsidP="009A07AC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15718" w:rsidRDefault="00F15718" w:rsidP="009A07AC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991" w:right="153"/>
              <w:jc w:val="both"/>
            </w:pPr>
            <w:r w:rsidRPr="0061547F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991" w:right="153"/>
              <w:jc w:val="both"/>
            </w:pPr>
            <w:r w:rsidRPr="0061547F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F15718" w:rsidRDefault="00F15718" w:rsidP="009A07AC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будучи признанным победителем закупки, уклонился от заключения договора;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будучи единственным участником, с которым заключается договор, уклонился от заключения договора;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15718" w:rsidRDefault="00F15718" w:rsidP="009A07AC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15718" w:rsidRPr="0061547F" w:rsidRDefault="00F15718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61547F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F15718" w:rsidRPr="0061547F" w:rsidRDefault="00F15718" w:rsidP="009A07AC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1547F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15718" w:rsidRPr="00FC009D">
        <w:trPr>
          <w:gridBefore w:val="1"/>
          <w:trHeight w:val="194"/>
        </w:trPr>
        <w:tc>
          <w:tcPr>
            <w:tcW w:w="781" w:type="dxa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F15718" w:rsidRPr="00FC009D" w:rsidRDefault="00F15718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F15718" w:rsidRPr="0061547F" w:rsidRDefault="00F15718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1547F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F15718" w:rsidRPr="00A93455" w:rsidRDefault="00F15718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F15718" w:rsidRPr="0061547F" w:rsidRDefault="00F15718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1547F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F15718" w:rsidRPr="0061547F" w:rsidRDefault="00F157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1547F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F15718" w:rsidRPr="0061547F" w:rsidRDefault="00F157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1547F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15718" w:rsidRPr="0061547F" w:rsidRDefault="00F157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1547F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F15718" w:rsidRPr="0061547F" w:rsidRDefault="00F157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1547F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F15718" w:rsidRPr="0061547F" w:rsidRDefault="00F157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1547F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F15718" w:rsidRPr="00FC009D">
        <w:trPr>
          <w:gridBefore w:val="1"/>
          <w:trHeight w:val="194"/>
        </w:trPr>
        <w:tc>
          <w:tcPr>
            <w:tcW w:w="781" w:type="dxa"/>
          </w:tcPr>
          <w:p w:rsidR="00F15718" w:rsidRPr="00FC009D" w:rsidRDefault="00F15718" w:rsidP="009A07AC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15718" w:rsidRPr="00FC009D" w:rsidRDefault="00F15718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15718" w:rsidRPr="0061547F" w:rsidRDefault="00F1571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1547F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F15718" w:rsidRPr="0061547F" w:rsidRDefault="00F15718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1547F">
              <w:t>1.</w:t>
            </w:r>
            <w:r w:rsidRPr="0061547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15718" w:rsidRPr="0061547F" w:rsidRDefault="00F15718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1547F">
              <w:t>2.</w:t>
            </w:r>
            <w:r w:rsidRPr="0061547F">
              <w:tab/>
              <w:t>Адрес электронной почты: 0707@rosatom.ru;</w:t>
            </w:r>
          </w:p>
          <w:p w:rsidR="00F15718" w:rsidRPr="0061547F" w:rsidRDefault="00F15718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1547F">
              <w:t>3.</w:t>
            </w:r>
            <w:r w:rsidRPr="0061547F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15718" w:rsidRDefault="00F15718" w:rsidP="005D6E3F">
      <w:pPr>
        <w:ind w:firstLine="709"/>
        <w:jc w:val="both"/>
        <w:rPr>
          <w:b/>
          <w:bCs/>
          <w:i/>
          <w:iCs/>
        </w:rPr>
      </w:pPr>
    </w:p>
    <w:p w:rsidR="00F15718" w:rsidRPr="00823F18" w:rsidRDefault="00F15718" w:rsidP="00823F18"/>
    <w:p w:rsidR="00F15718" w:rsidRPr="00823F18" w:rsidRDefault="00F15718" w:rsidP="00823F18"/>
    <w:p w:rsidR="00F15718" w:rsidRDefault="00F15718" w:rsidP="00823F18"/>
    <w:p w:rsidR="00F15718" w:rsidRPr="00281AA2" w:rsidRDefault="00F15718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F15718" w:rsidRPr="00823F18" w:rsidRDefault="00F15718" w:rsidP="00823F18"/>
    <w:sectPr w:rsidR="00F15718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718" w:rsidRDefault="00F15718">
      <w:r>
        <w:separator/>
      </w:r>
    </w:p>
  </w:endnote>
  <w:endnote w:type="continuationSeparator" w:id="0">
    <w:p w:rsidR="00F15718" w:rsidRDefault="00F15718">
      <w:r>
        <w:continuationSeparator/>
      </w:r>
    </w:p>
  </w:endnote>
  <w:endnote w:type="continuationNotice" w:id="1">
    <w:p w:rsidR="00F15718" w:rsidRDefault="00F1571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718" w:rsidRPr="00FE6219" w:rsidRDefault="00F1571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718" w:rsidRDefault="00F15718">
      <w:r>
        <w:separator/>
      </w:r>
    </w:p>
  </w:footnote>
  <w:footnote w:type="continuationSeparator" w:id="0">
    <w:p w:rsidR="00F15718" w:rsidRDefault="00F15718">
      <w:r>
        <w:continuationSeparator/>
      </w:r>
    </w:p>
  </w:footnote>
  <w:footnote w:type="continuationNotice" w:id="1">
    <w:p w:rsidR="00F15718" w:rsidRDefault="00F1571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718" w:rsidRPr="00F429FC" w:rsidRDefault="00F1571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D3887F4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72A8F48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BF00B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50"/>
  </w:num>
  <w:num w:numId="9">
    <w:abstractNumId w:val="43"/>
  </w:num>
  <w:num w:numId="10">
    <w:abstractNumId w:val="39"/>
  </w:num>
  <w:num w:numId="11">
    <w:abstractNumId w:val="33"/>
  </w:num>
  <w:num w:numId="12">
    <w:abstractNumId w:val="31"/>
  </w:num>
  <w:num w:numId="13">
    <w:abstractNumId w:val="21"/>
  </w:num>
  <w:num w:numId="14">
    <w:abstractNumId w:val="24"/>
  </w:num>
  <w:num w:numId="15">
    <w:abstractNumId w:val="49"/>
  </w:num>
  <w:num w:numId="16">
    <w:abstractNumId w:val="41"/>
  </w:num>
  <w:num w:numId="17">
    <w:abstractNumId w:val="23"/>
  </w:num>
  <w:num w:numId="18">
    <w:abstractNumId w:val="17"/>
  </w:num>
  <w:num w:numId="19">
    <w:abstractNumId w:val="14"/>
  </w:num>
  <w:num w:numId="20">
    <w:abstractNumId w:val="46"/>
  </w:num>
  <w:num w:numId="21">
    <w:abstractNumId w:val="8"/>
  </w:num>
  <w:num w:numId="22">
    <w:abstractNumId w:val="13"/>
  </w:num>
  <w:num w:numId="23">
    <w:abstractNumId w:val="35"/>
  </w:num>
  <w:num w:numId="24">
    <w:abstractNumId w:val="37"/>
  </w:num>
  <w:num w:numId="25">
    <w:abstractNumId w:val="48"/>
  </w:num>
  <w:num w:numId="26">
    <w:abstractNumId w:val="54"/>
  </w:num>
  <w:num w:numId="27">
    <w:abstractNumId w:val="52"/>
  </w:num>
  <w:num w:numId="28">
    <w:abstractNumId w:val="11"/>
  </w:num>
  <w:num w:numId="29">
    <w:abstractNumId w:val="29"/>
  </w:num>
  <w:num w:numId="30">
    <w:abstractNumId w:val="36"/>
  </w:num>
  <w:num w:numId="31">
    <w:abstractNumId w:val="40"/>
  </w:num>
  <w:num w:numId="32">
    <w:abstractNumId w:val="22"/>
  </w:num>
  <w:num w:numId="33">
    <w:abstractNumId w:val="32"/>
  </w:num>
  <w:num w:numId="34">
    <w:abstractNumId w:val="9"/>
  </w:num>
  <w:num w:numId="35">
    <w:abstractNumId w:val="30"/>
  </w:num>
  <w:num w:numId="36">
    <w:abstractNumId w:val="53"/>
  </w:num>
  <w:num w:numId="37">
    <w:abstractNumId w:val="7"/>
  </w:num>
  <w:num w:numId="38">
    <w:abstractNumId w:val="47"/>
  </w:num>
  <w:num w:numId="39">
    <w:abstractNumId w:val="5"/>
  </w:num>
  <w:num w:numId="40">
    <w:abstractNumId w:val="18"/>
  </w:num>
  <w:num w:numId="41">
    <w:abstractNumId w:val="42"/>
  </w:num>
  <w:num w:numId="42">
    <w:abstractNumId w:val="28"/>
  </w:num>
  <w:num w:numId="43">
    <w:abstractNumId w:val="45"/>
  </w:num>
  <w:num w:numId="44">
    <w:abstractNumId w:val="19"/>
  </w:num>
  <w:num w:numId="45">
    <w:abstractNumId w:val="16"/>
  </w:num>
  <w:num w:numId="46">
    <w:abstractNumId w:val="34"/>
  </w:num>
  <w:num w:numId="47">
    <w:abstractNumId w:val="27"/>
  </w:num>
  <w:num w:numId="48">
    <w:abstractNumId w:val="51"/>
  </w:num>
  <w:num w:numId="49">
    <w:abstractNumId w:val="6"/>
  </w:num>
  <w:num w:numId="50">
    <w:abstractNumId w:val="15"/>
  </w:num>
  <w:num w:numId="51">
    <w:abstractNumId w:val="25"/>
  </w:num>
  <w:num w:numId="52">
    <w:abstractNumId w:val="38"/>
  </w:num>
  <w:num w:numId="53">
    <w:abstractNumId w:val="44"/>
  </w:num>
  <w:num w:numId="54">
    <w:abstractNumId w:val="4"/>
  </w:num>
  <w:num w:numId="55">
    <w:abstractNumId w:val="26"/>
  </w:num>
  <w:num w:numId="56">
    <w:abstractNumId w:val="10"/>
  </w:num>
  <w:num w:numId="57">
    <w:abstractNumId w:val="12"/>
  </w:num>
  <w:num w:numId="5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632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48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7F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7AC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718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6484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64848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64848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64848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848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6484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64848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64848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64848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numPr>
        <w:numId w:val="1"/>
      </w:numPr>
    </w:pPr>
  </w:style>
  <w:style w:type="paragraph" w:styleId="ListNumber3">
    <w:name w:val="List Number 3"/>
    <w:basedOn w:val="Normal"/>
    <w:uiPriority w:val="99"/>
    <w:rsid w:val="005B1E83"/>
    <w:pPr>
      <w:numPr>
        <w:numId w:val="7"/>
      </w:numPr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12681"/>
    <w:pPr>
      <w:numPr>
        <w:numId w:val="17"/>
      </w:numPr>
    </w:pPr>
  </w:style>
  <w:style w:type="numbering" w:customStyle="1" w:styleId="1">
    <w:name w:val="Стиль1"/>
    <w:rsid w:val="00412681"/>
    <w:pPr>
      <w:numPr>
        <w:numId w:val="14"/>
      </w:numPr>
    </w:pPr>
  </w:style>
  <w:style w:type="numbering" w:customStyle="1" w:styleId="11">
    <w:name w:val="Стиль11"/>
    <w:rsid w:val="00412681"/>
    <w:pPr>
      <w:numPr>
        <w:numId w:val="16"/>
      </w:numPr>
    </w:pPr>
  </w:style>
  <w:style w:type="numbering" w:customStyle="1" w:styleId="2">
    <w:name w:val="Стиль2"/>
    <w:rsid w:val="00412681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98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5</cp:revision>
  <cp:lastPrinted>2015-06-19T09:03:00Z</cp:lastPrinted>
  <dcterms:created xsi:type="dcterms:W3CDTF">2015-05-28T12:30:00Z</dcterms:created>
  <dcterms:modified xsi:type="dcterms:W3CDTF">2015-06-19T09:03:00Z</dcterms:modified>
</cp:coreProperties>
</file>