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D37130" w:rsidRPr="00D37130">
        <w:rPr>
          <w:b/>
          <w:sz w:val="28"/>
          <w:szCs w:val="28"/>
          <w:lang w:val="ru-RU"/>
        </w:rPr>
        <w:t>оказание услуг системы Консультант Плюс для Нижегородского отделения и аппарата управления филиала «Приволжский территориальный округ» ФГУП «РосРАО»</w:t>
      </w:r>
      <w:bookmarkStart w:id="0" w:name="_GoBack"/>
      <w:bookmarkEnd w:id="0"/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61880" w:rsidRPr="00961880" w:rsidRDefault="00961880" w:rsidP="00961880">
      <w:pPr>
        <w:jc w:val="center"/>
      </w:pPr>
      <w:bookmarkStart w:id="3" w:name="_Toc341885286"/>
      <w:r w:rsidRPr="00961880">
        <w:lastRenderedPageBreak/>
        <w:t>Техническое задание</w:t>
      </w:r>
    </w:p>
    <w:p w:rsidR="00961880" w:rsidRPr="00961880" w:rsidRDefault="00961880" w:rsidP="00961880">
      <w:pPr>
        <w:jc w:val="center"/>
      </w:pPr>
      <w:r w:rsidRPr="00961880">
        <w:t xml:space="preserve"> на оказание услуг</w:t>
      </w:r>
    </w:p>
    <w:p w:rsidR="00961880" w:rsidRDefault="00961880" w:rsidP="00961880">
      <w:pPr>
        <w:jc w:val="center"/>
      </w:pPr>
    </w:p>
    <w:p w:rsidR="00961880" w:rsidRPr="00961880" w:rsidRDefault="00961880" w:rsidP="00961880">
      <w:pPr>
        <w:jc w:val="center"/>
      </w:pPr>
    </w:p>
    <w:p w:rsidR="00961880" w:rsidRPr="00961880" w:rsidRDefault="00961880" w:rsidP="00961880">
      <w:pPr>
        <w:jc w:val="center"/>
      </w:pPr>
      <w:r w:rsidRPr="00961880">
        <w:t>СОДЕРЖАНИЕ</w:t>
      </w:r>
    </w:p>
    <w:p w:rsidR="00961880" w:rsidRPr="00961880" w:rsidRDefault="00961880" w:rsidP="00961880">
      <w:pPr>
        <w:jc w:val="center"/>
      </w:pPr>
    </w:p>
    <w:p w:rsidR="00961880" w:rsidRPr="00961880" w:rsidRDefault="00961880" w:rsidP="00961880"/>
    <w:p w:rsidR="00961880" w:rsidRPr="00961880" w:rsidRDefault="00961880" w:rsidP="00961880">
      <w:r w:rsidRPr="00961880">
        <w:t>РАЗДЕЛ 1. НАИМЕНОВАНИЕ УСЛУГИ</w:t>
      </w:r>
    </w:p>
    <w:p w:rsidR="00961880" w:rsidRPr="00961880" w:rsidRDefault="00961880" w:rsidP="00961880">
      <w:r w:rsidRPr="00961880">
        <w:t>РАЗДЕЛ 2. ОПИСАНИЕ УСЛУГ</w:t>
      </w:r>
    </w:p>
    <w:p w:rsidR="00961880" w:rsidRPr="00961880" w:rsidRDefault="00961880" w:rsidP="00961880">
      <w:pPr>
        <w:ind w:left="851"/>
      </w:pPr>
      <w:r w:rsidRPr="00961880">
        <w:t>Подраздел 2.1 Состав (перечень) оказываемых услуг</w:t>
      </w:r>
    </w:p>
    <w:p w:rsidR="00961880" w:rsidRPr="00961880" w:rsidRDefault="00961880" w:rsidP="00961880">
      <w:pPr>
        <w:ind w:left="851"/>
      </w:pPr>
      <w:r w:rsidRPr="00961880">
        <w:t>Подраздел 2.2 Описание оказываемых услуг</w:t>
      </w:r>
    </w:p>
    <w:p w:rsidR="00961880" w:rsidRPr="00961880" w:rsidRDefault="00961880" w:rsidP="00961880">
      <w:pPr>
        <w:ind w:left="2552" w:hanging="1701"/>
      </w:pPr>
      <w:r w:rsidRPr="00961880">
        <w:t>Подраздел 2.3 Объем оказываемых услуг либо доля оказываемых услуг в общем объеме закупки</w:t>
      </w:r>
    </w:p>
    <w:p w:rsidR="00961880" w:rsidRPr="00961880" w:rsidRDefault="00961880" w:rsidP="00961880">
      <w:r w:rsidRPr="00961880">
        <w:t>РАЗДЕЛ 3. ТРЕБОВАНИЯ К УСЛУГАМ</w:t>
      </w:r>
    </w:p>
    <w:p w:rsidR="00961880" w:rsidRPr="00961880" w:rsidRDefault="00961880" w:rsidP="00961880">
      <w:pPr>
        <w:ind w:left="851"/>
      </w:pPr>
      <w:r w:rsidRPr="00961880">
        <w:t>Подраздел 3.1 Общие требования</w:t>
      </w:r>
    </w:p>
    <w:p w:rsidR="00961880" w:rsidRPr="00961880" w:rsidRDefault="00961880" w:rsidP="00961880">
      <w:pPr>
        <w:ind w:left="851"/>
      </w:pPr>
      <w:r w:rsidRPr="00961880">
        <w:t>Подраздел 3.2 Специальные требования</w:t>
      </w:r>
    </w:p>
    <w:p w:rsidR="00961880" w:rsidRPr="00961880" w:rsidRDefault="00961880" w:rsidP="00961880">
      <w:pPr>
        <w:ind w:firstLine="708"/>
        <w:jc w:val="center"/>
      </w:pPr>
      <w:r w:rsidRPr="00961880">
        <w:t xml:space="preserve">  Подраздел 3.3 Требования по передаче Заказчику технических и иных документов (оформление результатов оказанных услуг)</w:t>
      </w:r>
    </w:p>
    <w:p w:rsidR="00961880" w:rsidRPr="00961880" w:rsidRDefault="00961880" w:rsidP="00961880">
      <w:r w:rsidRPr="00961880">
        <w:t>РАЗДЕЛ 4. ПЕРЕЧЕНЬ ПРИНЯТЫХ СОКРАЩЕНИЙ</w:t>
      </w:r>
    </w:p>
    <w:p w:rsidR="00961880" w:rsidRDefault="00961880" w:rsidP="00961880">
      <w:pPr>
        <w:jc w:val="center"/>
      </w:pPr>
      <w:r w:rsidRPr="00961880">
        <w:rPr>
          <w:i/>
        </w:rPr>
        <w:br w:type="page"/>
      </w:r>
      <w:r w:rsidRPr="00961880">
        <w:lastRenderedPageBreak/>
        <w:t>РАЗДЕЛ 1. НАИМЕНОВАНИЕ УСЛУГИ</w:t>
      </w:r>
    </w:p>
    <w:p w:rsidR="00961880" w:rsidRPr="00961880" w:rsidRDefault="00961880" w:rsidP="00961880">
      <w:pPr>
        <w:jc w:val="center"/>
      </w:pPr>
    </w:p>
    <w:p w:rsidR="00961880" w:rsidRPr="00961880" w:rsidRDefault="00961880" w:rsidP="00961880">
      <w:pPr>
        <w:jc w:val="both"/>
      </w:pPr>
      <w:r w:rsidRPr="00961880">
        <w:rPr>
          <w:bCs/>
        </w:rPr>
        <w:t xml:space="preserve">Услуги системы Консультант Плюс для </w:t>
      </w:r>
      <w:r w:rsidRPr="00961880">
        <w:t>Нижегородского отделения и аппарата управления филиала «Приволжский территориальный округ» ФГУП «РосРАО».</w:t>
      </w:r>
    </w:p>
    <w:bookmarkEnd w:id="3"/>
    <w:p w:rsidR="00961880" w:rsidRDefault="00961880" w:rsidP="00961880"/>
    <w:p w:rsidR="00961880" w:rsidRPr="00961880" w:rsidRDefault="00961880" w:rsidP="00961880"/>
    <w:p w:rsidR="00961880" w:rsidRDefault="00961880" w:rsidP="00961880">
      <w:pPr>
        <w:jc w:val="center"/>
      </w:pPr>
      <w:r w:rsidRPr="00961880">
        <w:t>РАЗДЕЛ 2. ОПИСАНИЕ УСЛУГИ</w:t>
      </w:r>
    </w:p>
    <w:p w:rsidR="00961880" w:rsidRPr="00961880" w:rsidRDefault="00961880" w:rsidP="00961880">
      <w:pPr>
        <w:jc w:val="center"/>
      </w:pPr>
    </w:p>
    <w:p w:rsidR="00961880" w:rsidRPr="00961880" w:rsidRDefault="00961880" w:rsidP="00961880">
      <w:pPr>
        <w:jc w:val="center"/>
      </w:pPr>
      <w:r w:rsidRPr="00961880">
        <w:t>Подраздел 2.1 Состав (перечень) оказываемых услуг</w:t>
      </w:r>
    </w:p>
    <w:p w:rsidR="00961880" w:rsidRPr="00961880" w:rsidRDefault="00961880" w:rsidP="00961880">
      <w:pPr>
        <w:widowControl w:val="0"/>
        <w:tabs>
          <w:tab w:val="left" w:pos="426"/>
        </w:tabs>
        <w:jc w:val="both"/>
      </w:pPr>
      <w:r w:rsidRPr="00961880">
        <w:t>Организация информационных услуг по сопровождению комплектов справочно-правовой системы «Консультант Плюс»:</w:t>
      </w:r>
    </w:p>
    <w:p w:rsidR="00961880" w:rsidRPr="00961880" w:rsidRDefault="00961880" w:rsidP="00961880"/>
    <w:tbl>
      <w:tblPr>
        <w:tblW w:w="974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3084"/>
      </w:tblGrid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Система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Количество</w:t>
            </w:r>
          </w:p>
        </w:tc>
      </w:tr>
      <w:tr w:rsidR="00961880" w:rsidRPr="00961880" w:rsidTr="005C327F">
        <w:trPr>
          <w:trHeight w:val="28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1732" w:hanging="1732"/>
            </w:pPr>
            <w:r w:rsidRPr="00961880">
              <w:t xml:space="preserve">СПС </w:t>
            </w:r>
            <w:proofErr w:type="spellStart"/>
            <w:r w:rsidRPr="00961880">
              <w:t>КонсультантПлюс</w:t>
            </w:r>
            <w:proofErr w:type="spellEnd"/>
            <w:r w:rsidRPr="00961880">
              <w:t xml:space="preserve">: Версия </w:t>
            </w:r>
            <w:proofErr w:type="spellStart"/>
            <w:r w:rsidRPr="00961880">
              <w:t>Проф</w:t>
            </w:r>
            <w:proofErr w:type="spellEnd"/>
            <w:r w:rsidRPr="00961880">
              <w:t xml:space="preserve"> сетевая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37" w:right="-108" w:hanging="37"/>
            </w:pPr>
            <w:r w:rsidRPr="00961880">
              <w:t xml:space="preserve">СПС </w:t>
            </w:r>
            <w:proofErr w:type="spellStart"/>
            <w:r w:rsidRPr="00961880">
              <w:t>КонсультантПлюс</w:t>
            </w:r>
            <w:proofErr w:type="spellEnd"/>
            <w:r w:rsidRPr="00961880">
              <w:t>: Эксперт-приложение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34"/>
            </w:pPr>
            <w:r w:rsidRPr="00961880">
              <w:t xml:space="preserve">СС </w:t>
            </w:r>
            <w:proofErr w:type="spellStart"/>
            <w:r w:rsidRPr="00961880">
              <w:t>КонсультантПлюс</w:t>
            </w:r>
            <w:proofErr w:type="spellEnd"/>
            <w:r w:rsidRPr="00961880">
              <w:t>: Комментарии законодательства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34"/>
            </w:pPr>
            <w:r w:rsidRPr="00961880">
              <w:t xml:space="preserve">СПС </w:t>
            </w:r>
            <w:proofErr w:type="spellStart"/>
            <w:r w:rsidRPr="00961880">
              <w:t>КонсультантПлюс</w:t>
            </w:r>
            <w:proofErr w:type="spellEnd"/>
            <w:r w:rsidRPr="00961880">
              <w:t>: Нижегородский выпуск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34"/>
            </w:pPr>
            <w:r w:rsidRPr="00961880">
              <w:t xml:space="preserve">СС </w:t>
            </w:r>
            <w:proofErr w:type="spellStart"/>
            <w:r w:rsidRPr="00961880">
              <w:t>КонсультантСудебнаяПрактика</w:t>
            </w:r>
            <w:proofErr w:type="spellEnd"/>
            <w:r w:rsidRPr="00961880">
              <w:t>: Решения высших судов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1732" w:hanging="1732"/>
            </w:pPr>
            <w:r w:rsidRPr="00961880">
              <w:t>СС Деловые бумаги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34"/>
            </w:pPr>
            <w:r w:rsidRPr="00961880">
              <w:t xml:space="preserve">СС </w:t>
            </w:r>
            <w:proofErr w:type="spellStart"/>
            <w:r w:rsidRPr="00961880">
              <w:t>КонсультантАрбитраж</w:t>
            </w:r>
            <w:proofErr w:type="spellEnd"/>
            <w:r w:rsidRPr="00961880">
              <w:t>: ФАС всех округов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1732" w:hanging="1732"/>
            </w:pPr>
            <w:r w:rsidRPr="00961880">
              <w:t xml:space="preserve">СС </w:t>
            </w:r>
            <w:proofErr w:type="spellStart"/>
            <w:r w:rsidRPr="00961880">
              <w:t>КонсультантФинансист</w:t>
            </w:r>
            <w:proofErr w:type="spellEnd"/>
            <w:r w:rsidRPr="00961880">
              <w:t xml:space="preserve">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r w:rsidRPr="00961880">
              <w:t xml:space="preserve">СС </w:t>
            </w:r>
            <w:proofErr w:type="spellStart"/>
            <w:r w:rsidRPr="00961880">
              <w:t>КонсультантБухгалтер</w:t>
            </w:r>
            <w:proofErr w:type="spellEnd"/>
            <w:r w:rsidRPr="00961880">
              <w:t>: Корреспонденция счетов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34"/>
            </w:pPr>
            <w:r w:rsidRPr="00961880">
              <w:t>СС Консультант Судебная Практика: Подборки судебных решений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hanging="37"/>
            </w:pPr>
            <w:r w:rsidRPr="00961880">
              <w:t xml:space="preserve">СПС </w:t>
            </w:r>
            <w:proofErr w:type="spellStart"/>
            <w:r w:rsidRPr="00961880">
              <w:t>КонсультантПлюс</w:t>
            </w:r>
            <w:proofErr w:type="spellEnd"/>
            <w:r w:rsidRPr="00961880">
              <w:t>: Документы СССР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1732" w:hanging="1732"/>
            </w:pPr>
            <w:r w:rsidRPr="00961880">
              <w:t xml:space="preserve">СПС </w:t>
            </w:r>
            <w:proofErr w:type="spellStart"/>
            <w:r w:rsidRPr="00961880">
              <w:t>КонсультантПлюс</w:t>
            </w:r>
            <w:proofErr w:type="spellEnd"/>
            <w:r w:rsidRPr="00961880">
              <w:t>: Регионы локальная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  <w:tr w:rsidR="00961880" w:rsidRPr="00961880" w:rsidTr="005C327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1880" w:rsidRPr="00961880" w:rsidRDefault="00961880" w:rsidP="005C327F">
            <w:pPr>
              <w:ind w:left="34"/>
            </w:pPr>
            <w:r w:rsidRPr="00961880">
              <w:t xml:space="preserve">СС </w:t>
            </w:r>
            <w:proofErr w:type="spellStart"/>
            <w:r w:rsidRPr="00961880">
              <w:t>КонсультантПлюс</w:t>
            </w:r>
            <w:proofErr w:type="spellEnd"/>
            <w:r w:rsidRPr="00961880">
              <w:t>: Строительство сетевая/однопользовательская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ind w:left="1732" w:hanging="1732"/>
              <w:jc w:val="center"/>
            </w:pPr>
            <w:r w:rsidRPr="00961880">
              <w:t>1</w:t>
            </w:r>
          </w:p>
        </w:tc>
      </w:tr>
    </w:tbl>
    <w:p w:rsidR="00961880" w:rsidRPr="00961880" w:rsidRDefault="00961880" w:rsidP="00961880"/>
    <w:p w:rsidR="00961880" w:rsidRPr="00961880" w:rsidRDefault="00961880" w:rsidP="00961880">
      <w:pPr>
        <w:jc w:val="center"/>
      </w:pPr>
      <w:r w:rsidRPr="00961880">
        <w:t>Подраздел 2.2 Описание оказываемых услуг</w:t>
      </w:r>
    </w:p>
    <w:p w:rsidR="00961880" w:rsidRPr="00961880" w:rsidRDefault="00961880" w:rsidP="00961880">
      <w:r w:rsidRPr="00961880">
        <w:t>- Регистрация экземпляра Системы Консультант Плюс на компьютере Заказчика;</w:t>
      </w:r>
    </w:p>
    <w:p w:rsidR="00961880" w:rsidRPr="00961880" w:rsidRDefault="00961880" w:rsidP="00961880">
      <w:r w:rsidRPr="00961880">
        <w:t>- Поставка экземпляров Системы Консультант Плюс;</w:t>
      </w:r>
    </w:p>
    <w:p w:rsidR="00961880" w:rsidRPr="00961880" w:rsidRDefault="00961880" w:rsidP="00961880">
      <w:pPr>
        <w:jc w:val="both"/>
      </w:pPr>
      <w:r w:rsidRPr="00961880">
        <w:t>- Техническое обеспечение получения информации Заказчиком, актуализация набора текстовой информации;</w:t>
      </w:r>
    </w:p>
    <w:p w:rsidR="00961880" w:rsidRPr="00961880" w:rsidRDefault="00961880" w:rsidP="00961880">
      <w:pPr>
        <w:jc w:val="both"/>
      </w:pPr>
      <w:r w:rsidRPr="00961880">
        <w:t>- Осуществление технической профилактики работоспособности экземпляров Системы Консультант Плюс и восстановление работоспособности экземпляров в случае сбоев компьютерного оборудования после их устранения;</w:t>
      </w:r>
    </w:p>
    <w:p w:rsidR="00961880" w:rsidRPr="00961880" w:rsidRDefault="00961880" w:rsidP="00961880">
      <w:pPr>
        <w:pStyle w:val="affe"/>
        <w:ind w:left="0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r w:rsidRPr="00961880">
        <w:rPr>
          <w:rFonts w:ascii="Times New Roman" w:hAnsi="Times New Roman"/>
          <w:iCs/>
          <w:sz w:val="24"/>
          <w:szCs w:val="24"/>
        </w:rPr>
        <w:t xml:space="preserve">- Установка обновлений экземпляров «Консультант Плюс» в соответствии введениям новых правовых актов РФ – не реже 1 раза в неделю. </w:t>
      </w:r>
    </w:p>
    <w:p w:rsidR="00961880" w:rsidRPr="00961880" w:rsidRDefault="00961880" w:rsidP="00961880">
      <w:pPr>
        <w:widowControl w:val="0"/>
        <w:tabs>
          <w:tab w:val="left" w:pos="426"/>
        </w:tabs>
        <w:jc w:val="both"/>
        <w:rPr>
          <w:iCs/>
        </w:rPr>
      </w:pPr>
      <w:r w:rsidRPr="00961880">
        <w:rPr>
          <w:iCs/>
        </w:rPr>
        <w:t xml:space="preserve">- Предоставление возможности получения консультаций по работе экземпляров </w:t>
      </w:r>
      <w:r w:rsidRPr="00961880">
        <w:t xml:space="preserve">справочно-правовой системы «Консультант Плюс» </w:t>
      </w:r>
      <w:r w:rsidRPr="00961880">
        <w:rPr>
          <w:iCs/>
        </w:rPr>
        <w:t xml:space="preserve">в офисе. </w:t>
      </w:r>
    </w:p>
    <w:p w:rsidR="00961880" w:rsidRPr="00961880" w:rsidRDefault="00961880" w:rsidP="00961880">
      <w:pPr>
        <w:widowControl w:val="0"/>
        <w:tabs>
          <w:tab w:val="left" w:pos="426"/>
        </w:tabs>
        <w:jc w:val="both"/>
        <w:rPr>
          <w:iCs/>
        </w:rPr>
      </w:pPr>
      <w:r w:rsidRPr="00961880">
        <w:rPr>
          <w:iCs/>
        </w:rPr>
        <w:t xml:space="preserve">- Информирование – донесение информации об изменениях в экземплярах «Консультант Плюс», </w:t>
      </w:r>
      <w:r w:rsidRPr="00961880">
        <w:rPr>
          <w:iCs/>
        </w:rPr>
        <w:lastRenderedPageBreak/>
        <w:t>анонс новой информации, передача другой значимой информации.</w:t>
      </w:r>
    </w:p>
    <w:p w:rsidR="00961880" w:rsidRPr="00961880" w:rsidRDefault="00961880" w:rsidP="00961880"/>
    <w:p w:rsidR="00961880" w:rsidRPr="00961880" w:rsidRDefault="00961880" w:rsidP="00961880">
      <w:pPr>
        <w:jc w:val="center"/>
      </w:pPr>
      <w:r w:rsidRPr="00961880">
        <w:t>Подраздел 2.3 Объем оказываемых услуг либо доля оказываемых услуг в общем объеме закупки</w:t>
      </w:r>
    </w:p>
    <w:p w:rsidR="00961880" w:rsidRPr="00961880" w:rsidRDefault="00961880" w:rsidP="00961880">
      <w:pPr>
        <w:jc w:val="both"/>
      </w:pPr>
      <w:r w:rsidRPr="00961880">
        <w:t>Доля/объем отдельных услуг в общем объеме закупок не определена.</w:t>
      </w:r>
    </w:p>
    <w:p w:rsidR="00961880" w:rsidRDefault="00961880" w:rsidP="00961880">
      <w:pPr>
        <w:jc w:val="both"/>
      </w:pPr>
    </w:p>
    <w:p w:rsidR="00961880" w:rsidRPr="00961880" w:rsidRDefault="00961880" w:rsidP="00961880">
      <w:pPr>
        <w:jc w:val="both"/>
      </w:pPr>
    </w:p>
    <w:p w:rsidR="00961880" w:rsidRDefault="00961880" w:rsidP="00961880">
      <w:pPr>
        <w:jc w:val="center"/>
      </w:pPr>
      <w:r w:rsidRPr="00961880">
        <w:t>РАЗДЕЛ 3. ТРЕБОВАНИЯ К УСЛУГАМ</w:t>
      </w:r>
    </w:p>
    <w:p w:rsidR="00961880" w:rsidRPr="00961880" w:rsidRDefault="00961880" w:rsidP="00961880">
      <w:pPr>
        <w:jc w:val="center"/>
      </w:pPr>
    </w:p>
    <w:p w:rsidR="00961880" w:rsidRPr="00961880" w:rsidRDefault="00961880" w:rsidP="00961880">
      <w:pPr>
        <w:jc w:val="center"/>
      </w:pPr>
      <w:r w:rsidRPr="00961880">
        <w:t>Подраздел 3.1 Общие требования</w:t>
      </w:r>
    </w:p>
    <w:p w:rsidR="00961880" w:rsidRPr="00961880" w:rsidRDefault="00961880" w:rsidP="00961880">
      <w:pPr>
        <w:shd w:val="clear" w:color="auto" w:fill="FFFFFF"/>
        <w:spacing w:before="60"/>
        <w:jc w:val="both"/>
        <w:rPr>
          <w:bCs/>
          <w:u w:val="single"/>
        </w:rPr>
      </w:pPr>
      <w:r w:rsidRPr="00961880">
        <w:rPr>
          <w:bCs/>
          <w:u w:val="single"/>
        </w:rPr>
        <w:t xml:space="preserve">Место оказания услуг: </w:t>
      </w:r>
    </w:p>
    <w:p w:rsidR="00961880" w:rsidRPr="00961880" w:rsidRDefault="00961880" w:rsidP="00961880">
      <w:pPr>
        <w:ind w:firstLine="601"/>
        <w:jc w:val="both"/>
        <w:rPr>
          <w:bCs/>
        </w:rPr>
      </w:pPr>
      <w:r w:rsidRPr="00961880">
        <w:rPr>
          <w:bCs/>
        </w:rPr>
        <w:t>г. Нижний Новгород, ул. Черниговская, д. 17 (Аппарат управления филиала «Приволжский территориальный округ» ФГУП «РосРАО»);</w:t>
      </w:r>
    </w:p>
    <w:p w:rsidR="00961880" w:rsidRPr="00961880" w:rsidRDefault="00961880" w:rsidP="00961880">
      <w:pPr>
        <w:ind w:firstLine="601"/>
        <w:jc w:val="both"/>
      </w:pPr>
      <w:r w:rsidRPr="00961880">
        <w:rPr>
          <w:b/>
          <w:bCs/>
        </w:rPr>
        <w:t>-</w:t>
      </w:r>
      <w:r w:rsidRPr="00961880">
        <w:t xml:space="preserve"> г.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961880" w:rsidRPr="00961880" w:rsidRDefault="00961880" w:rsidP="00961880">
      <w:pPr>
        <w:jc w:val="both"/>
      </w:pPr>
    </w:p>
    <w:p w:rsidR="00961880" w:rsidRPr="00961880" w:rsidRDefault="00961880" w:rsidP="00961880">
      <w:pPr>
        <w:jc w:val="both"/>
        <w:rPr>
          <w:u w:val="single"/>
        </w:rPr>
      </w:pPr>
      <w:r w:rsidRPr="00961880">
        <w:rPr>
          <w:u w:val="single"/>
        </w:rPr>
        <w:t>Сроки и график оказания услуг:</w:t>
      </w:r>
    </w:p>
    <w:p w:rsidR="00961880" w:rsidRPr="00961880" w:rsidRDefault="00961880" w:rsidP="00961880">
      <w:pPr>
        <w:jc w:val="both"/>
        <w:rPr>
          <w:bCs/>
        </w:rPr>
      </w:pPr>
      <w:r w:rsidRPr="00961880">
        <w:rPr>
          <w:bCs/>
        </w:rPr>
        <w:t>Дата начала оказания услуг – с момента заключения договора, дата окончания оказания услуг – по истечении 12 месяцев с даты подписания договора.</w:t>
      </w:r>
    </w:p>
    <w:p w:rsidR="00961880" w:rsidRPr="00961880" w:rsidRDefault="00961880" w:rsidP="00961880">
      <w:pPr>
        <w:jc w:val="center"/>
      </w:pPr>
    </w:p>
    <w:p w:rsidR="00961880" w:rsidRPr="00961880" w:rsidRDefault="00961880" w:rsidP="00961880">
      <w:pPr>
        <w:jc w:val="center"/>
        <w:rPr>
          <w:bCs/>
        </w:rPr>
      </w:pPr>
      <w:r w:rsidRPr="00961880">
        <w:t>Подраздел 3.2 Специальные требования</w:t>
      </w:r>
    </w:p>
    <w:p w:rsidR="00961880" w:rsidRPr="00961880" w:rsidRDefault="00961880" w:rsidP="00961880">
      <w:pPr>
        <w:spacing w:before="60"/>
        <w:jc w:val="both"/>
      </w:pPr>
      <w:r w:rsidRPr="00961880">
        <w:t>Участник процедуры закупки должен иметь сертификат (или иной документ), подтверждающий право на распространение и информационное обслуживание программных продуктов семейства Консультант Плюс.</w:t>
      </w:r>
    </w:p>
    <w:p w:rsidR="00961880" w:rsidRPr="00961880" w:rsidRDefault="00961880" w:rsidP="00961880">
      <w:pPr>
        <w:pStyle w:val="affe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961880">
        <w:rPr>
          <w:rFonts w:ascii="Times New Roman" w:hAnsi="Times New Roman"/>
          <w:bCs/>
          <w:sz w:val="24"/>
          <w:szCs w:val="24"/>
        </w:rPr>
        <w:t>Программное обеспечение должно быть лицензионным и иметь соответствующий сертификат.</w:t>
      </w:r>
    </w:p>
    <w:p w:rsidR="00961880" w:rsidRPr="00961880" w:rsidRDefault="00961880" w:rsidP="00961880">
      <w:pPr>
        <w:shd w:val="clear" w:color="auto" w:fill="FFFFFF"/>
        <w:spacing w:before="60" w:after="60"/>
        <w:jc w:val="both"/>
      </w:pPr>
      <w:r w:rsidRPr="00961880">
        <w:rPr>
          <w:iCs/>
        </w:rPr>
        <w:t xml:space="preserve">Наличие технической возможности установления экземпляра «Консультант Плюс» в структурном подразделении заказчика по адресу: </w:t>
      </w:r>
      <w:r w:rsidRPr="00961880">
        <w:t xml:space="preserve">г. Нижний Новгород, Московское </w:t>
      </w:r>
      <w:proofErr w:type="gramStart"/>
      <w:r w:rsidRPr="00961880">
        <w:t xml:space="preserve">шоссе,   </w:t>
      </w:r>
      <w:proofErr w:type="gramEnd"/>
      <w:r w:rsidRPr="00961880">
        <w:t xml:space="preserve">                       д. 302А (Нижегородское отделение филиала «Приволжский территориальный округ» ФГУП «РосРАО»).</w:t>
      </w:r>
    </w:p>
    <w:p w:rsidR="00961880" w:rsidRPr="00961880" w:rsidRDefault="00961880" w:rsidP="00961880">
      <w:pPr>
        <w:jc w:val="both"/>
        <w:rPr>
          <w:iCs/>
        </w:rPr>
      </w:pPr>
    </w:p>
    <w:p w:rsidR="00961880" w:rsidRPr="00961880" w:rsidRDefault="00961880" w:rsidP="00961880">
      <w:pPr>
        <w:jc w:val="center"/>
      </w:pPr>
      <w:r w:rsidRPr="00961880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961880" w:rsidRPr="00961880" w:rsidRDefault="00961880" w:rsidP="00961880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961880">
        <w:rPr>
          <w:color w:val="auto"/>
        </w:rPr>
        <w:t xml:space="preserve">Исполнитель выставляет и до 5 числа месяца, следующего за месяцем оказания </w:t>
      </w:r>
      <w:proofErr w:type="gramStart"/>
      <w:r w:rsidRPr="00961880">
        <w:rPr>
          <w:color w:val="auto"/>
        </w:rPr>
        <w:t>услуг,  предоставляет</w:t>
      </w:r>
      <w:proofErr w:type="gramEnd"/>
      <w:r w:rsidRPr="00961880">
        <w:rPr>
          <w:color w:val="auto"/>
        </w:rPr>
        <w:t xml:space="preserve"> Заказчику счет на оплату оказанных услуг и акт сдачи-приемки  оказанных услуг.</w:t>
      </w:r>
    </w:p>
    <w:p w:rsidR="00961880" w:rsidRDefault="00961880" w:rsidP="00961880">
      <w:pPr>
        <w:jc w:val="center"/>
      </w:pPr>
    </w:p>
    <w:p w:rsidR="00961880" w:rsidRPr="00961880" w:rsidRDefault="00961880" w:rsidP="00961880">
      <w:pPr>
        <w:jc w:val="center"/>
      </w:pPr>
    </w:p>
    <w:p w:rsidR="00961880" w:rsidRPr="00961880" w:rsidRDefault="00961880" w:rsidP="00961880">
      <w:pPr>
        <w:jc w:val="center"/>
      </w:pPr>
      <w:r w:rsidRPr="00961880">
        <w:t>РАЗДЕЛ 4. ПЕРЕЧЕНЬ ПРИНЯТЫХ СОКРАЩЕНИЙ</w:t>
      </w:r>
    </w:p>
    <w:p w:rsidR="00961880" w:rsidRPr="00961880" w:rsidRDefault="00961880" w:rsidP="00961880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61880" w:rsidRPr="00961880" w:rsidTr="005C327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880" w:rsidRPr="00961880" w:rsidRDefault="00961880" w:rsidP="005C327F">
            <w:pPr>
              <w:jc w:val="center"/>
            </w:pPr>
            <w:r w:rsidRPr="00961880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880" w:rsidRPr="00961880" w:rsidRDefault="00961880" w:rsidP="005C327F">
            <w:pPr>
              <w:autoSpaceDE w:val="0"/>
              <w:autoSpaceDN w:val="0"/>
              <w:adjustRightInd w:val="0"/>
              <w:jc w:val="center"/>
            </w:pPr>
            <w:r w:rsidRPr="00961880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880" w:rsidRPr="00961880" w:rsidRDefault="00961880" w:rsidP="005C327F">
            <w:pPr>
              <w:jc w:val="center"/>
            </w:pPr>
            <w:r w:rsidRPr="00961880">
              <w:t>Расшифровка сокращения</w:t>
            </w:r>
          </w:p>
        </w:tc>
      </w:tr>
      <w:tr w:rsidR="00961880" w:rsidRPr="00961880" w:rsidTr="005C327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jc w:val="both"/>
            </w:pPr>
            <w:r w:rsidRPr="00961880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autoSpaceDE w:val="0"/>
              <w:autoSpaceDN w:val="0"/>
              <w:adjustRightInd w:val="0"/>
            </w:pPr>
            <w:r w:rsidRPr="00961880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jc w:val="both"/>
              <w:rPr>
                <w:i/>
              </w:rPr>
            </w:pPr>
            <w:r w:rsidRPr="00961880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961880" w:rsidRPr="00961880" w:rsidTr="005C327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jc w:val="both"/>
            </w:pPr>
            <w:r w:rsidRPr="00961880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autoSpaceDE w:val="0"/>
              <w:autoSpaceDN w:val="0"/>
              <w:adjustRightInd w:val="0"/>
            </w:pPr>
            <w:r w:rsidRPr="00961880">
              <w:t>СПС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jc w:val="both"/>
              <w:rPr>
                <w:i/>
              </w:rPr>
            </w:pPr>
            <w:r w:rsidRPr="00961880">
              <w:rPr>
                <w:i/>
              </w:rPr>
              <w:t>Справочная правовая система</w:t>
            </w:r>
          </w:p>
        </w:tc>
      </w:tr>
      <w:tr w:rsidR="00961880" w:rsidRPr="00961880" w:rsidTr="005C327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jc w:val="both"/>
            </w:pPr>
            <w:r w:rsidRPr="00961880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autoSpaceDE w:val="0"/>
              <w:autoSpaceDN w:val="0"/>
              <w:adjustRightInd w:val="0"/>
            </w:pPr>
            <w:r w:rsidRPr="00961880">
              <w:t>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880" w:rsidRPr="00961880" w:rsidRDefault="00961880" w:rsidP="005C327F">
            <w:pPr>
              <w:jc w:val="both"/>
              <w:rPr>
                <w:i/>
              </w:rPr>
            </w:pPr>
            <w:r w:rsidRPr="00961880">
              <w:rPr>
                <w:i/>
              </w:rPr>
              <w:t>Справочная система</w:t>
            </w:r>
          </w:p>
        </w:tc>
      </w:tr>
    </w:tbl>
    <w:p w:rsidR="00961880" w:rsidRPr="00961880" w:rsidRDefault="00961880" w:rsidP="00961880">
      <w:pPr>
        <w:jc w:val="both"/>
      </w:pPr>
      <w:r w:rsidRPr="00961880">
        <w:t>Заместитель директора по развитию</w:t>
      </w:r>
    </w:p>
    <w:p w:rsidR="00F9224A" w:rsidRPr="00F9224A" w:rsidRDefault="00F9224A" w:rsidP="00F9224A">
      <w:pPr>
        <w:jc w:val="both"/>
        <w:outlineLvl w:val="0"/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D3713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D37130" w:rsidRPr="00D37130">
      <w:rPr>
        <w:rFonts w:ascii="Times New Roman" w:hAnsi="Times New Roman" w:cs="Times New Roman"/>
      </w:rPr>
      <w:t>оказание услуг системы Консультант Плюс для Нижегородского отделения и аппарата управления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3A8728E-4F99-4F67-9549-09EEDCDAB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47</TotalTime>
  <Pages>4</Pages>
  <Words>580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5283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14</cp:revision>
  <cp:lastPrinted>2013-05-13T10:31:00Z</cp:lastPrinted>
  <dcterms:created xsi:type="dcterms:W3CDTF">2013-12-04T11:06:00Z</dcterms:created>
  <dcterms:modified xsi:type="dcterms:W3CDTF">2014-02-10T08:14:00Z</dcterms:modified>
</cp:coreProperties>
</file>