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858" w:rsidRPr="00111D91" w:rsidRDefault="00531858" w:rsidP="00A10784">
      <w:pPr>
        <w:jc w:val="center"/>
        <w:outlineLvl w:val="0"/>
        <w:rPr>
          <w:rFonts w:ascii="Times New Roman" w:hAnsi="Times New Roman" w:cs="Times New Roman"/>
        </w:rPr>
      </w:pPr>
      <w:r w:rsidRPr="00111D91">
        <w:rPr>
          <w:rFonts w:ascii="Times New Roman" w:hAnsi="Times New Roman" w:cs="Times New Roman"/>
        </w:rPr>
        <w:t>ИЗВЕЩЕНИЕ О ПРОДЛЕНИИ СРОКА ПОДАЧИ ЗАЯВОК</w:t>
      </w:r>
    </w:p>
    <w:p w:rsidR="00531858" w:rsidRPr="00111D91" w:rsidRDefault="00531858" w:rsidP="00A10784">
      <w:pPr>
        <w:jc w:val="center"/>
        <w:outlineLvl w:val="0"/>
        <w:rPr>
          <w:rFonts w:ascii="Times New Roman" w:hAnsi="Times New Roman" w:cs="Times New Roman"/>
        </w:rPr>
      </w:pPr>
      <w:r w:rsidRPr="00111D91">
        <w:rPr>
          <w:rFonts w:ascii="Times New Roman" w:hAnsi="Times New Roman" w:cs="Times New Roman"/>
        </w:rPr>
        <w:t>224/67-03/13-177/2 ОЗЦЭ</w:t>
      </w:r>
    </w:p>
    <w:p w:rsidR="00531858" w:rsidRPr="00A6215E" w:rsidRDefault="00531858" w:rsidP="00A10784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31858" w:rsidRPr="00A6215E" w:rsidRDefault="00531858" w:rsidP="00A1078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31858" w:rsidRDefault="00531858" w:rsidP="00A1078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31858" w:rsidRPr="006F3094" w:rsidRDefault="00531858" w:rsidP="00A1078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5454E">
        <w:rPr>
          <w:rFonts w:ascii="Times New Roman" w:hAnsi="Times New Roman" w:cs="Times New Roman"/>
          <w:lang w:val="en-US"/>
        </w:rPr>
        <w:t>nfenina</w:t>
      </w:r>
      <w:r w:rsidRPr="003F1941">
        <w:rPr>
          <w:rFonts w:ascii="Times New Roman" w:hAnsi="Times New Roman" w:cs="Times New Roman"/>
        </w:rPr>
        <w:t>@</w:t>
      </w:r>
      <w:r w:rsidRPr="00E5454E">
        <w:rPr>
          <w:rFonts w:ascii="Times New Roman" w:hAnsi="Times New Roman" w:cs="Times New Roman"/>
          <w:lang w:val="en-US"/>
        </w:rPr>
        <w:t>ippe</w:t>
      </w:r>
      <w:r w:rsidRPr="003F1941">
        <w:rPr>
          <w:rFonts w:ascii="Times New Roman" w:hAnsi="Times New Roman" w:cs="Times New Roman"/>
        </w:rPr>
        <w:t>.</w:t>
      </w:r>
      <w:r w:rsidRPr="00E5454E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531858" w:rsidRPr="00BD1E5B" w:rsidRDefault="00531858" w:rsidP="00A1078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531858" w:rsidRPr="00A6215E" w:rsidRDefault="00531858" w:rsidP="00A1078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F1941">
        <w:rPr>
          <w:rFonts w:ascii="Times New Roman" w:hAnsi="Times New Roman" w:cs="Times New Roman"/>
        </w:rPr>
        <w:t xml:space="preserve">детектора на основе сцинтилляционного кристалла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531858" w:rsidRPr="00A6215E" w:rsidRDefault="00531858" w:rsidP="00A1078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31858" w:rsidRPr="00A6215E" w:rsidRDefault="00531858" w:rsidP="00A1078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1858" w:rsidRPr="00A6215E" w:rsidRDefault="00531858" w:rsidP="00A1078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1858" w:rsidRPr="00A6215E" w:rsidRDefault="00531858" w:rsidP="00A1078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1858" w:rsidRPr="00557F19" w:rsidRDefault="00531858" w:rsidP="00A10784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57F1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57F19">
        <w:rPr>
          <w:rFonts w:ascii="Times New Roman" w:hAnsi="Times New Roman" w:cs="Times New Roman"/>
        </w:rPr>
        <w:t xml:space="preserve">: 611 500, 00 (шестьсот одиннадцать тысяч пятьсот рублей 00 копеек) рублей с НДС. </w:t>
      </w:r>
      <w:r>
        <w:rPr>
          <w:rFonts w:ascii="Times New Roman" w:hAnsi="Times New Roman" w:cs="Times New Roman"/>
        </w:rPr>
        <w:t>В</w:t>
      </w:r>
      <w:r w:rsidRPr="00557F19">
        <w:rPr>
          <w:rFonts w:ascii="Times New Roman" w:hAnsi="Times New Roman" w:cs="Times New Roman"/>
          <w:color w:val="000000"/>
          <w:lang w:eastAsia="ru-RU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31858" w:rsidRPr="00557F19" w:rsidRDefault="00531858" w:rsidP="00A10784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57F1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57F1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31858" w:rsidRPr="00A6215E" w:rsidRDefault="00531858" w:rsidP="00A1078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31858" w:rsidRPr="00991626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31858" w:rsidRPr="00991626" w:rsidRDefault="00531858" w:rsidP="0099162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9162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9162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91626">
        <w:rPr>
          <w:rFonts w:ascii="Times New Roman" w:hAnsi="Times New Roman" w:cs="Times New Roman"/>
          <w:b/>
          <w:bCs/>
        </w:rPr>
        <w:t>:</w:t>
      </w:r>
    </w:p>
    <w:p w:rsidR="00531858" w:rsidRPr="00991626" w:rsidRDefault="00531858" w:rsidP="0099162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99162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91626">
        <w:rPr>
          <w:rFonts w:ascii="Times New Roman" w:hAnsi="Times New Roman" w:cs="Times New Roman"/>
          <w:color w:val="0000FF"/>
        </w:rPr>
        <w:t xml:space="preserve"> </w:t>
      </w:r>
      <w:r w:rsidRPr="0099162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91626">
        <w:rPr>
          <w:rFonts w:ascii="Times New Roman" w:hAnsi="Times New Roman" w:cs="Times New Roman"/>
          <w:spacing w:val="-6"/>
        </w:rPr>
        <w:t>на участие в запросе цен</w:t>
      </w:r>
      <w:r w:rsidRPr="00991626">
        <w:rPr>
          <w:rFonts w:ascii="Times New Roman" w:hAnsi="Times New Roman" w:cs="Times New Roman"/>
        </w:rPr>
        <w:t xml:space="preserve"> продлевается на 4 рабочих дня.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31858" w:rsidRPr="00A6215E" w:rsidRDefault="00531858" w:rsidP="00A1078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B53E6B"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7750CD">
        <w:rPr>
          <w:rFonts w:ascii="Times New Roman" w:hAnsi="Times New Roman" w:cs="Times New Roman"/>
          <w:spacing w:val="-6"/>
          <w:highlight w:val="yellow"/>
        </w:rPr>
        <w:t>1</w:t>
      </w:r>
      <w:r w:rsidRPr="00B53E6B">
        <w:rPr>
          <w:rFonts w:ascii="Times New Roman" w:hAnsi="Times New Roman" w:cs="Times New Roman"/>
          <w:spacing w:val="-6"/>
          <w:highlight w:val="yellow"/>
        </w:rPr>
        <w:t>8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A6215E">
        <w:rPr>
          <w:rFonts w:ascii="Times New Roman" w:hAnsi="Times New Roman" w:cs="Times New Roman"/>
        </w:rPr>
        <w:t>0 дней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1858" w:rsidRPr="00D55FE5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1858" w:rsidRPr="00A6215E" w:rsidRDefault="00531858" w:rsidP="00A107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1858" w:rsidRPr="00A6215E" w:rsidRDefault="00531858" w:rsidP="00A10784">
      <w:pPr>
        <w:jc w:val="center"/>
        <w:rPr>
          <w:rFonts w:ascii="Times New Roman" w:hAnsi="Times New Roman" w:cs="Times New Roman"/>
          <w:color w:val="000000"/>
        </w:rPr>
      </w:pPr>
    </w:p>
    <w:p w:rsidR="00531858" w:rsidRDefault="00531858" w:rsidP="00A10784">
      <w:pPr>
        <w:jc w:val="both"/>
      </w:pPr>
    </w:p>
    <w:sectPr w:rsidR="00531858" w:rsidSect="00D65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5F2"/>
    <w:rsid w:val="000648DD"/>
    <w:rsid w:val="00111D91"/>
    <w:rsid w:val="003315F2"/>
    <w:rsid w:val="0036723D"/>
    <w:rsid w:val="003D771F"/>
    <w:rsid w:val="003F1941"/>
    <w:rsid w:val="00454708"/>
    <w:rsid w:val="004E5D69"/>
    <w:rsid w:val="00520DB2"/>
    <w:rsid w:val="00531858"/>
    <w:rsid w:val="00557F19"/>
    <w:rsid w:val="006F3094"/>
    <w:rsid w:val="007750CD"/>
    <w:rsid w:val="0083624F"/>
    <w:rsid w:val="00887A00"/>
    <w:rsid w:val="008E3C0C"/>
    <w:rsid w:val="0097169B"/>
    <w:rsid w:val="00991626"/>
    <w:rsid w:val="00A10784"/>
    <w:rsid w:val="00A6215E"/>
    <w:rsid w:val="00AF5027"/>
    <w:rsid w:val="00B15C4C"/>
    <w:rsid w:val="00B53E6B"/>
    <w:rsid w:val="00BA40B6"/>
    <w:rsid w:val="00BD1E5B"/>
    <w:rsid w:val="00C572F3"/>
    <w:rsid w:val="00D14104"/>
    <w:rsid w:val="00D42E6F"/>
    <w:rsid w:val="00D55FE5"/>
    <w:rsid w:val="00D65191"/>
    <w:rsid w:val="00D822F8"/>
    <w:rsid w:val="00DA6B67"/>
    <w:rsid w:val="00E5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78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A10784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111D91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733</Words>
  <Characters>4184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2013-06-04T08:47:00Z</dcterms:created>
  <dcterms:modified xsi:type="dcterms:W3CDTF">2013-06-10T07:39:00Z</dcterms:modified>
</cp:coreProperties>
</file>