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7C2" w:rsidRDefault="001547C2">
      <w:pPr>
        <w:spacing w:after="0"/>
        <w:rPr>
          <w:rFonts w:ascii="Times New Roman" w:hAnsi="Times New Roman" w:cs="Times New Roman"/>
        </w:rPr>
      </w:pPr>
      <w:r>
        <w:t xml:space="preserve">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Приложение №3</w:t>
      </w:r>
    </w:p>
    <w:p w:rsidR="001547C2" w:rsidRDefault="001547C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к Договору №_____ от «___»____________2012 г. </w:t>
      </w:r>
    </w:p>
    <w:p w:rsidR="001547C2" w:rsidRDefault="001547C2">
      <w:pPr>
        <w:spacing w:after="0"/>
        <w:rPr>
          <w:rFonts w:ascii="Times New Roman" w:hAnsi="Times New Roman" w:cs="Times New Roman"/>
        </w:rPr>
      </w:pPr>
    </w:p>
    <w:p w:rsidR="001547C2" w:rsidRDefault="001547C2">
      <w:pPr>
        <w:spacing w:after="0"/>
        <w:rPr>
          <w:rFonts w:ascii="Times New Roman" w:hAnsi="Times New Roman" w:cs="Times New Roman"/>
        </w:rPr>
      </w:pPr>
    </w:p>
    <w:p w:rsidR="001547C2" w:rsidRDefault="001547C2">
      <w:pPr>
        <w:pStyle w:val="Heading1"/>
      </w:pPr>
      <w:r>
        <w:t>График выполнения работ</w:t>
      </w:r>
    </w:p>
    <w:p w:rsidR="001547C2" w:rsidRDefault="001547C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корректировке проектной и рабочей документации </w:t>
      </w:r>
      <w:r>
        <w:rPr>
          <w:rStyle w:val="FontStyle50"/>
          <w:b/>
          <w:bCs/>
          <w:sz w:val="28"/>
          <w:szCs w:val="28"/>
        </w:rPr>
        <w:t>«Техническое перевооружение объектов технологического центра и информационной сети управляемого термоядерного синтеза» ОАО «НИКИЭТ»</w:t>
      </w:r>
    </w:p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Заказчик:      ОАО «НИКИЭТ»</w:t>
      </w:r>
    </w:p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Подрядчик: ________________</w:t>
      </w:r>
    </w:p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выполнения работ:       «___»___________20__г.</w:t>
      </w:r>
    </w:p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выполнения работ: «___»___________20__г.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75"/>
        <w:gridCol w:w="4111"/>
        <w:gridCol w:w="851"/>
        <w:gridCol w:w="850"/>
        <w:gridCol w:w="851"/>
        <w:gridCol w:w="850"/>
        <w:gridCol w:w="992"/>
        <w:gridCol w:w="993"/>
        <w:gridCol w:w="992"/>
        <w:gridCol w:w="3734"/>
      </w:tblGrid>
      <w:tr w:rsidR="001547C2">
        <w:trPr>
          <w:cantSplit/>
        </w:trPr>
        <w:tc>
          <w:tcPr>
            <w:tcW w:w="675" w:type="dxa"/>
            <w:vMerge w:val="restart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111" w:type="dxa"/>
            <w:vMerge w:val="restart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Стадийность и наименование разделов проектной и рабочей документации</w:t>
            </w:r>
          </w:p>
        </w:tc>
        <w:tc>
          <w:tcPr>
            <w:tcW w:w="10113" w:type="dxa"/>
            <w:gridSpan w:val="8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График выполнения работ, в неделях с момента подписания Договора</w:t>
            </w:r>
          </w:p>
        </w:tc>
      </w:tr>
      <w:tr w:rsidR="001547C2">
        <w:trPr>
          <w:cantSplit/>
        </w:trPr>
        <w:tc>
          <w:tcPr>
            <w:tcW w:w="675" w:type="dxa"/>
            <w:vMerge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vMerge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3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34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 т.д.</w:t>
            </w:r>
          </w:p>
        </w:tc>
      </w:tr>
      <w:tr w:rsidR="001547C2">
        <w:tc>
          <w:tcPr>
            <w:tcW w:w="675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документация</w:t>
            </w: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7C2">
        <w:tc>
          <w:tcPr>
            <w:tcW w:w="675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7C2">
        <w:tc>
          <w:tcPr>
            <w:tcW w:w="675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7C2">
        <w:tc>
          <w:tcPr>
            <w:tcW w:w="675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документация</w:t>
            </w: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7C2">
        <w:tc>
          <w:tcPr>
            <w:tcW w:w="675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7C2">
        <w:tc>
          <w:tcPr>
            <w:tcW w:w="675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547C2">
        <w:tc>
          <w:tcPr>
            <w:tcW w:w="675" w:type="dxa"/>
          </w:tcPr>
          <w:p w:rsidR="001547C2" w:rsidRDefault="001547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1547C2" w:rsidRDefault="001547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                                                                                                                            ПОДРЯДЧИК</w:t>
      </w:r>
    </w:p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«НИКИЭТ»                                                                                                                   __________________</w:t>
      </w:r>
    </w:p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/______________/                                                                                    ______________ /_____________/</w:t>
      </w:r>
    </w:p>
    <w:p w:rsidR="001547C2" w:rsidRDefault="001547C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М.П.                                                                                                                                    М.П.             </w:t>
      </w:r>
    </w:p>
    <w:sectPr w:rsidR="001547C2" w:rsidSect="001547C2">
      <w:pgSz w:w="16838" w:h="11906" w:orient="landscape"/>
      <w:pgMar w:top="680" w:right="851" w:bottom="680" w:left="130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doNotHyphenateCaps/>
  <w:drawingGridHorizontalSpacing w:val="110"/>
  <w:displayHorizontalDrawingGridEvery w:val="2"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7C2"/>
    <w:rsid w:val="00154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after="0"/>
      <w:jc w:val="center"/>
      <w:outlineLvl w:val="0"/>
    </w:pPr>
    <w:rPr>
      <w:rFonts w:cstheme="minorBidi"/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47C2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FontStyle50">
    <w:name w:val="Font Style50"/>
    <w:basedOn w:val="DefaultParagraphFont"/>
    <w:uiPriority w:val="9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</TotalTime>
  <Pages>1</Pages>
  <Words>199</Words>
  <Characters>1137</Characters>
  <Application>Microsoft Office Outlook</Application>
  <DocSecurity>0</DocSecurity>
  <Lines>0</Lines>
  <Paragraphs>0</Paragraphs>
  <ScaleCrop>false</ScaleCrop>
  <Company>NIKIET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tarasova_ls</cp:lastModifiedBy>
  <cp:revision>8</cp:revision>
  <dcterms:created xsi:type="dcterms:W3CDTF">2012-01-13T07:48:00Z</dcterms:created>
  <dcterms:modified xsi:type="dcterms:W3CDTF">2012-04-03T14:14:00Z</dcterms:modified>
</cp:coreProperties>
</file>