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p>
    <w:p w:rsidR="00C35059" w:rsidRPr="00673AE8" w:rsidRDefault="00C35059" w:rsidP="00673AE8">
      <w:pPr>
        <w:pStyle w:val="a6"/>
        <w:rPr>
          <w:sz w:val="24"/>
          <w:szCs w:val="24"/>
        </w:rPr>
      </w:pPr>
      <w:r w:rsidRPr="00316BF2">
        <w:rPr>
          <w:b w:val="0"/>
          <w:sz w:val="24"/>
          <w:szCs w:val="24"/>
        </w:rPr>
        <w:t>№</w:t>
      </w:r>
      <w:r w:rsidR="00E46746">
        <w:rPr>
          <w:b w:val="0"/>
          <w:sz w:val="24"/>
          <w:szCs w:val="24"/>
        </w:rPr>
        <w:t>099</w:t>
      </w:r>
      <w:r w:rsidR="00E46746" w:rsidRPr="00596798">
        <w:rPr>
          <w:b w:val="0"/>
          <w:sz w:val="24"/>
          <w:szCs w:val="24"/>
        </w:rPr>
        <w:t>/12-03/</w:t>
      </w:r>
      <w:r w:rsidR="0073555B">
        <w:rPr>
          <w:b w:val="0"/>
        </w:rPr>
        <w:t>__</w:t>
      </w:r>
    </w:p>
    <w:p w:rsidR="00C35059" w:rsidRPr="00673AE8" w:rsidRDefault="00C35059" w:rsidP="00673AE8">
      <w:pPr>
        <w:jc w:val="both"/>
        <w:rPr>
          <w:sz w:val="24"/>
          <w:szCs w:val="24"/>
        </w:rPr>
      </w:pPr>
    </w:p>
    <w:p w:rsidR="00673AE8" w:rsidRPr="002C7D93" w:rsidRDefault="00673AE8" w:rsidP="00673AE8">
      <w:pPr>
        <w:jc w:val="both"/>
      </w:pPr>
      <w:r w:rsidRPr="002C7D93">
        <w:t>Курганская область</w:t>
      </w:r>
    </w:p>
    <w:p w:rsidR="00C35059" w:rsidRPr="002C7D93" w:rsidRDefault="00673AE8" w:rsidP="00673AE8">
      <w:pPr>
        <w:jc w:val="both"/>
      </w:pPr>
      <w:proofErr w:type="spellStart"/>
      <w:r w:rsidRPr="002C7D93">
        <w:t>с</w:t>
      </w:r>
      <w:proofErr w:type="gramStart"/>
      <w:r w:rsidRPr="002C7D93">
        <w:t>.У</w:t>
      </w:r>
      <w:proofErr w:type="gramEnd"/>
      <w:r w:rsidRPr="002C7D93">
        <w:t>ксянское</w:t>
      </w:r>
      <w:proofErr w:type="spellEnd"/>
      <w:r w:rsidR="00C35059" w:rsidRPr="002C7D93">
        <w:tab/>
      </w:r>
      <w:r w:rsidR="00C35059" w:rsidRPr="002C7D93">
        <w:tab/>
      </w:r>
      <w:r w:rsidR="00C35059" w:rsidRPr="002C7D93">
        <w:tab/>
      </w:r>
      <w:r w:rsidR="00C35059" w:rsidRPr="002C7D93">
        <w:tab/>
      </w:r>
      <w:r w:rsidR="00513370" w:rsidRPr="002C7D93">
        <w:tab/>
      </w:r>
      <w:r w:rsidR="00C35059" w:rsidRPr="002C7D93">
        <w:tab/>
      </w:r>
      <w:r w:rsidR="00C35059" w:rsidRPr="002C7D93">
        <w:tab/>
        <w:t>«</w:t>
      </w:r>
      <w:r w:rsidR="0073555B" w:rsidRPr="002C7D93">
        <w:t>____</w:t>
      </w:r>
      <w:r w:rsidR="00C35059" w:rsidRPr="002C7D93">
        <w:t>»</w:t>
      </w:r>
      <w:r w:rsidR="0073555B" w:rsidRPr="002C7D93">
        <w:t>_____________</w:t>
      </w:r>
      <w:r w:rsidR="00C35059" w:rsidRPr="002C7D93">
        <w:t>20</w:t>
      </w:r>
      <w:r w:rsidR="00316BF2" w:rsidRPr="002C7D93">
        <w:t>1</w:t>
      </w:r>
      <w:r w:rsidR="0073555B" w:rsidRPr="002C7D93">
        <w:t>__</w:t>
      </w:r>
      <w:r w:rsidR="00C35059" w:rsidRPr="002C7D93">
        <w:t>г.</w:t>
      </w:r>
    </w:p>
    <w:p w:rsidR="00C35059" w:rsidRPr="002C7D93" w:rsidRDefault="00C35059" w:rsidP="00673AE8">
      <w:pPr>
        <w:jc w:val="both"/>
      </w:pPr>
    </w:p>
    <w:p w:rsidR="00673AE8" w:rsidRPr="002C7D93" w:rsidRDefault="0073555B" w:rsidP="00673AE8">
      <w:pPr>
        <w:ind w:firstLine="720"/>
        <w:jc w:val="both"/>
      </w:pPr>
      <w:proofErr w:type="gramStart"/>
      <w:r w:rsidRPr="002C7D93">
        <w:rPr>
          <w:b/>
        </w:rPr>
        <w:t>_____________________________________________</w:t>
      </w:r>
      <w:r w:rsidR="00316BF2" w:rsidRPr="002C7D93">
        <w:rPr>
          <w:b/>
        </w:rPr>
        <w:t xml:space="preserve"> (</w:t>
      </w:r>
      <w:r w:rsidRPr="002C7D93">
        <w:rPr>
          <w:b/>
        </w:rPr>
        <w:t>_______________________</w:t>
      </w:r>
      <w:r w:rsidR="00316BF2" w:rsidRPr="002C7D93">
        <w:rPr>
          <w:b/>
        </w:rPr>
        <w:t>)</w:t>
      </w:r>
      <w:r w:rsidR="00513370" w:rsidRPr="002C7D93">
        <w:rPr>
          <w:b/>
        </w:rPr>
        <w:t>,</w:t>
      </w:r>
      <w:r w:rsidR="00A94DC6" w:rsidRPr="002C7D93">
        <w:t xml:space="preserve">именуемое в дальнейшем </w:t>
      </w:r>
      <w:r w:rsidR="00A94DC6" w:rsidRPr="002C7D93">
        <w:rPr>
          <w:b/>
        </w:rPr>
        <w:t>«Поставщик»,</w:t>
      </w:r>
      <w:r w:rsidR="00A94DC6" w:rsidRPr="002C7D93">
        <w:t xml:space="preserve"> в лице</w:t>
      </w:r>
      <w:r w:rsidRPr="002C7D93">
        <w:t>______________________________________</w:t>
      </w:r>
      <w:r w:rsidR="00A94DC6" w:rsidRPr="002C7D93">
        <w:t>, действующего на основании</w:t>
      </w:r>
      <w:r w:rsidRPr="002C7D93">
        <w:t>_______________________</w:t>
      </w:r>
      <w:r w:rsidR="004C18AF" w:rsidRPr="002C7D93">
        <w:t xml:space="preserve">, </w:t>
      </w:r>
      <w:r w:rsidR="00F55436" w:rsidRPr="002C7D93">
        <w:t xml:space="preserve">с одной </w:t>
      </w:r>
      <w:r w:rsidR="00513370" w:rsidRPr="002C7D93">
        <w:t xml:space="preserve">стороны, и </w:t>
      </w:r>
      <w:proofErr w:type="gramEnd"/>
    </w:p>
    <w:p w:rsidR="00F55436" w:rsidRPr="002C7D93" w:rsidRDefault="00673AE8" w:rsidP="00673AE8">
      <w:pPr>
        <w:ind w:firstLine="720"/>
        <w:jc w:val="both"/>
      </w:pPr>
      <w:r w:rsidRPr="002C7D93">
        <w:rPr>
          <w:b/>
        </w:rPr>
        <w:t>Закрытое акционерное общество «</w:t>
      </w:r>
      <w:proofErr w:type="spellStart"/>
      <w:r w:rsidRPr="002C7D93">
        <w:rPr>
          <w:b/>
        </w:rPr>
        <w:t>Далур</w:t>
      </w:r>
      <w:proofErr w:type="spellEnd"/>
      <w:r w:rsidRPr="002C7D93">
        <w:rPr>
          <w:b/>
        </w:rPr>
        <w:t>» (ЗАО «</w:t>
      </w:r>
      <w:proofErr w:type="spellStart"/>
      <w:r w:rsidRPr="002C7D93">
        <w:rPr>
          <w:b/>
        </w:rPr>
        <w:t>Далур</w:t>
      </w:r>
      <w:proofErr w:type="spellEnd"/>
      <w:r w:rsidRPr="002C7D93">
        <w:rPr>
          <w:b/>
        </w:rPr>
        <w:t>»),</w:t>
      </w:r>
      <w:r w:rsidR="00F55436" w:rsidRPr="002C7D93">
        <w:t xml:space="preserve"> именуемое в дальнейше</w:t>
      </w:r>
      <w:r w:rsidR="00513370" w:rsidRPr="002C7D93">
        <w:t xml:space="preserve">м </w:t>
      </w:r>
      <w:r w:rsidR="00513370" w:rsidRPr="002C7D93">
        <w:rPr>
          <w:b/>
        </w:rPr>
        <w:t>«Покупатель»</w:t>
      </w:r>
      <w:r w:rsidR="00513370" w:rsidRPr="002C7D93">
        <w:t xml:space="preserve">, в лице генерального </w:t>
      </w:r>
      <w:proofErr w:type="spellStart"/>
      <w:r w:rsidR="00513370" w:rsidRPr="002C7D93">
        <w:t>директора</w:t>
      </w:r>
      <w:r w:rsidRPr="002C7D93">
        <w:t>Дементьева</w:t>
      </w:r>
      <w:proofErr w:type="spellEnd"/>
      <w:r w:rsidRPr="002C7D93">
        <w:t xml:space="preserve"> Алексея Андреевича</w:t>
      </w:r>
      <w:r w:rsidR="00F55436" w:rsidRPr="002C7D93">
        <w:t xml:space="preserve">, действующего на основании </w:t>
      </w:r>
      <w:r w:rsidR="00513370" w:rsidRPr="002C7D93">
        <w:t>Устава</w:t>
      </w:r>
      <w:r w:rsidR="00F55436" w:rsidRPr="002C7D93">
        <w:t>, с другой стороны, вместе именуемые «Стороны», заключили настоящий Договор о нижеследующем:</w:t>
      </w:r>
    </w:p>
    <w:p w:rsidR="00F55436" w:rsidRPr="002C7D93" w:rsidRDefault="00F55436" w:rsidP="00673AE8">
      <w:pPr>
        <w:jc w:val="both"/>
      </w:pPr>
    </w:p>
    <w:p w:rsidR="00F46871" w:rsidRPr="002C7D93" w:rsidRDefault="0094531E" w:rsidP="004F0E4C">
      <w:pPr>
        <w:jc w:val="center"/>
        <w:rPr>
          <w:b/>
        </w:rPr>
      </w:pPr>
      <w:r w:rsidRPr="002C7D93">
        <w:rPr>
          <w:b/>
        </w:rPr>
        <w:t>1.</w:t>
      </w:r>
      <w:r w:rsidR="00C35059" w:rsidRPr="002C7D93">
        <w:rPr>
          <w:b/>
        </w:rPr>
        <w:t>Предмет  договора.</w:t>
      </w:r>
    </w:p>
    <w:p w:rsidR="00C35059" w:rsidRPr="002C7D93" w:rsidRDefault="00417051" w:rsidP="00673AE8">
      <w:pPr>
        <w:ind w:firstLine="720"/>
        <w:jc w:val="both"/>
      </w:pPr>
      <w:r w:rsidRPr="002C7D93">
        <w:t xml:space="preserve">1.1. Поставщик </w:t>
      </w:r>
      <w:r w:rsidR="00C35059" w:rsidRPr="002C7D93">
        <w:t>обязуется  поставить  продукцию материально-технического назначения  (далее «Товар</w:t>
      </w:r>
      <w:r w:rsidRPr="002C7D93">
        <w:t>»), а</w:t>
      </w:r>
      <w:r w:rsidR="00C35059" w:rsidRPr="002C7D93">
        <w:t xml:space="preserve"> П</w:t>
      </w:r>
      <w:r w:rsidRPr="002C7D93">
        <w:t>окупатель  принять  и  оплатить Товар.</w:t>
      </w:r>
    </w:p>
    <w:p w:rsidR="00C35059" w:rsidRPr="002C7D93" w:rsidRDefault="00C35059" w:rsidP="00673AE8">
      <w:pPr>
        <w:ind w:firstLine="720"/>
        <w:jc w:val="both"/>
      </w:pPr>
      <w:r w:rsidRPr="002C7D93">
        <w:t>1.2. Наименование, количество, цена, сроки</w:t>
      </w:r>
      <w:r w:rsidR="00513370" w:rsidRPr="002C7D93">
        <w:t xml:space="preserve"> и условия</w:t>
      </w:r>
      <w:r w:rsidRPr="002C7D93">
        <w:t xml:space="preserve"> поставки  Товара, а также в случае необходимости соглашение о возврате многооборотной тары и средс</w:t>
      </w:r>
      <w:r w:rsidR="00417051" w:rsidRPr="002C7D93">
        <w:t xml:space="preserve">тв пакетирования, определяются </w:t>
      </w:r>
      <w:r w:rsidRPr="002C7D93">
        <w:t>Спецификаци</w:t>
      </w:r>
      <w:r w:rsidR="00E53D5B" w:rsidRPr="002C7D93">
        <w:t>ей</w:t>
      </w:r>
      <w:r w:rsidRPr="002C7D93">
        <w:t xml:space="preserve"> (Приложени</w:t>
      </w:r>
      <w:r w:rsidR="005429A9" w:rsidRPr="002C7D93">
        <w:t>е №1</w:t>
      </w:r>
      <w:r w:rsidR="00417051" w:rsidRPr="002C7D93">
        <w:t xml:space="preserve">), </w:t>
      </w:r>
      <w:r w:rsidR="00E53D5B" w:rsidRPr="002C7D93">
        <w:t>являющейся</w:t>
      </w:r>
      <w:r w:rsidR="00417051" w:rsidRPr="002C7D93">
        <w:t xml:space="preserve">  неотъемлемой частью настоящего  договора. </w:t>
      </w:r>
    </w:p>
    <w:p w:rsidR="00C35059" w:rsidRPr="002C7D93" w:rsidRDefault="00C35059" w:rsidP="00673AE8">
      <w:pPr>
        <w:ind w:firstLine="720"/>
        <w:jc w:val="both"/>
      </w:pPr>
      <w:r w:rsidRPr="002C7D93">
        <w:t>1.3. На момент заключения настоящего договора поставляемый Товар не заложен, не арестован, не является предметом исков третьих лиц.</w:t>
      </w:r>
    </w:p>
    <w:p w:rsidR="00F46871" w:rsidRPr="002C7D93" w:rsidRDefault="00C35059" w:rsidP="004F0E4C">
      <w:pPr>
        <w:jc w:val="center"/>
        <w:rPr>
          <w:b/>
        </w:rPr>
      </w:pPr>
      <w:r w:rsidRPr="002C7D93">
        <w:rPr>
          <w:b/>
        </w:rPr>
        <w:t>2. Цена Товара.</w:t>
      </w:r>
    </w:p>
    <w:p w:rsidR="00C35059" w:rsidRPr="002C7D93" w:rsidRDefault="00C35059" w:rsidP="00673AE8">
      <w:pPr>
        <w:ind w:firstLine="720"/>
        <w:jc w:val="both"/>
      </w:pPr>
      <w:r w:rsidRPr="002C7D93">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2C7D93" w:rsidRDefault="00DC5097" w:rsidP="004F0E4C">
      <w:pPr>
        <w:jc w:val="center"/>
        <w:rPr>
          <w:b/>
        </w:rPr>
      </w:pPr>
      <w:r w:rsidRPr="002C7D93">
        <w:rPr>
          <w:b/>
        </w:rPr>
        <w:t>3.</w:t>
      </w:r>
      <w:r w:rsidR="00C35059" w:rsidRPr="002C7D93">
        <w:rPr>
          <w:b/>
        </w:rPr>
        <w:t>Качество Товара.</w:t>
      </w:r>
    </w:p>
    <w:p w:rsidR="00C35059" w:rsidRPr="002C7D93" w:rsidRDefault="00C35059" w:rsidP="00673AE8">
      <w:pPr>
        <w:ind w:firstLine="720"/>
        <w:jc w:val="both"/>
      </w:pPr>
      <w:r w:rsidRPr="002C7D93">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2C7D93" w:rsidRDefault="00C35059" w:rsidP="004F0E4C">
      <w:pPr>
        <w:ind w:left="720"/>
        <w:jc w:val="center"/>
        <w:rPr>
          <w:b/>
        </w:rPr>
      </w:pPr>
      <w:r w:rsidRPr="002C7D93">
        <w:rPr>
          <w:b/>
        </w:rPr>
        <w:t>4. Условия  поставки  Товара.</w:t>
      </w:r>
    </w:p>
    <w:p w:rsidR="00FD57C8" w:rsidRPr="002C7D93" w:rsidRDefault="00DC5097" w:rsidP="00673AE8">
      <w:pPr>
        <w:jc w:val="both"/>
      </w:pPr>
      <w:r w:rsidRPr="002C7D93">
        <w:tab/>
      </w:r>
      <w:r w:rsidR="00C35059" w:rsidRPr="002C7D93">
        <w:t>4.1. Поставщик производит отгрузку и дост</w:t>
      </w:r>
      <w:r w:rsidR="00673AE8" w:rsidRPr="002C7D93">
        <w:t xml:space="preserve">авку Товара по следующему </w:t>
      </w:r>
      <w:proofErr w:type="spellStart"/>
      <w:r w:rsidR="00673AE8" w:rsidRPr="002C7D93">
        <w:t>адресу:с</w:t>
      </w:r>
      <w:proofErr w:type="gramStart"/>
      <w:r w:rsidR="00673AE8" w:rsidRPr="002C7D93">
        <w:t>.У</w:t>
      </w:r>
      <w:proofErr w:type="gramEnd"/>
      <w:r w:rsidR="00673AE8" w:rsidRPr="002C7D93">
        <w:t>ксянское</w:t>
      </w:r>
      <w:proofErr w:type="spellEnd"/>
      <w:r w:rsidR="00673AE8" w:rsidRPr="002C7D93">
        <w:t xml:space="preserve">, </w:t>
      </w:r>
      <w:proofErr w:type="spellStart"/>
      <w:r w:rsidR="00673AE8" w:rsidRPr="002C7D93">
        <w:t>Далматовский</w:t>
      </w:r>
      <w:proofErr w:type="spellEnd"/>
      <w:r w:rsidR="00673AE8" w:rsidRPr="002C7D93">
        <w:t xml:space="preserve"> район, Курганск</w:t>
      </w:r>
      <w:r w:rsidR="00D70D2D" w:rsidRPr="002C7D93">
        <w:t>ая</w:t>
      </w:r>
      <w:r w:rsidR="00673AE8" w:rsidRPr="002C7D93">
        <w:t xml:space="preserve"> область, </w:t>
      </w:r>
      <w:r w:rsidR="00D70D2D" w:rsidRPr="002C7D93">
        <w:t xml:space="preserve">центральная </w:t>
      </w:r>
      <w:r w:rsidR="00673AE8" w:rsidRPr="002C7D93">
        <w:t>производственная площадка ЗАО «</w:t>
      </w:r>
      <w:proofErr w:type="spellStart"/>
      <w:r w:rsidR="00673AE8" w:rsidRPr="002C7D93">
        <w:t>Далур</w:t>
      </w:r>
      <w:proofErr w:type="spellEnd"/>
      <w:r w:rsidR="00673AE8" w:rsidRPr="002C7D93">
        <w:t>»,</w:t>
      </w:r>
      <w:r w:rsidR="00A8449D" w:rsidRPr="002C7D93">
        <w:t>собственным транспортом</w:t>
      </w:r>
      <w:r w:rsidR="00C35059" w:rsidRPr="002C7D93">
        <w:t xml:space="preserve">, либо </w:t>
      </w:r>
      <w:r w:rsidR="00A8449D" w:rsidRPr="002C7D93">
        <w:t>через</w:t>
      </w:r>
      <w:r w:rsidR="00C35059" w:rsidRPr="002C7D93">
        <w:t xml:space="preserve"> транспорт</w:t>
      </w:r>
      <w:r w:rsidR="00A8449D" w:rsidRPr="002C7D93">
        <w:t>ную компанию</w:t>
      </w:r>
      <w:r w:rsidR="00C35059" w:rsidRPr="002C7D93">
        <w:t xml:space="preserve"> за свой счет, по реквизитам Покупателя, указанным в настоящем договоре. Поставщик в течение 2 дней с момента </w:t>
      </w:r>
      <w:r w:rsidR="00513370" w:rsidRPr="002C7D93">
        <w:t>отгрузки</w:t>
      </w:r>
      <w:r w:rsidR="00673AE8" w:rsidRPr="002C7D93">
        <w:t xml:space="preserve"> Товара обязан</w:t>
      </w:r>
      <w:r w:rsidR="00C35059" w:rsidRPr="002C7D93">
        <w:t xml:space="preserve"> уведомить  Покупателя </w:t>
      </w:r>
      <w:r w:rsidR="00513370" w:rsidRPr="002C7D93">
        <w:t>об отгрузке</w:t>
      </w:r>
      <w:r w:rsidR="00C35059" w:rsidRPr="002C7D93">
        <w:t xml:space="preserve"> Товара</w:t>
      </w:r>
      <w:r w:rsidR="00415B7E" w:rsidRPr="002C7D93">
        <w:t xml:space="preserve"> путем направления уведомления по электронной почте или факсимильной связи</w:t>
      </w:r>
      <w:r w:rsidR="00E53D5B" w:rsidRPr="002C7D93">
        <w:t xml:space="preserve"> с указанием </w:t>
      </w:r>
      <w:r w:rsidR="00F95F93" w:rsidRPr="002C7D93">
        <w:t xml:space="preserve">номера договора и спецификации, </w:t>
      </w:r>
      <w:r w:rsidR="00E53D5B" w:rsidRPr="002C7D93">
        <w:t>даты отгрузки, места отгрузки, наименования Товара, количества Товара, номера контейнера, вагон</w:t>
      </w:r>
      <w:r w:rsidR="00F95F93" w:rsidRPr="002C7D93">
        <w:t>а, платформы, автомобиля и др.</w:t>
      </w:r>
    </w:p>
    <w:p w:rsidR="00FD57C8" w:rsidRPr="002C7D93" w:rsidRDefault="00FD57C8" w:rsidP="00673AE8">
      <w:pPr>
        <w:ind w:firstLine="720"/>
        <w:jc w:val="both"/>
      </w:pPr>
      <w:r w:rsidRPr="002C7D93">
        <w:t xml:space="preserve">4.2. В течение 5-ти дней с момента </w:t>
      </w:r>
      <w:r w:rsidR="00F95F93" w:rsidRPr="002C7D93">
        <w:t xml:space="preserve">отгрузки каждой партии Товара Поставщик </w:t>
      </w:r>
      <w:r w:rsidRPr="002C7D93">
        <w:t xml:space="preserve">направляет Покупателю </w:t>
      </w:r>
      <w:proofErr w:type="spellStart"/>
      <w:r w:rsidR="00F95F93" w:rsidRPr="002C7D93">
        <w:t>оригиналыследующих</w:t>
      </w:r>
      <w:proofErr w:type="spellEnd"/>
      <w:r w:rsidR="00F95F93" w:rsidRPr="002C7D93">
        <w:t xml:space="preserve"> документов: счет-фактуру на отгруженную партию Товара, товарную</w:t>
      </w:r>
      <w:r w:rsidRPr="002C7D93">
        <w:t xml:space="preserve"> накладн</w:t>
      </w:r>
      <w:r w:rsidR="00F95F93" w:rsidRPr="002C7D93">
        <w:t>ую</w:t>
      </w:r>
      <w:r w:rsidRPr="002C7D93">
        <w:t xml:space="preserve">. </w:t>
      </w:r>
    </w:p>
    <w:p w:rsidR="00C35059" w:rsidRPr="002C7D93" w:rsidRDefault="00FD57C8" w:rsidP="00673AE8">
      <w:pPr>
        <w:jc w:val="both"/>
      </w:pPr>
      <w:r w:rsidRPr="002C7D93">
        <w:t>С</w:t>
      </w:r>
      <w:r w:rsidR="000F158E" w:rsidRPr="002C7D93">
        <w:t>ертификат соответствия,</w:t>
      </w:r>
      <w:r w:rsidRPr="002C7D93">
        <w:t xml:space="preserve"> технический паспорт, инструкция</w:t>
      </w:r>
      <w:r w:rsidR="000F158E" w:rsidRPr="002C7D93">
        <w:t xml:space="preserve"> по эксплуатации, гарантийный талон, </w:t>
      </w:r>
      <w:r w:rsidR="00BA1748" w:rsidRPr="002C7D93">
        <w:t xml:space="preserve">упаковочный лист и </w:t>
      </w:r>
      <w:r w:rsidR="000F158E" w:rsidRPr="002C7D93">
        <w:t>иные товаросопроводительные документы</w:t>
      </w:r>
      <w:r w:rsidRPr="002C7D93">
        <w:t xml:space="preserve"> следуют вместе с Товаром</w:t>
      </w:r>
      <w:r w:rsidR="000F158E" w:rsidRPr="002C7D93">
        <w:t>.</w:t>
      </w:r>
    </w:p>
    <w:p w:rsidR="00C35059" w:rsidRPr="002C7D93" w:rsidRDefault="00C35059" w:rsidP="00673AE8">
      <w:pPr>
        <w:ind w:firstLine="720"/>
        <w:jc w:val="both"/>
      </w:pPr>
      <w:r w:rsidRPr="002C7D93">
        <w:t>4.</w:t>
      </w:r>
      <w:r w:rsidR="00081D5B" w:rsidRPr="002C7D93">
        <w:t>3</w:t>
      </w:r>
      <w:r w:rsidRPr="002C7D93">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2C7D93" w:rsidRDefault="00C35059" w:rsidP="00673AE8">
      <w:pPr>
        <w:ind w:firstLine="720"/>
        <w:jc w:val="both"/>
      </w:pPr>
      <w:r w:rsidRPr="002C7D93">
        <w:t>4.</w:t>
      </w:r>
      <w:r w:rsidR="00081D5B" w:rsidRPr="002C7D93">
        <w:t>4</w:t>
      </w:r>
      <w:r w:rsidRPr="002C7D93">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2C7D93" w:rsidRDefault="00081D5B" w:rsidP="00673AE8">
      <w:pPr>
        <w:ind w:firstLine="720"/>
        <w:jc w:val="both"/>
      </w:pPr>
      <w:r w:rsidRPr="002C7D93">
        <w:t xml:space="preserve">4.5. </w:t>
      </w:r>
      <w:r w:rsidR="00C35059" w:rsidRPr="002C7D93">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2C7D93" w:rsidRDefault="00956C06" w:rsidP="00673AE8">
      <w:pPr>
        <w:ind w:firstLine="720"/>
        <w:jc w:val="both"/>
      </w:pPr>
      <w:r w:rsidRPr="002C7D93">
        <w:t xml:space="preserve">4.6. </w:t>
      </w:r>
      <w:r w:rsidR="00C35059" w:rsidRPr="002C7D93">
        <w:t>Гарантийный срок эксплуатации на поставляемый Товар устанавливается</w:t>
      </w:r>
      <w:r w:rsidR="00B84431" w:rsidRPr="002C7D93">
        <w:t xml:space="preserve"> не менее</w:t>
      </w:r>
      <w:r w:rsidR="00C35059" w:rsidRPr="002C7D93">
        <w:t xml:space="preserve"> 12 </w:t>
      </w:r>
      <w:proofErr w:type="spellStart"/>
      <w:r w:rsidR="00C35059" w:rsidRPr="002C7D93">
        <w:t>месяцев</w:t>
      </w:r>
      <w:proofErr w:type="gramStart"/>
      <w:r w:rsidR="00673AE8" w:rsidRPr="002C7D93">
        <w:t>,</w:t>
      </w:r>
      <w:r w:rsidR="00C35059" w:rsidRPr="002C7D93">
        <w:t>с</w:t>
      </w:r>
      <w:proofErr w:type="spellEnd"/>
      <w:proofErr w:type="gramEnd"/>
      <w:r w:rsidR="00C35059" w:rsidRPr="002C7D93">
        <w:t xml:space="preserve"> даты начала фактической эксплуатации</w:t>
      </w:r>
      <w:r w:rsidR="00B84431" w:rsidRPr="002C7D93">
        <w:t>.</w:t>
      </w:r>
      <w:r w:rsidR="001151E1" w:rsidRPr="002C7D93">
        <w:t xml:space="preserve"> Если производителем указан гарантийный срок эксплуатации более чем </w:t>
      </w:r>
      <w:r w:rsidR="00157A14" w:rsidRPr="002C7D93">
        <w:t>____</w:t>
      </w:r>
      <w:r w:rsidR="001151E1" w:rsidRPr="002C7D93">
        <w:t xml:space="preserve"> месяцев, гарантийным сроком признается </w:t>
      </w:r>
      <w:proofErr w:type="gramStart"/>
      <w:r w:rsidR="001151E1" w:rsidRPr="002C7D93">
        <w:t>срок</w:t>
      </w:r>
      <w:proofErr w:type="gramEnd"/>
      <w:r w:rsidR="001151E1" w:rsidRPr="002C7D93">
        <w:t xml:space="preserve"> указанный в  сопроводительной документации на Товар.</w:t>
      </w:r>
      <w:r w:rsidR="00B84431" w:rsidRPr="002C7D93">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2C7D93">
        <w:t>.</w:t>
      </w:r>
    </w:p>
    <w:p w:rsidR="003C4355" w:rsidRPr="002C7D93" w:rsidRDefault="003C4355" w:rsidP="00673AE8">
      <w:pPr>
        <w:jc w:val="both"/>
        <w:rPr>
          <w:b/>
        </w:rPr>
      </w:pPr>
    </w:p>
    <w:p w:rsidR="00F46871" w:rsidRPr="002C7D93" w:rsidRDefault="00C35059" w:rsidP="004F0E4C">
      <w:pPr>
        <w:jc w:val="center"/>
        <w:rPr>
          <w:b/>
        </w:rPr>
      </w:pPr>
      <w:r w:rsidRPr="002C7D93">
        <w:rPr>
          <w:b/>
        </w:rPr>
        <w:t>5. Условия приемки Товара.</w:t>
      </w:r>
    </w:p>
    <w:p w:rsidR="00081D5B" w:rsidRPr="002C7D93" w:rsidRDefault="00C35059" w:rsidP="00673AE8">
      <w:pPr>
        <w:ind w:firstLine="720"/>
        <w:jc w:val="both"/>
      </w:pPr>
      <w:r w:rsidRPr="002C7D93">
        <w:t>5.1. </w:t>
      </w:r>
      <w:r w:rsidR="00081D5B" w:rsidRPr="002C7D93">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2C7D93" w:rsidRDefault="00081D5B" w:rsidP="00673AE8">
      <w:pPr>
        <w:ind w:firstLine="720"/>
        <w:jc w:val="both"/>
      </w:pPr>
      <w:r w:rsidRPr="002C7D93">
        <w:t xml:space="preserve">5.2. </w:t>
      </w:r>
      <w:proofErr w:type="gramStart"/>
      <w:r w:rsidR="00C35059" w:rsidRPr="002C7D93">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2C7D93">
        <w:t>количеством</w:t>
      </w:r>
      <w:r w:rsidR="00C35059" w:rsidRPr="002C7D93">
        <w:t xml:space="preserve">, указанным в спецификации к настоящему </w:t>
      </w:r>
      <w:r w:rsidR="00C35059" w:rsidRPr="002C7D93">
        <w:lastRenderedPageBreak/>
        <w:t xml:space="preserve">договору и </w:t>
      </w:r>
      <w:r w:rsidR="004F2BE8" w:rsidRPr="002C7D93">
        <w:t>товаротранспортной</w:t>
      </w:r>
      <w:r w:rsidR="00C35059" w:rsidRPr="002C7D93">
        <w:t xml:space="preserve"> накладной; качеству и ассортименту, в соответствии с сертификатом качества, если при принятии Товара, согласно пункту 5.</w:t>
      </w:r>
      <w:r w:rsidRPr="002C7D93">
        <w:t>4</w:t>
      </w:r>
      <w:r w:rsidR="00C35059" w:rsidRPr="002C7D93">
        <w:t xml:space="preserve"> настоящего договора, Покупатель не заявит претензии по количеству и/или качеству Товара.</w:t>
      </w:r>
      <w:proofErr w:type="gramEnd"/>
    </w:p>
    <w:p w:rsidR="00E47259" w:rsidRPr="002C7D93" w:rsidRDefault="00E47259" w:rsidP="00673AE8">
      <w:pPr>
        <w:ind w:firstLine="720"/>
        <w:jc w:val="both"/>
      </w:pPr>
      <w:r w:rsidRPr="002C7D93">
        <w:t>5.</w:t>
      </w:r>
      <w:r w:rsidR="00081D5B" w:rsidRPr="002C7D93">
        <w:t>3</w:t>
      </w:r>
      <w:r w:rsidRPr="002C7D93">
        <w:t xml:space="preserve">. В течение </w:t>
      </w:r>
      <w:r w:rsidR="00F95F93" w:rsidRPr="002C7D93">
        <w:t>3</w:t>
      </w:r>
      <w:r w:rsidRPr="002C7D93">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2C7D93">
        <w:t>, спецификации.</w:t>
      </w:r>
    </w:p>
    <w:p w:rsidR="00E22F07" w:rsidRPr="002C7D93" w:rsidRDefault="00C35059" w:rsidP="00673AE8">
      <w:pPr>
        <w:ind w:firstLine="720"/>
        <w:jc w:val="both"/>
      </w:pPr>
      <w:r w:rsidRPr="002C7D93">
        <w:t>5.</w:t>
      </w:r>
      <w:r w:rsidR="00081D5B" w:rsidRPr="002C7D93">
        <w:t>4</w:t>
      </w:r>
      <w:r w:rsidRPr="002C7D93">
        <w:t>. </w:t>
      </w:r>
      <w:proofErr w:type="gramStart"/>
      <w:r w:rsidRPr="002C7D93">
        <w:t xml:space="preserve">В случае выявления несоответствия качества и/или количества Товара условиям настоящего договора, Покупатель обязан </w:t>
      </w:r>
      <w:r w:rsidR="00E22F07" w:rsidRPr="002C7D93">
        <w:t xml:space="preserve">обеспечить сохранность Товара и не позднее, чем через </w:t>
      </w:r>
      <w:r w:rsidR="00A6099D" w:rsidRPr="002C7D93">
        <w:t>24часа с момента получения Товара на свой склад</w:t>
      </w:r>
      <w:r w:rsidR="00E22F07" w:rsidRPr="002C7D93">
        <w:t xml:space="preserve">, </w:t>
      </w:r>
      <w:r w:rsidRPr="002C7D93">
        <w:t xml:space="preserve">вызвать представителя Поставщика </w:t>
      </w:r>
      <w:r w:rsidR="00E22F07" w:rsidRPr="002C7D93">
        <w:t>для</w:t>
      </w:r>
      <w:r w:rsidRPr="002C7D93">
        <w:t xml:space="preserve"> составлени</w:t>
      </w:r>
      <w:r w:rsidR="00E22F07" w:rsidRPr="002C7D93">
        <w:t>я</w:t>
      </w:r>
      <w:r w:rsidRPr="002C7D93">
        <w:t xml:space="preserve"> Акта</w:t>
      </w:r>
      <w:r w:rsidR="00E22F07" w:rsidRPr="002C7D93">
        <w:t xml:space="preserve"> по форме ТОРГ-2, утвержденной постановлением Госкомстата РФ № 132 от 25.12.1998г.</w:t>
      </w:r>
      <w:r w:rsidRPr="002C7D93">
        <w:t xml:space="preserve"> Указанный Акт является подтверждением факта несоответствия качества и/или количества Това</w:t>
      </w:r>
      <w:r w:rsidR="00F95F93" w:rsidRPr="002C7D93">
        <w:t>ра условиям настоящего</w:t>
      </w:r>
      <w:proofErr w:type="gramEnd"/>
      <w:r w:rsidR="00F95F93" w:rsidRPr="002C7D93">
        <w:t xml:space="preserve"> договора, в этом </w:t>
      </w:r>
      <w:proofErr w:type="spellStart"/>
      <w:r w:rsidR="00F95F93" w:rsidRPr="002C7D93">
        <w:t>случаев</w:t>
      </w:r>
      <w:r w:rsidR="00E22F07" w:rsidRPr="002C7D93">
        <w:t>се</w:t>
      </w:r>
      <w:proofErr w:type="spellEnd"/>
      <w:r w:rsidR="00E22F07" w:rsidRPr="002C7D93">
        <w:t xml:space="preserve"> расходы, связанные с </w:t>
      </w:r>
      <w:r w:rsidR="00664B8C" w:rsidRPr="002C7D93">
        <w:t>хранением, простоем вагонов, контейнеров до приезда Поставщика</w:t>
      </w:r>
      <w:r w:rsidR="00E22F07" w:rsidRPr="002C7D93">
        <w:t xml:space="preserve"> подлежат возмещению Поставщиком.</w:t>
      </w:r>
    </w:p>
    <w:p w:rsidR="00C35059" w:rsidRPr="002C7D93" w:rsidRDefault="00081D5B" w:rsidP="00673AE8">
      <w:pPr>
        <w:ind w:firstLine="720"/>
        <w:jc w:val="both"/>
      </w:pPr>
      <w:r w:rsidRPr="002C7D93">
        <w:t>5.5</w:t>
      </w:r>
      <w:r w:rsidR="00C35059" w:rsidRPr="002C7D93">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2C7D93">
        <w:t>4</w:t>
      </w:r>
      <w:r w:rsidR="00C35059" w:rsidRPr="002C7D93">
        <w:t xml:space="preserve">. настоящего договора, Поставщик в течение </w:t>
      </w:r>
      <w:r w:rsidR="00FE74F0" w:rsidRPr="002C7D93">
        <w:t>15</w:t>
      </w:r>
      <w:r w:rsidR="00C35059" w:rsidRPr="002C7D93">
        <w:t xml:space="preserve"> дней с момента получения претензии Покупателя обязан произвести замену Товара на качественный и/или догрузить Товар.</w:t>
      </w:r>
    </w:p>
    <w:p w:rsidR="00664B8C" w:rsidRPr="002C7D93" w:rsidRDefault="00081D5B" w:rsidP="00673AE8">
      <w:pPr>
        <w:ind w:firstLine="720"/>
        <w:jc w:val="both"/>
      </w:pPr>
      <w:r w:rsidRPr="002C7D93">
        <w:t>5.6</w:t>
      </w:r>
      <w:r w:rsidR="00F95F93" w:rsidRPr="002C7D93">
        <w:t xml:space="preserve">. </w:t>
      </w:r>
      <w:r w:rsidR="00664B8C" w:rsidRPr="002C7D93">
        <w:t xml:space="preserve">Приемка Товара по качеству и по количеству производится с участием компетентных представителей </w:t>
      </w:r>
      <w:r w:rsidR="00487075" w:rsidRPr="002C7D93">
        <w:t>Покупателя</w:t>
      </w:r>
      <w:r w:rsidR="0027747B" w:rsidRPr="002C7D93">
        <w:t>.</w:t>
      </w:r>
    </w:p>
    <w:p w:rsidR="00F95F93" w:rsidRPr="002C7D93" w:rsidRDefault="00081D5B" w:rsidP="00673AE8">
      <w:pPr>
        <w:ind w:firstLine="720"/>
        <w:jc w:val="both"/>
      </w:pPr>
      <w:r w:rsidRPr="002C7D93">
        <w:t>5.7</w:t>
      </w:r>
      <w:r w:rsidR="00F95F93" w:rsidRPr="002C7D93">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2C7D93" w:rsidRDefault="00C35059" w:rsidP="0094531E">
      <w:pPr>
        <w:ind w:firstLine="720"/>
        <w:jc w:val="center"/>
        <w:rPr>
          <w:b/>
          <w:bCs/>
        </w:rPr>
      </w:pPr>
      <w:r w:rsidRPr="002C7D93">
        <w:rPr>
          <w:b/>
        </w:rPr>
        <w:t xml:space="preserve">6.  </w:t>
      </w:r>
      <w:r w:rsidRPr="002C7D93">
        <w:rPr>
          <w:b/>
          <w:bCs/>
        </w:rPr>
        <w:t>Сумма договора и порядок расчетов.</w:t>
      </w:r>
    </w:p>
    <w:p w:rsidR="00C35059" w:rsidRPr="002C7D93" w:rsidRDefault="00DC5097" w:rsidP="009341F1">
      <w:pPr>
        <w:ind w:firstLine="720"/>
      </w:pPr>
      <w:r w:rsidRPr="002C7D93">
        <w:t xml:space="preserve">6.1. </w:t>
      </w:r>
      <w:r w:rsidR="008D3185" w:rsidRPr="002C7D93">
        <w:t xml:space="preserve">Сумма настоящего </w:t>
      </w:r>
      <w:r w:rsidR="00C35059" w:rsidRPr="002C7D93">
        <w:t>договор</w:t>
      </w:r>
      <w:r w:rsidR="008D3185" w:rsidRPr="002C7D93">
        <w:t xml:space="preserve">а </w:t>
      </w:r>
      <w:r w:rsidR="00BA1748" w:rsidRPr="002C7D93">
        <w:t>на момент его заключения</w:t>
      </w:r>
      <w:r w:rsidR="005B776F">
        <w:t xml:space="preserve">, в том числе </w:t>
      </w:r>
      <w:r w:rsidR="00D54114" w:rsidRPr="002C7D93">
        <w:t xml:space="preserve">НДС </w:t>
      </w:r>
      <w:r w:rsidR="00A27691">
        <w:t xml:space="preserve">составляет </w:t>
      </w:r>
      <w:r w:rsidR="005B776F">
        <w:t>_____________________________________________________________________________________________</w:t>
      </w:r>
    </w:p>
    <w:p w:rsidR="00DC5097" w:rsidRPr="002C7D93" w:rsidRDefault="00C35059" w:rsidP="00673AE8">
      <w:pPr>
        <w:ind w:firstLine="720"/>
        <w:jc w:val="both"/>
        <w:rPr>
          <w:b/>
        </w:rPr>
      </w:pPr>
      <w:r w:rsidRPr="002C7D93">
        <w:t>6.</w:t>
      </w:r>
      <w:r w:rsidR="00081D5B" w:rsidRPr="002C7D93">
        <w:t>2</w:t>
      </w:r>
      <w:r w:rsidRPr="002C7D93">
        <w:t xml:space="preserve">. Покупатель производит оплату за Товар по настоящему договору в безналичном порядке путем перечисления денежных средств на расчетный счет </w:t>
      </w:r>
      <w:proofErr w:type="spellStart"/>
      <w:r w:rsidRPr="002C7D93">
        <w:t>Поставщика</w:t>
      </w:r>
      <w:proofErr w:type="gramStart"/>
      <w:r w:rsidR="00316BF2" w:rsidRPr="002C7D93">
        <w:t>,в</w:t>
      </w:r>
      <w:proofErr w:type="spellEnd"/>
      <w:proofErr w:type="gramEnd"/>
      <w:r w:rsidR="00316BF2" w:rsidRPr="002C7D93">
        <w:t xml:space="preserve"> порядке согласованном </w:t>
      </w:r>
      <w:r w:rsidR="008D3185" w:rsidRPr="002C7D93">
        <w:t>Сторонами в спецификации к настоящему договору.</w:t>
      </w:r>
    </w:p>
    <w:p w:rsidR="00F46871" w:rsidRPr="002C7D93" w:rsidRDefault="00C35059" w:rsidP="004F0E4C">
      <w:pPr>
        <w:jc w:val="center"/>
        <w:rPr>
          <w:b/>
        </w:rPr>
      </w:pPr>
      <w:r w:rsidRPr="002C7D93">
        <w:rPr>
          <w:b/>
        </w:rPr>
        <w:t>7.  Ответственность  сторон.</w:t>
      </w:r>
    </w:p>
    <w:p w:rsidR="0019062D" w:rsidRPr="002C7D93" w:rsidRDefault="00C35059" w:rsidP="00673AE8">
      <w:pPr>
        <w:ind w:firstLine="720"/>
        <w:jc w:val="both"/>
      </w:pPr>
      <w:r w:rsidRPr="002C7D93">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2C7D93" w:rsidRDefault="00C35059" w:rsidP="00673AE8">
      <w:pPr>
        <w:ind w:firstLine="720"/>
        <w:jc w:val="both"/>
      </w:pPr>
      <w:r w:rsidRPr="002C7D93">
        <w:t xml:space="preserve">7.2. В случае несвоевременного исполнения Покупателем </w:t>
      </w:r>
      <w:proofErr w:type="spellStart"/>
      <w:r w:rsidRPr="002C7D93">
        <w:t>п.п</w:t>
      </w:r>
      <w:proofErr w:type="spellEnd"/>
      <w:r w:rsidRPr="002C7D93">
        <w:t>. 6.</w:t>
      </w:r>
      <w:r w:rsidR="00081D5B" w:rsidRPr="002C7D93">
        <w:t>2</w:t>
      </w:r>
      <w:r w:rsidRPr="002C7D93">
        <w:t>. настоящего договора Поставщик вправе предъявить (начислить</w:t>
      </w:r>
      <w:r w:rsidR="008D3185" w:rsidRPr="002C7D93">
        <w:t>) Покупателю пеню в размере  0,0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суммы несвоевременно выполненного обязате</w:t>
      </w:r>
      <w:r w:rsidR="008D3185" w:rsidRPr="002C7D93">
        <w:t>льства за каждый день просрочки, но н</w:t>
      </w:r>
      <w:r w:rsidR="00F95F93" w:rsidRPr="002C7D93">
        <w:t>е более 10</w:t>
      </w:r>
      <w:r w:rsidR="008D3185" w:rsidRPr="002C7D93">
        <w:t xml:space="preserve"> (</w:t>
      </w:r>
      <w:r w:rsidR="00F95F93" w:rsidRPr="002C7D93">
        <w:t>десяти</w:t>
      </w:r>
      <w:r w:rsidR="008D3185" w:rsidRPr="002C7D93">
        <w:t xml:space="preserve">) % от </w:t>
      </w:r>
      <w:r w:rsidR="00BA1748" w:rsidRPr="002C7D93">
        <w:t>суммы просроченной задолженности</w:t>
      </w:r>
      <w:r w:rsidR="008D3185" w:rsidRPr="002C7D93">
        <w:t xml:space="preserve">. </w:t>
      </w:r>
    </w:p>
    <w:p w:rsidR="00BA1748" w:rsidRPr="002C7D93" w:rsidRDefault="00BA1748" w:rsidP="00673AE8">
      <w:pPr>
        <w:ind w:firstLine="720"/>
        <w:jc w:val="both"/>
      </w:pPr>
      <w:r w:rsidRPr="002C7D93">
        <w:t xml:space="preserve">7.3. В случае </w:t>
      </w:r>
      <w:r w:rsidR="00707F5D" w:rsidRPr="002C7D93">
        <w:t xml:space="preserve">не поставки </w:t>
      </w:r>
      <w:r w:rsidRPr="002C7D93">
        <w:t xml:space="preserve">Товара в полном объеме </w:t>
      </w:r>
      <w:r w:rsidR="00707F5D" w:rsidRPr="002C7D93">
        <w:t xml:space="preserve">согласно спецификации к настоящему Договору </w:t>
      </w:r>
      <w:r w:rsidRPr="002C7D93">
        <w:t>Покупатель вправе предъявить Поставщику пеню в размере 1 (один) % от суммы спецификации к настоящему Договору.</w:t>
      </w:r>
    </w:p>
    <w:p w:rsidR="00C35059" w:rsidRPr="002C7D93" w:rsidRDefault="00C35059" w:rsidP="00673AE8">
      <w:pPr>
        <w:ind w:firstLine="720"/>
        <w:jc w:val="both"/>
      </w:pPr>
      <w:r w:rsidRPr="002C7D93">
        <w:t>7.</w:t>
      </w:r>
      <w:r w:rsidR="00081D5B" w:rsidRPr="002C7D93">
        <w:t>4</w:t>
      </w:r>
      <w:r w:rsidRPr="002C7D93">
        <w:t xml:space="preserve">. </w:t>
      </w:r>
      <w:proofErr w:type="gramStart"/>
      <w:r w:rsidRPr="002C7D93">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2C7D93">
        <w:t>п.п</w:t>
      </w:r>
      <w:proofErr w:type="spellEnd"/>
      <w:r w:rsidRPr="002C7D93">
        <w:t>. 1.2. настоящего договора, Покупатель вправе предъявить (начислить) Поставщику пеню в размере 0,</w:t>
      </w:r>
      <w:r w:rsidR="008D3185" w:rsidRPr="002C7D93">
        <w:t>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стоимости несвоевременно поставленного либо недопоставленного </w:t>
      </w:r>
      <w:r w:rsidR="008D3185" w:rsidRPr="002C7D93">
        <w:t xml:space="preserve">Товара за каждый день просрочки, но не более </w:t>
      </w:r>
      <w:r w:rsidR="00F95F93" w:rsidRPr="002C7D93">
        <w:t>10</w:t>
      </w:r>
      <w:r w:rsidR="008D3185" w:rsidRPr="002C7D93">
        <w:t xml:space="preserve"> (</w:t>
      </w:r>
      <w:r w:rsidR="00F95F93" w:rsidRPr="002C7D93">
        <w:t>десяти</w:t>
      </w:r>
      <w:r w:rsidR="008D3185" w:rsidRPr="002C7D93">
        <w:t xml:space="preserve">) % от </w:t>
      </w:r>
      <w:r w:rsidR="00BA1748" w:rsidRPr="002C7D93">
        <w:t>суммы недопоставленных Товаров</w:t>
      </w:r>
      <w:r w:rsidR="008D3185" w:rsidRPr="002C7D93">
        <w:t>.</w:t>
      </w:r>
      <w:proofErr w:type="gramEnd"/>
    </w:p>
    <w:p w:rsidR="000F158E" w:rsidRPr="002C7D93" w:rsidRDefault="00C35059" w:rsidP="00673AE8">
      <w:pPr>
        <w:ind w:firstLine="720"/>
        <w:jc w:val="both"/>
      </w:pPr>
      <w:r w:rsidRPr="002C7D93">
        <w:t>7.</w:t>
      </w:r>
      <w:r w:rsidR="00081D5B" w:rsidRPr="002C7D93">
        <w:t>5</w:t>
      </w:r>
      <w:r w:rsidRPr="002C7D93">
        <w:t xml:space="preserve">. </w:t>
      </w:r>
      <w:r w:rsidR="000F158E" w:rsidRPr="002C7D93">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2C7D93" w:rsidRDefault="00081D5B" w:rsidP="00673AE8">
      <w:pPr>
        <w:ind w:firstLine="720"/>
        <w:jc w:val="both"/>
      </w:pPr>
      <w:proofErr w:type="gramStart"/>
      <w:r w:rsidRPr="002C7D93">
        <w:t>7.6.</w:t>
      </w:r>
      <w:r w:rsidR="000F158E" w:rsidRPr="002C7D93">
        <w:t xml:space="preserve">В случае выхода из строя Товара в период его гарантийной эксплуатации согласно </w:t>
      </w:r>
      <w:proofErr w:type="spellStart"/>
      <w:r w:rsidR="000F158E" w:rsidRPr="002C7D93">
        <w:t>п.п</w:t>
      </w:r>
      <w:proofErr w:type="spellEnd"/>
      <w:r w:rsidR="000F158E" w:rsidRPr="002C7D93">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w:t>
      </w:r>
      <w:proofErr w:type="gramEnd"/>
      <w:r w:rsidR="000F158E" w:rsidRPr="002C7D93">
        <w:t xml:space="preserve">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2C7D93" w:rsidRDefault="00081D5B" w:rsidP="00673AE8">
      <w:pPr>
        <w:ind w:firstLine="720"/>
        <w:jc w:val="both"/>
      </w:pPr>
      <w:r w:rsidRPr="002C7D93">
        <w:t>7.7</w:t>
      </w:r>
      <w:r w:rsidR="00FD57C8" w:rsidRPr="002C7D93">
        <w:t xml:space="preserve">. В случае </w:t>
      </w:r>
      <w:proofErr w:type="spellStart"/>
      <w:r w:rsidR="00FD57C8" w:rsidRPr="002C7D93">
        <w:t>перепоставки</w:t>
      </w:r>
      <w:proofErr w:type="spellEnd"/>
      <w:r w:rsidR="00FD57C8" w:rsidRPr="002C7D93">
        <w:t xml:space="preserve"> Товара относительно спецификации </w:t>
      </w:r>
      <w:r w:rsidR="00F95F93" w:rsidRPr="002C7D93">
        <w:t xml:space="preserve">все расходы по хранению, погрузо-разгрузочным работам, </w:t>
      </w:r>
      <w:proofErr w:type="spellStart"/>
      <w:r w:rsidR="00FD57C8" w:rsidRPr="002C7D93">
        <w:t>возврат</w:t>
      </w:r>
      <w:r w:rsidR="00F95F93" w:rsidRPr="002C7D93">
        <w:t>у</w:t>
      </w:r>
      <w:r w:rsidR="00BA1748" w:rsidRPr="002C7D93">
        <w:t>сверхпоставленного</w:t>
      </w:r>
      <w:proofErr w:type="spellEnd"/>
      <w:r w:rsidR="00FD57C8" w:rsidRPr="002C7D93">
        <w:t xml:space="preserve"> Товара</w:t>
      </w:r>
      <w:r w:rsidR="00F95F93" w:rsidRPr="002C7D93">
        <w:t xml:space="preserve"> подлежат возмещению Поставщиком.</w:t>
      </w:r>
    </w:p>
    <w:p w:rsidR="00C35059" w:rsidRPr="002C7D93" w:rsidRDefault="00081D5B" w:rsidP="00673AE8">
      <w:pPr>
        <w:ind w:firstLine="720"/>
        <w:jc w:val="both"/>
      </w:pPr>
      <w:r w:rsidRPr="002C7D93">
        <w:lastRenderedPageBreak/>
        <w:t>7.8</w:t>
      </w:r>
      <w:r w:rsidR="00C35059" w:rsidRPr="002C7D93">
        <w:t xml:space="preserve">. </w:t>
      </w:r>
      <w:r w:rsidR="000F158E" w:rsidRPr="002C7D93">
        <w:t xml:space="preserve">Поставщик  несет  ответственность  за  качество  поставленного  по  настоящему  договору Товара вне зависимости </w:t>
      </w:r>
      <w:r w:rsidR="000915EB" w:rsidRPr="002C7D93">
        <w:t>от  того,</w:t>
      </w:r>
      <w:r w:rsidR="000F158E" w:rsidRPr="002C7D93">
        <w:t xml:space="preserve"> кто является его производителем. </w:t>
      </w:r>
    </w:p>
    <w:p w:rsidR="00E90775" w:rsidRPr="002C7D93" w:rsidRDefault="00FD57C8" w:rsidP="00673AE8">
      <w:pPr>
        <w:ind w:firstLine="720"/>
        <w:jc w:val="both"/>
      </w:pPr>
      <w:r w:rsidRPr="002C7D93">
        <w:t>7.9</w:t>
      </w:r>
      <w:r w:rsidR="00E90775" w:rsidRPr="002C7D93">
        <w:t>. Стороны обязаны выполнять требования «Антикорруп</w:t>
      </w:r>
      <w:r w:rsidR="00FE74F0" w:rsidRPr="002C7D93">
        <w:t>ционной оговорки» (Приложение №2</w:t>
      </w:r>
      <w:r w:rsidR="00E90775" w:rsidRPr="002C7D93">
        <w:t>).</w:t>
      </w:r>
    </w:p>
    <w:p w:rsidR="00C35059" w:rsidRPr="002C7D93" w:rsidRDefault="00FD57C8" w:rsidP="00673AE8">
      <w:pPr>
        <w:ind w:firstLine="720"/>
        <w:jc w:val="both"/>
      </w:pPr>
      <w:r w:rsidRPr="002C7D93">
        <w:t>7.10</w:t>
      </w:r>
      <w:r w:rsidR="00E90775" w:rsidRPr="002C7D93">
        <w:t>.</w:t>
      </w:r>
      <w:r w:rsidR="00C35059" w:rsidRPr="002C7D93">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2C7D93">
        <w:t>с даты предъявления</w:t>
      </w:r>
      <w:proofErr w:type="gramEnd"/>
      <w:r w:rsidR="00C35059" w:rsidRPr="002C7D93">
        <w:t xml:space="preserve"> претензии при условии признания ее другой стороной, либо по решению суда.</w:t>
      </w:r>
    </w:p>
    <w:p w:rsidR="00A6099D" w:rsidRPr="002C7D93" w:rsidRDefault="00FD57C8" w:rsidP="00673AE8">
      <w:pPr>
        <w:ind w:firstLine="720"/>
        <w:jc w:val="both"/>
      </w:pPr>
      <w:r w:rsidRPr="002C7D93">
        <w:t>7.11</w:t>
      </w:r>
      <w:r w:rsidR="00A6099D" w:rsidRPr="002C7D93">
        <w:t>. Уплата штрафных санкций (пени) не освобождает Стороны от надлежащего исполнения своих обязательств по настоящему договору.</w:t>
      </w:r>
    </w:p>
    <w:p w:rsidR="00DC5097" w:rsidRPr="002C7D93" w:rsidRDefault="00DC5097" w:rsidP="00673AE8">
      <w:pPr>
        <w:ind w:firstLine="720"/>
        <w:jc w:val="both"/>
      </w:pPr>
    </w:p>
    <w:p w:rsidR="00F46871" w:rsidRPr="002C7D93" w:rsidRDefault="00C35059" w:rsidP="004F0E4C">
      <w:pPr>
        <w:jc w:val="center"/>
        <w:rPr>
          <w:b/>
        </w:rPr>
      </w:pPr>
      <w:r w:rsidRPr="002C7D93">
        <w:rPr>
          <w:b/>
        </w:rPr>
        <w:t xml:space="preserve">8. </w:t>
      </w:r>
      <w:r w:rsidRPr="002C7D93">
        <w:rPr>
          <w:b/>
          <w:bCs/>
        </w:rPr>
        <w:t>Обстоятельства непреодолимой силы</w:t>
      </w:r>
      <w:r w:rsidRPr="002C7D93">
        <w:rPr>
          <w:b/>
        </w:rPr>
        <w:t>.</w:t>
      </w:r>
    </w:p>
    <w:p w:rsidR="00E2339F" w:rsidRPr="002C7D93" w:rsidRDefault="00C35059" w:rsidP="00673AE8">
      <w:pPr>
        <w:ind w:firstLine="720"/>
        <w:jc w:val="both"/>
      </w:pPr>
      <w:r w:rsidRPr="002C7D93">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2C7D93" w:rsidRDefault="00081D5B" w:rsidP="00673AE8">
      <w:pPr>
        <w:jc w:val="both"/>
      </w:pPr>
      <w:r w:rsidRPr="002C7D93">
        <w:t>8.2</w:t>
      </w:r>
      <w:r w:rsidR="003C4355" w:rsidRPr="002C7D93">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2C7D93" w:rsidRDefault="00081D5B" w:rsidP="00673AE8">
      <w:pPr>
        <w:jc w:val="both"/>
      </w:pPr>
      <w:r w:rsidRPr="002C7D93">
        <w:t xml:space="preserve">           8.3</w:t>
      </w:r>
      <w:r w:rsidR="003C4355" w:rsidRPr="002C7D93">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2C7D93" w:rsidRDefault="00081D5B" w:rsidP="00673AE8">
      <w:pPr>
        <w:jc w:val="both"/>
      </w:pPr>
      <w:r w:rsidRPr="002C7D93">
        <w:t xml:space="preserve">           8.4</w:t>
      </w:r>
      <w:r w:rsidR="003C4355" w:rsidRPr="002C7D93">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2C7D93">
        <w:t>ств пр</w:t>
      </w:r>
      <w:proofErr w:type="gramEnd"/>
      <w:r w:rsidR="003C4355" w:rsidRPr="002C7D93">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2C7D93" w:rsidRDefault="00081D5B" w:rsidP="00673AE8">
      <w:pPr>
        <w:jc w:val="both"/>
      </w:pPr>
      <w:r w:rsidRPr="002C7D93">
        <w:t xml:space="preserve">           8.5</w:t>
      </w:r>
      <w:r w:rsidR="003C4355" w:rsidRPr="002C7D93">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2C7D93">
        <w:t>документа, подтверждающего факт возникновения обстоятельств непреодолимой силы лишает</w:t>
      </w:r>
      <w:proofErr w:type="gramEnd"/>
      <w:r w:rsidR="003C4355" w:rsidRPr="002C7D93">
        <w:t xml:space="preserve"> Сторону, подвергшуюся действию обстоятельств непреодолимой силы, права ссылаться на наступление таких обстоятельств.</w:t>
      </w:r>
    </w:p>
    <w:p w:rsidR="00F46871" w:rsidRPr="002C7D93" w:rsidRDefault="00F46871" w:rsidP="00673AE8">
      <w:pPr>
        <w:jc w:val="both"/>
      </w:pPr>
    </w:p>
    <w:p w:rsidR="00F46871" w:rsidRPr="002C7D93" w:rsidRDefault="00C35059" w:rsidP="004F0E4C">
      <w:pPr>
        <w:jc w:val="center"/>
        <w:rPr>
          <w:b/>
        </w:rPr>
      </w:pPr>
      <w:r w:rsidRPr="002C7D93">
        <w:rPr>
          <w:b/>
        </w:rPr>
        <w:t>9. Порядок разрешения споров.</w:t>
      </w:r>
    </w:p>
    <w:p w:rsidR="00C35059" w:rsidRPr="002C7D93" w:rsidRDefault="00C35059" w:rsidP="00673AE8">
      <w:pPr>
        <w:ind w:firstLine="720"/>
        <w:jc w:val="both"/>
      </w:pPr>
      <w:r w:rsidRPr="002C7D93">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2C7D93">
        <w:t>не достижения</w:t>
      </w:r>
      <w:proofErr w:type="gramEnd"/>
      <w:r w:rsidRPr="002C7D93">
        <w:t xml:space="preserve"> согласия спор в установленном законом порядке передается на рассмотрение Арбитражного суда </w:t>
      </w:r>
      <w:r w:rsidR="000915EB" w:rsidRPr="002C7D93">
        <w:t>Курганской области</w:t>
      </w:r>
      <w:r w:rsidR="00AE5B72">
        <w:t xml:space="preserve"> </w:t>
      </w:r>
      <w:r w:rsidRPr="002C7D93">
        <w:t xml:space="preserve">с обязательным соблюдением претензионного порядка разрешения споров. Срок ответа на претензию – </w:t>
      </w:r>
      <w:r w:rsidR="000915EB" w:rsidRPr="002C7D93">
        <w:t>30</w:t>
      </w:r>
      <w:r w:rsidRPr="002C7D93">
        <w:t xml:space="preserve"> дней с момента ее получения.</w:t>
      </w:r>
    </w:p>
    <w:p w:rsidR="00C35059" w:rsidRPr="002C7D93" w:rsidRDefault="00C35059" w:rsidP="00673AE8">
      <w:pPr>
        <w:ind w:firstLine="720"/>
        <w:jc w:val="both"/>
      </w:pPr>
      <w:r w:rsidRPr="002C7D93">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2C7D93" w:rsidRDefault="003E3ED6" w:rsidP="004F0E4C">
      <w:pPr>
        <w:jc w:val="both"/>
      </w:pPr>
    </w:p>
    <w:p w:rsidR="00F46871" w:rsidRPr="002C7D93" w:rsidRDefault="00C35059" w:rsidP="004F0E4C">
      <w:pPr>
        <w:jc w:val="center"/>
        <w:rPr>
          <w:b/>
        </w:rPr>
      </w:pPr>
      <w:r w:rsidRPr="002C7D93">
        <w:rPr>
          <w:b/>
        </w:rPr>
        <w:t>10. Срок действия Договора.</w:t>
      </w:r>
    </w:p>
    <w:p w:rsidR="00C35059" w:rsidRDefault="00C35059" w:rsidP="00673AE8">
      <w:pPr>
        <w:ind w:firstLine="720"/>
        <w:jc w:val="both"/>
      </w:pPr>
      <w:r w:rsidRPr="002C7D93">
        <w:t xml:space="preserve">10.1. Срок действия настоящего договора устанавливается с  </w:t>
      </w:r>
      <w:r w:rsidR="007016D4" w:rsidRPr="002C7D93">
        <w:t>«</w:t>
      </w:r>
      <w:r w:rsidR="0073555B" w:rsidRPr="002C7D93">
        <w:t>_____</w:t>
      </w:r>
      <w:r w:rsidR="007016D4" w:rsidRPr="002C7D93">
        <w:t>»</w:t>
      </w:r>
      <w:r w:rsidR="0073555B" w:rsidRPr="002C7D93">
        <w:t>________________</w:t>
      </w:r>
      <w:r w:rsidR="007016D4" w:rsidRPr="002C7D93">
        <w:t xml:space="preserve"> 20</w:t>
      </w:r>
      <w:r w:rsidR="00316BF2" w:rsidRPr="002C7D93">
        <w:t>1</w:t>
      </w:r>
      <w:r w:rsidR="0073555B" w:rsidRPr="002C7D93">
        <w:t>___</w:t>
      </w:r>
      <w:r w:rsidRPr="002C7D93">
        <w:t xml:space="preserve"> г.  </w:t>
      </w:r>
      <w:r w:rsidR="00316BF2" w:rsidRPr="002C7D93">
        <w:t>до полного исполнения Сторонами принятых на себя обязательств</w:t>
      </w:r>
      <w:r w:rsidRPr="002C7D93">
        <w:t>.</w:t>
      </w:r>
    </w:p>
    <w:p w:rsidR="005B776F" w:rsidRPr="002C7D93" w:rsidRDefault="005B776F" w:rsidP="00673AE8">
      <w:pPr>
        <w:ind w:firstLine="720"/>
        <w:jc w:val="both"/>
      </w:pPr>
    </w:p>
    <w:p w:rsidR="00F46871" w:rsidRPr="002C7D93" w:rsidRDefault="00C35059" w:rsidP="004F0E4C">
      <w:pPr>
        <w:jc w:val="center"/>
        <w:rPr>
          <w:b/>
        </w:rPr>
      </w:pPr>
      <w:r w:rsidRPr="002C7D93">
        <w:rPr>
          <w:b/>
        </w:rPr>
        <w:t>11. Заключительные положения.</w:t>
      </w:r>
    </w:p>
    <w:p w:rsidR="00133265" w:rsidRPr="002C7D93" w:rsidRDefault="00C35059" w:rsidP="00673AE8">
      <w:pPr>
        <w:ind w:firstLine="720"/>
        <w:jc w:val="both"/>
      </w:pPr>
      <w:r w:rsidRPr="002C7D93">
        <w:t xml:space="preserve">11.1. </w:t>
      </w:r>
      <w:r w:rsidR="00664B8C" w:rsidRPr="002C7D93">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2C7D93">
        <w:t xml:space="preserve">на </w:t>
      </w:r>
      <w:r w:rsidR="00664B8C" w:rsidRPr="002C7D93">
        <w:t>2 (два) года.</w:t>
      </w:r>
    </w:p>
    <w:p w:rsidR="00C35059" w:rsidRPr="002C7D93" w:rsidRDefault="00133265" w:rsidP="00673AE8">
      <w:pPr>
        <w:ind w:firstLine="720"/>
        <w:jc w:val="both"/>
      </w:pPr>
      <w:r w:rsidRPr="002C7D93">
        <w:t>11.</w:t>
      </w:r>
      <w:r w:rsidR="008D0F7E" w:rsidRPr="002C7D93">
        <w:t>2</w:t>
      </w:r>
      <w:r w:rsidRPr="002C7D93">
        <w:t xml:space="preserve">. </w:t>
      </w:r>
      <w:r w:rsidR="00C35059" w:rsidRPr="002C7D93">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2C7D93">
        <w:t>язательства</w:t>
      </w:r>
      <w:r w:rsidR="00C35059" w:rsidRPr="002C7D93">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2C7D93" w:rsidRDefault="00133265" w:rsidP="00673AE8">
      <w:pPr>
        <w:ind w:firstLine="720"/>
        <w:jc w:val="both"/>
      </w:pPr>
      <w:r w:rsidRPr="002C7D93">
        <w:t>11.</w:t>
      </w:r>
      <w:r w:rsidR="008D0F7E" w:rsidRPr="002C7D93">
        <w:t>3</w:t>
      </w:r>
      <w:proofErr w:type="gramStart"/>
      <w:r w:rsidR="00E47259" w:rsidRPr="002C7D93">
        <w:t>Н</w:t>
      </w:r>
      <w:proofErr w:type="gramEnd"/>
      <w:r w:rsidR="00C35059" w:rsidRPr="002C7D93">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2C7D93" w:rsidRDefault="00C35059" w:rsidP="00673AE8">
      <w:pPr>
        <w:ind w:firstLine="720"/>
        <w:jc w:val="both"/>
      </w:pPr>
      <w:r w:rsidRPr="002C7D93">
        <w:t>11.</w:t>
      </w:r>
      <w:r w:rsidR="008D0F7E" w:rsidRPr="002C7D93">
        <w:t>4</w:t>
      </w:r>
      <w:r w:rsidRPr="002C7D93">
        <w:t xml:space="preserve">. Стороны обязаны извещать друг друга об изменении своего юридического адреса, платежных реквизитов, не позднее 10-ти дней с </w:t>
      </w:r>
      <w:proofErr w:type="spellStart"/>
      <w:r w:rsidRPr="002C7D93">
        <w:t>даты</w:t>
      </w:r>
      <w:r w:rsidR="00E47259" w:rsidRPr="002C7D93">
        <w:t>такого</w:t>
      </w:r>
      <w:proofErr w:type="spellEnd"/>
      <w:r w:rsidR="00E47259" w:rsidRPr="002C7D93">
        <w:t xml:space="preserve"> </w:t>
      </w:r>
      <w:r w:rsidRPr="002C7D93">
        <w:t>изменения.</w:t>
      </w:r>
    </w:p>
    <w:p w:rsidR="00C35059" w:rsidRPr="002C7D93" w:rsidRDefault="00E47259" w:rsidP="00673AE8">
      <w:pPr>
        <w:ind w:firstLine="720"/>
        <w:jc w:val="both"/>
      </w:pPr>
      <w:r w:rsidRPr="002C7D93">
        <w:t>11.</w:t>
      </w:r>
      <w:r w:rsidR="008D0F7E" w:rsidRPr="002C7D93">
        <w:t>5</w:t>
      </w:r>
      <w:r w:rsidR="00C35059" w:rsidRPr="002C7D93">
        <w:t xml:space="preserve">. </w:t>
      </w:r>
      <w:r w:rsidRPr="002C7D93">
        <w:t>Документы, переданные по факсимильной или электронной связи (копии) имеют полную юридическую силу до получения оригиналов.</w:t>
      </w:r>
      <w:r w:rsidR="00C35059" w:rsidRPr="002C7D93">
        <w:t xml:space="preserve"> Риск искажения информации несет сторона, направившая информацию. </w:t>
      </w:r>
      <w:r w:rsidR="00C35059" w:rsidRPr="002C7D93">
        <w:rPr>
          <w:snapToGrid w:val="0"/>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2C7D93">
        <w:rPr>
          <w:snapToGrid w:val="0"/>
        </w:rPr>
        <w:t xml:space="preserve">факту </w:t>
      </w:r>
      <w:r w:rsidR="00C35059" w:rsidRPr="002C7D93">
        <w:rPr>
          <w:snapToGrid w:val="0"/>
        </w:rPr>
        <w:t>их получени</w:t>
      </w:r>
      <w:r w:rsidRPr="002C7D93">
        <w:rPr>
          <w:snapToGrid w:val="0"/>
        </w:rPr>
        <w:t>я</w:t>
      </w:r>
      <w:r w:rsidR="00C35059" w:rsidRPr="002C7D93">
        <w:rPr>
          <w:snapToGrid w:val="0"/>
        </w:rPr>
        <w:t xml:space="preserve">. Подобные уведомления и документы должны быть выполнены в письменной форме, доставляться лично </w:t>
      </w:r>
      <w:r w:rsidR="00C35059" w:rsidRPr="002C7D93">
        <w:rPr>
          <w:snapToGrid w:val="0"/>
        </w:rPr>
        <w:lastRenderedPageBreak/>
        <w:t>или отсылаться авиапочтой, по телефаксу, электронной почте или телеграммой по адресам, указанным в разделе 12 настоящего договора.</w:t>
      </w:r>
    </w:p>
    <w:p w:rsidR="00C35059" w:rsidRPr="002C7D93" w:rsidRDefault="00133265" w:rsidP="00673AE8">
      <w:pPr>
        <w:ind w:firstLine="720"/>
        <w:jc w:val="both"/>
      </w:pPr>
      <w:r w:rsidRPr="002C7D93">
        <w:t>11.</w:t>
      </w:r>
      <w:r w:rsidR="008D0F7E" w:rsidRPr="002C7D93">
        <w:t>6</w:t>
      </w:r>
      <w:r w:rsidR="00C35059" w:rsidRPr="002C7D93">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2C7D93" w:rsidRDefault="00133265" w:rsidP="00316BF2">
      <w:pPr>
        <w:ind w:firstLine="720"/>
        <w:jc w:val="both"/>
      </w:pPr>
      <w:r w:rsidRPr="002C7D93">
        <w:t>11.</w:t>
      </w:r>
      <w:r w:rsidR="008D0F7E" w:rsidRPr="002C7D93">
        <w:t>7</w:t>
      </w:r>
      <w:r w:rsidR="00C35059" w:rsidRPr="002C7D93">
        <w:t>. На</w:t>
      </w:r>
      <w:r w:rsidR="00707F5D" w:rsidRPr="002C7D93">
        <w:t xml:space="preserve">стоящий договор составлен в </w:t>
      </w:r>
      <w:r w:rsidR="00596798" w:rsidRPr="002C7D93">
        <w:t>двух</w:t>
      </w:r>
      <w:r w:rsidR="00C35059" w:rsidRPr="002C7D93">
        <w:t xml:space="preserve"> экземплярах</w:t>
      </w:r>
      <w:r w:rsidR="00707F5D" w:rsidRPr="002C7D93">
        <w:t xml:space="preserve"> на </w:t>
      </w:r>
      <w:r w:rsidR="00AE5B72">
        <w:t>четырех</w:t>
      </w:r>
      <w:r w:rsidR="00707F5D" w:rsidRPr="002C7D93">
        <w:t xml:space="preserve"> листах</w:t>
      </w:r>
      <w:r w:rsidR="00C35059" w:rsidRPr="002C7D93">
        <w:t>, имеющих одинаковую юридическую силу</w:t>
      </w:r>
      <w:r w:rsidR="00707F5D" w:rsidRPr="002C7D93">
        <w:t xml:space="preserve">.  Один экземпляр Договора находится у Поставщика; </w:t>
      </w:r>
      <w:r w:rsidR="008D0F7E" w:rsidRPr="002C7D93">
        <w:t>один</w:t>
      </w:r>
      <w:r w:rsidR="00707F5D" w:rsidRPr="002C7D93">
        <w:t xml:space="preserve"> экземпляр Договора у Покупателя.</w:t>
      </w:r>
    </w:p>
    <w:p w:rsidR="00C35059" w:rsidRPr="002C7D93" w:rsidRDefault="00C35059" w:rsidP="00316BF2">
      <w:pPr>
        <w:ind w:firstLine="720"/>
        <w:jc w:val="both"/>
      </w:pPr>
      <w:r w:rsidRPr="002C7D93">
        <w:t>11.</w:t>
      </w:r>
      <w:r w:rsidR="008D0F7E" w:rsidRPr="002C7D93">
        <w:t>8</w:t>
      </w:r>
      <w:r w:rsidRPr="002C7D93">
        <w:t>. К настоящему договору прилагаются и являются его неотъемлемой частью:</w:t>
      </w:r>
    </w:p>
    <w:p w:rsidR="00C35059" w:rsidRPr="002C7D93" w:rsidRDefault="00081D5B" w:rsidP="00316BF2">
      <w:pPr>
        <w:jc w:val="both"/>
      </w:pPr>
      <w:r w:rsidRPr="002C7D93">
        <w:t xml:space="preserve"> Приложение № 1 - </w:t>
      </w:r>
      <w:r w:rsidR="005429A9" w:rsidRPr="002C7D93">
        <w:t>«</w:t>
      </w:r>
      <w:r w:rsidR="00C35059" w:rsidRPr="002C7D93">
        <w:t xml:space="preserve">Спецификация </w:t>
      </w:r>
      <w:r w:rsidR="00D27793" w:rsidRPr="002C7D93">
        <w:t>к договору поставки №</w:t>
      </w:r>
      <w:r w:rsidR="008D0F7E" w:rsidRPr="002C7D93">
        <w:t xml:space="preserve"> 099/</w:t>
      </w:r>
      <w:r w:rsidR="00D27793" w:rsidRPr="002C7D93">
        <w:t>12-03/___ от «__» ________ 201</w:t>
      </w:r>
      <w:r w:rsidR="00A21CAC" w:rsidRPr="002C7D93">
        <w:t>1</w:t>
      </w:r>
      <w:r w:rsidR="00D27793" w:rsidRPr="002C7D93">
        <w:t xml:space="preserve"> г</w:t>
      </w:r>
      <w:r w:rsidR="005429A9" w:rsidRPr="002C7D93">
        <w:t>»</w:t>
      </w:r>
      <w:r w:rsidR="00C35059" w:rsidRPr="002C7D93">
        <w:t>.</w:t>
      </w:r>
    </w:p>
    <w:p w:rsidR="00B84431" w:rsidRPr="002C7D93" w:rsidRDefault="007016D4" w:rsidP="00316BF2">
      <w:pPr>
        <w:jc w:val="both"/>
      </w:pPr>
      <w:r w:rsidRPr="002C7D93">
        <w:t>Приложение № 2</w:t>
      </w:r>
      <w:r w:rsidR="00081D5B" w:rsidRPr="002C7D93">
        <w:t xml:space="preserve">- </w:t>
      </w:r>
      <w:r w:rsidR="0027747B" w:rsidRPr="002C7D93">
        <w:t>«Антикоррупционная оговорка»</w:t>
      </w:r>
      <w:r w:rsidR="00D70D2D" w:rsidRPr="002C7D93">
        <w:t>.</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2213D" w:rsidRPr="00673AE8" w:rsidRDefault="00E2213D" w:rsidP="00316BF2">
            <w:pPr>
              <w:jc w:val="both"/>
              <w:rPr>
                <w:b/>
                <w:sz w:val="24"/>
                <w:szCs w:val="24"/>
              </w:rPr>
            </w:pPr>
          </w:p>
        </w:tc>
        <w:tc>
          <w:tcPr>
            <w:tcW w:w="4678" w:type="dxa"/>
          </w:tcPr>
          <w:p w:rsidR="003E3ED6" w:rsidRDefault="003E3ED6" w:rsidP="00316BF2">
            <w:pPr>
              <w:jc w:val="both"/>
              <w:rPr>
                <w:b/>
                <w:sz w:val="24"/>
                <w:szCs w:val="24"/>
              </w:rPr>
            </w:pPr>
            <w:r>
              <w:rPr>
                <w:b/>
                <w:sz w:val="24"/>
                <w:szCs w:val="24"/>
              </w:rPr>
              <w:t>ЗАО «</w:t>
            </w:r>
            <w:proofErr w:type="spellStart"/>
            <w:r>
              <w:rPr>
                <w:b/>
                <w:sz w:val="24"/>
                <w:szCs w:val="24"/>
              </w:rPr>
              <w:t>Далур</w:t>
            </w:r>
            <w:proofErr w:type="spellEnd"/>
            <w:r>
              <w:rPr>
                <w:b/>
                <w:sz w:val="24"/>
                <w:szCs w:val="24"/>
              </w:rPr>
              <w:t xml:space="preserve">» </w:t>
            </w:r>
          </w:p>
          <w:p w:rsidR="00F46871" w:rsidRPr="00C213A6" w:rsidRDefault="00F46871" w:rsidP="00316BF2">
            <w:pPr>
              <w:rPr>
                <w:b/>
                <w:i/>
                <w:sz w:val="24"/>
                <w:szCs w:val="24"/>
                <w:u w:val="single"/>
              </w:rPr>
            </w:pPr>
            <w:r w:rsidRPr="00C213A6">
              <w:rPr>
                <w:b/>
                <w:i/>
                <w:sz w:val="24"/>
                <w:szCs w:val="24"/>
                <w:u w:val="single"/>
              </w:rPr>
              <w:t>Юридический адрес (почтовый, фактический):</w:t>
            </w:r>
          </w:p>
          <w:p w:rsidR="00F46871" w:rsidRPr="00C213A6" w:rsidRDefault="00F46871" w:rsidP="00316BF2">
            <w:pPr>
              <w:rPr>
                <w:sz w:val="24"/>
                <w:szCs w:val="24"/>
              </w:rPr>
            </w:pPr>
            <w:r w:rsidRPr="00C213A6">
              <w:rPr>
                <w:sz w:val="24"/>
                <w:szCs w:val="24"/>
              </w:rPr>
              <w:t xml:space="preserve">641750, Российская Федерация, Курганская обл., </w:t>
            </w:r>
            <w:proofErr w:type="spellStart"/>
            <w:r w:rsidRPr="00C213A6">
              <w:rPr>
                <w:sz w:val="24"/>
                <w:szCs w:val="24"/>
              </w:rPr>
              <w:t>Далматовский</w:t>
            </w:r>
            <w:proofErr w:type="spellEnd"/>
            <w:r w:rsidRPr="00C213A6">
              <w:rPr>
                <w:sz w:val="24"/>
                <w:szCs w:val="24"/>
              </w:rPr>
              <w:t xml:space="preserve"> район, с. Уксянское, улица Ленина, дом 42</w:t>
            </w:r>
          </w:p>
          <w:p w:rsidR="00F46871" w:rsidRPr="00F90D8F" w:rsidRDefault="00F46871" w:rsidP="00316BF2">
            <w:pPr>
              <w:rPr>
                <w:sz w:val="24"/>
                <w:szCs w:val="24"/>
              </w:rPr>
            </w:pPr>
            <w:r w:rsidRPr="00C213A6">
              <w:rPr>
                <w:sz w:val="24"/>
                <w:szCs w:val="24"/>
              </w:rPr>
              <w:t xml:space="preserve">телефон: 8(3522) 60-00-36, 60-00-39   факс: (3522) 60-00-34 </w:t>
            </w:r>
            <w:r w:rsidR="00F90D8F" w:rsidRPr="00C213A6">
              <w:rPr>
                <w:b/>
                <w:i/>
                <w:color w:val="0000FF"/>
                <w:sz w:val="24"/>
                <w:szCs w:val="24"/>
                <w:lang w:val="en-US"/>
              </w:rPr>
              <w:t>e</w:t>
            </w:r>
            <w:r w:rsidR="00F90D8F" w:rsidRPr="00C213A6">
              <w:rPr>
                <w:b/>
                <w:i/>
                <w:color w:val="0000FF"/>
                <w:sz w:val="24"/>
                <w:szCs w:val="24"/>
              </w:rPr>
              <w:t>-</w:t>
            </w:r>
            <w:r w:rsidR="00F90D8F" w:rsidRPr="00C213A6">
              <w:rPr>
                <w:b/>
                <w:i/>
                <w:color w:val="0000FF"/>
                <w:sz w:val="24"/>
                <w:szCs w:val="24"/>
                <w:lang w:val="en-US"/>
              </w:rPr>
              <w:t>mail</w:t>
            </w:r>
            <w:r w:rsidR="00F90D8F" w:rsidRPr="00C213A6">
              <w:rPr>
                <w:b/>
                <w:i/>
                <w:color w:val="0000FF"/>
                <w:sz w:val="24"/>
                <w:szCs w:val="24"/>
              </w:rPr>
              <w:t xml:space="preserve">: </w:t>
            </w:r>
            <w:hyperlink r:id="rId8" w:history="1">
              <w:r w:rsidR="00F90D8F" w:rsidRPr="00C213A6">
                <w:rPr>
                  <w:rStyle w:val="a9"/>
                  <w:b/>
                  <w:sz w:val="24"/>
                  <w:szCs w:val="24"/>
                  <w:lang w:val="en-US"/>
                </w:rPr>
                <w:t>info</w:t>
              </w:r>
              <w:r w:rsidR="00F90D8F" w:rsidRPr="00C213A6">
                <w:rPr>
                  <w:rStyle w:val="a9"/>
                  <w:b/>
                  <w:sz w:val="24"/>
                  <w:szCs w:val="24"/>
                </w:rPr>
                <w:t>@</w:t>
              </w:r>
              <w:proofErr w:type="spellStart"/>
              <w:r w:rsidR="00F90D8F" w:rsidRPr="00C213A6">
                <w:rPr>
                  <w:rStyle w:val="a9"/>
                  <w:b/>
                  <w:sz w:val="24"/>
                  <w:szCs w:val="24"/>
                  <w:lang w:val="en-US"/>
                </w:rPr>
                <w:t>dalur</w:t>
              </w:r>
              <w:proofErr w:type="spellEnd"/>
              <w:r w:rsidR="00F90D8F" w:rsidRPr="00C213A6">
                <w:rPr>
                  <w:rStyle w:val="a9"/>
                  <w:b/>
                  <w:sz w:val="24"/>
                  <w:szCs w:val="24"/>
                </w:rPr>
                <w:t>.</w:t>
              </w:r>
              <w:proofErr w:type="spellStart"/>
              <w:r w:rsidR="00F90D8F" w:rsidRPr="00C213A6">
                <w:rPr>
                  <w:rStyle w:val="a9"/>
                  <w:b/>
                  <w:sz w:val="24"/>
                  <w:szCs w:val="24"/>
                  <w:lang w:val="en-US"/>
                </w:rPr>
                <w:t>ru</w:t>
              </w:r>
              <w:proofErr w:type="spellEnd"/>
            </w:hyperlink>
          </w:p>
          <w:p w:rsidR="00F46871" w:rsidRPr="00C213A6" w:rsidRDefault="00F46871" w:rsidP="00316BF2">
            <w:pPr>
              <w:rPr>
                <w:bCs/>
                <w:sz w:val="24"/>
                <w:szCs w:val="24"/>
              </w:rPr>
            </w:pPr>
            <w:r w:rsidRPr="00C213A6">
              <w:rPr>
                <w:bCs/>
                <w:sz w:val="24"/>
                <w:szCs w:val="24"/>
              </w:rPr>
              <w:t xml:space="preserve">ИНН 4506004751, КПП 450650001, ОКПО 51137700, ОКОНХ 12314, </w:t>
            </w:r>
            <w:r w:rsidRPr="00C213A6">
              <w:rPr>
                <w:iCs/>
                <w:sz w:val="24"/>
                <w:szCs w:val="24"/>
              </w:rPr>
              <w:t>ОКВЭД 12.00.11</w:t>
            </w:r>
            <w:r w:rsidRPr="00C213A6">
              <w:rPr>
                <w:bCs/>
                <w:sz w:val="24"/>
                <w:szCs w:val="24"/>
              </w:rPr>
              <w:t xml:space="preserve">, р/с 40702810932090100157  в Курганском ОСБ № 8599 </w:t>
            </w:r>
            <w:proofErr w:type="spellStart"/>
            <w:r w:rsidRPr="00C213A6">
              <w:rPr>
                <w:bCs/>
                <w:sz w:val="24"/>
                <w:szCs w:val="24"/>
              </w:rPr>
              <w:t>г</w:t>
            </w:r>
            <w:proofErr w:type="gramStart"/>
            <w:r w:rsidRPr="00C213A6">
              <w:rPr>
                <w:bCs/>
                <w:sz w:val="24"/>
                <w:szCs w:val="24"/>
              </w:rPr>
              <w:t>.К</w:t>
            </w:r>
            <w:proofErr w:type="gramEnd"/>
            <w:r w:rsidRPr="00C213A6">
              <w:rPr>
                <w:bCs/>
                <w:sz w:val="24"/>
                <w:szCs w:val="24"/>
              </w:rPr>
              <w:t>урган</w:t>
            </w:r>
            <w:proofErr w:type="spellEnd"/>
            <w:r w:rsidRPr="00C213A6">
              <w:rPr>
                <w:bCs/>
                <w:sz w:val="24"/>
                <w:szCs w:val="24"/>
              </w:rPr>
              <w:t xml:space="preserve"> БИК 043735650,  к/с 30101810100000000650</w:t>
            </w:r>
          </w:p>
          <w:p w:rsidR="00F46871" w:rsidRPr="00C213A6" w:rsidRDefault="00F46871" w:rsidP="00316BF2">
            <w:pPr>
              <w:jc w:val="both"/>
              <w:rPr>
                <w:b/>
                <w:sz w:val="24"/>
                <w:szCs w:val="24"/>
              </w:rPr>
            </w:pPr>
            <w:r w:rsidRPr="00C213A6">
              <w:rPr>
                <w:bCs/>
                <w:sz w:val="24"/>
                <w:szCs w:val="24"/>
              </w:rPr>
              <w:t>ОГРН 1024501452140</w:t>
            </w:r>
          </w:p>
          <w:p w:rsidR="00F46871" w:rsidRPr="00C213A6" w:rsidRDefault="00F46871" w:rsidP="00316BF2">
            <w:pPr>
              <w:jc w:val="both"/>
              <w:rPr>
                <w:sz w:val="24"/>
                <w:szCs w:val="24"/>
              </w:rPr>
            </w:pPr>
            <w:r w:rsidRPr="00C213A6">
              <w:rPr>
                <w:sz w:val="24"/>
                <w:szCs w:val="24"/>
              </w:rPr>
              <w:t>Отгрузочные реквизиты:</w:t>
            </w:r>
          </w:p>
          <w:p w:rsidR="00F46871" w:rsidRPr="00C213A6" w:rsidRDefault="00F46871" w:rsidP="00316BF2">
            <w:pPr>
              <w:jc w:val="both"/>
              <w:rPr>
                <w:sz w:val="24"/>
                <w:szCs w:val="24"/>
              </w:rPr>
            </w:pPr>
            <w:r w:rsidRPr="00C213A6">
              <w:rPr>
                <w:sz w:val="24"/>
                <w:szCs w:val="24"/>
              </w:rPr>
              <w:t xml:space="preserve">станция </w:t>
            </w:r>
            <w:r>
              <w:rPr>
                <w:sz w:val="24"/>
                <w:szCs w:val="24"/>
              </w:rPr>
              <w:t>Далматово Южно-Уральской</w:t>
            </w:r>
            <w:r w:rsidRPr="00C213A6">
              <w:rPr>
                <w:sz w:val="24"/>
                <w:szCs w:val="24"/>
              </w:rPr>
              <w:t xml:space="preserve"> железной дороги</w:t>
            </w:r>
          </w:p>
          <w:p w:rsidR="00F46871" w:rsidRPr="00C213A6" w:rsidRDefault="00F46871" w:rsidP="00316BF2">
            <w:pPr>
              <w:jc w:val="both"/>
              <w:rPr>
                <w:sz w:val="24"/>
                <w:szCs w:val="24"/>
              </w:rPr>
            </w:pPr>
            <w:r w:rsidRPr="00C213A6">
              <w:rPr>
                <w:sz w:val="24"/>
                <w:szCs w:val="24"/>
              </w:rPr>
              <w:t>код станции</w:t>
            </w:r>
            <w:r>
              <w:rPr>
                <w:sz w:val="24"/>
                <w:szCs w:val="24"/>
              </w:rPr>
              <w:t>:</w:t>
            </w:r>
            <w:r w:rsidR="00D70D2D">
              <w:rPr>
                <w:sz w:val="24"/>
                <w:szCs w:val="24"/>
              </w:rPr>
              <w:t xml:space="preserve"> 827620 </w:t>
            </w:r>
          </w:p>
          <w:p w:rsidR="00F46871" w:rsidRPr="00C213A6" w:rsidRDefault="00F46871" w:rsidP="00316BF2">
            <w:pPr>
              <w:jc w:val="both"/>
              <w:rPr>
                <w:sz w:val="24"/>
                <w:szCs w:val="24"/>
              </w:rPr>
            </w:pPr>
            <w:r w:rsidRPr="00C213A6">
              <w:rPr>
                <w:sz w:val="24"/>
                <w:szCs w:val="24"/>
              </w:rPr>
              <w:t>получатель</w:t>
            </w:r>
            <w:r>
              <w:rPr>
                <w:sz w:val="24"/>
                <w:szCs w:val="24"/>
              </w:rPr>
              <w:t>: ЗАО «</w:t>
            </w:r>
            <w:proofErr w:type="spellStart"/>
            <w:r>
              <w:rPr>
                <w:sz w:val="24"/>
                <w:szCs w:val="24"/>
              </w:rPr>
              <w:t>Далур</w:t>
            </w:r>
            <w:proofErr w:type="spellEnd"/>
            <w:r w:rsidRPr="00C213A6">
              <w:rPr>
                <w:sz w:val="24"/>
                <w:szCs w:val="24"/>
              </w:rPr>
              <w:t>»</w:t>
            </w:r>
          </w:p>
          <w:p w:rsidR="00D70D2D" w:rsidRPr="00D70D2D" w:rsidRDefault="00F46871" w:rsidP="00316BF2">
            <w:pPr>
              <w:jc w:val="both"/>
              <w:rPr>
                <w:sz w:val="24"/>
                <w:szCs w:val="24"/>
              </w:rPr>
            </w:pPr>
            <w:r w:rsidRPr="00C213A6">
              <w:rPr>
                <w:sz w:val="24"/>
                <w:szCs w:val="24"/>
              </w:rPr>
              <w:t>код получателя</w:t>
            </w:r>
            <w:r>
              <w:rPr>
                <w:sz w:val="24"/>
                <w:szCs w:val="24"/>
              </w:rPr>
              <w:t>:3648</w:t>
            </w:r>
          </w:p>
        </w:tc>
      </w:tr>
    </w:tbl>
    <w:p w:rsidR="00F46871" w:rsidRDefault="00F46871" w:rsidP="00673AE8">
      <w:pPr>
        <w:jc w:val="both"/>
        <w:rPr>
          <w:b/>
          <w:bCs/>
          <w:sz w:val="24"/>
          <w:szCs w:val="24"/>
        </w:rPr>
      </w:pPr>
    </w:p>
    <w:p w:rsidR="00D70D2D" w:rsidRDefault="00D70D2D" w:rsidP="00673AE8">
      <w:pPr>
        <w:jc w:val="both"/>
        <w:rPr>
          <w:b/>
          <w:bCs/>
          <w:sz w:val="24"/>
          <w:szCs w:val="24"/>
        </w:rPr>
      </w:pPr>
    </w:p>
    <w:p w:rsidR="00F46871" w:rsidRDefault="00E2213D" w:rsidP="00673AE8">
      <w:pPr>
        <w:jc w:val="both"/>
        <w:rPr>
          <w:b/>
          <w:bCs/>
          <w:sz w:val="24"/>
          <w:szCs w:val="24"/>
        </w:rPr>
      </w:pPr>
      <w:r w:rsidRPr="00673AE8">
        <w:rPr>
          <w:b/>
          <w:bCs/>
          <w:sz w:val="24"/>
          <w:szCs w:val="24"/>
        </w:rPr>
        <w:t>От Поставщика</w:t>
      </w:r>
      <w:proofErr w:type="gramStart"/>
      <w:r w:rsidR="00F46871">
        <w:rPr>
          <w:b/>
          <w:bCs/>
          <w:sz w:val="24"/>
          <w:szCs w:val="24"/>
        </w:rPr>
        <w:tab/>
      </w:r>
      <w:r w:rsidR="000B09FE">
        <w:rPr>
          <w:b/>
          <w:bCs/>
          <w:sz w:val="24"/>
          <w:szCs w:val="24"/>
        </w:rPr>
        <w:t xml:space="preserve">                                                                     </w:t>
      </w:r>
      <w:r w:rsidR="00707F5D" w:rsidRPr="00673AE8">
        <w:rPr>
          <w:b/>
          <w:bCs/>
          <w:sz w:val="24"/>
          <w:szCs w:val="24"/>
        </w:rPr>
        <w:t>О</w:t>
      </w:r>
      <w:proofErr w:type="gramEnd"/>
      <w:r w:rsidR="00707F5D" w:rsidRPr="00673AE8">
        <w:rPr>
          <w:b/>
          <w:bCs/>
          <w:sz w:val="24"/>
          <w:szCs w:val="24"/>
        </w:rPr>
        <w:t>т Покупателя</w:t>
      </w:r>
    </w:p>
    <w:p w:rsidR="00F46871" w:rsidRPr="00673AE8" w:rsidRDefault="00F46871" w:rsidP="00673AE8">
      <w:pPr>
        <w:jc w:val="both"/>
        <w:rPr>
          <w:b/>
          <w:bCs/>
          <w:sz w:val="24"/>
          <w:szCs w:val="24"/>
        </w:rPr>
      </w:pPr>
    </w:p>
    <w:p w:rsidR="00C35059" w:rsidRDefault="00E2213D" w:rsidP="00673AE8">
      <w:pPr>
        <w:jc w:val="both"/>
        <w:rPr>
          <w:b/>
          <w:bCs/>
          <w:sz w:val="24"/>
          <w:szCs w:val="24"/>
        </w:rPr>
      </w:pPr>
      <w:r w:rsidRPr="00316BF2">
        <w:rPr>
          <w:b/>
          <w:bCs/>
          <w:sz w:val="24"/>
          <w:szCs w:val="24"/>
        </w:rPr>
        <w:t>________________/</w:t>
      </w:r>
      <w:r w:rsidR="0073555B">
        <w:rPr>
          <w:b/>
          <w:sz w:val="22"/>
          <w:szCs w:val="22"/>
        </w:rPr>
        <w:t>___________</w:t>
      </w:r>
      <w:r w:rsidR="000B09FE">
        <w:rPr>
          <w:b/>
          <w:sz w:val="22"/>
          <w:szCs w:val="22"/>
        </w:rPr>
        <w:t xml:space="preserve">/                                          </w:t>
      </w:r>
      <w:r w:rsidRPr="00316BF2">
        <w:rPr>
          <w:b/>
          <w:bCs/>
          <w:sz w:val="24"/>
          <w:szCs w:val="24"/>
        </w:rPr>
        <w:t>/</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bookmarkStart w:id="0" w:name="_GoBack"/>
      <w:r>
        <w:rPr>
          <w:b/>
          <w:bCs/>
          <w:sz w:val="24"/>
          <w:szCs w:val="24"/>
        </w:rPr>
        <w:t xml:space="preserve">М.П.                                                                                    М.П. </w:t>
      </w:r>
      <w:bookmarkEnd w:id="0"/>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5D21" w:rsidRDefault="002B5D21">
      <w:r>
        <w:separator/>
      </w:r>
    </w:p>
  </w:endnote>
  <w:endnote w:type="continuationSeparator" w:id="0">
    <w:p w:rsidR="002B5D21" w:rsidRDefault="002B5D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36360F">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5D21" w:rsidRDefault="002B5D21">
      <w:r>
        <w:separator/>
      </w:r>
    </w:p>
  </w:footnote>
  <w:footnote w:type="continuationSeparator" w:id="0">
    <w:p w:rsidR="002B5D21" w:rsidRDefault="002B5D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9341F1"/>
    <w:rsid w:val="00045471"/>
    <w:rsid w:val="00060E23"/>
    <w:rsid w:val="00066AB1"/>
    <w:rsid w:val="000706B2"/>
    <w:rsid w:val="00081D5B"/>
    <w:rsid w:val="000915EB"/>
    <w:rsid w:val="0009457E"/>
    <w:rsid w:val="00096D95"/>
    <w:rsid w:val="000A0ED4"/>
    <w:rsid w:val="000A7A30"/>
    <w:rsid w:val="000B09FE"/>
    <w:rsid w:val="000B3763"/>
    <w:rsid w:val="000B5357"/>
    <w:rsid w:val="000B5B0C"/>
    <w:rsid w:val="000E469B"/>
    <w:rsid w:val="000F158E"/>
    <w:rsid w:val="000F645F"/>
    <w:rsid w:val="00100792"/>
    <w:rsid w:val="001151E1"/>
    <w:rsid w:val="00125CEE"/>
    <w:rsid w:val="00126A93"/>
    <w:rsid w:val="00126ABE"/>
    <w:rsid w:val="00127131"/>
    <w:rsid w:val="00132C8F"/>
    <w:rsid w:val="00133265"/>
    <w:rsid w:val="00140FCD"/>
    <w:rsid w:val="00141404"/>
    <w:rsid w:val="00143CA0"/>
    <w:rsid w:val="00157A14"/>
    <w:rsid w:val="00164626"/>
    <w:rsid w:val="00171B6F"/>
    <w:rsid w:val="00172A61"/>
    <w:rsid w:val="0019062D"/>
    <w:rsid w:val="00196284"/>
    <w:rsid w:val="001A0B46"/>
    <w:rsid w:val="001A0CC0"/>
    <w:rsid w:val="00200FED"/>
    <w:rsid w:val="002036CB"/>
    <w:rsid w:val="00203810"/>
    <w:rsid w:val="0020644C"/>
    <w:rsid w:val="00230990"/>
    <w:rsid w:val="00230C1E"/>
    <w:rsid w:val="00232733"/>
    <w:rsid w:val="002616B8"/>
    <w:rsid w:val="00273FAE"/>
    <w:rsid w:val="0027747B"/>
    <w:rsid w:val="00285F83"/>
    <w:rsid w:val="00287EA7"/>
    <w:rsid w:val="002B5D21"/>
    <w:rsid w:val="002C12F7"/>
    <w:rsid w:val="002C7570"/>
    <w:rsid w:val="002C7D93"/>
    <w:rsid w:val="002D30F5"/>
    <w:rsid w:val="002E05C3"/>
    <w:rsid w:val="002F2DEC"/>
    <w:rsid w:val="00316BF2"/>
    <w:rsid w:val="00322E13"/>
    <w:rsid w:val="00332A22"/>
    <w:rsid w:val="00345E4F"/>
    <w:rsid w:val="00363055"/>
    <w:rsid w:val="0036360F"/>
    <w:rsid w:val="0037018F"/>
    <w:rsid w:val="003745FF"/>
    <w:rsid w:val="003904C2"/>
    <w:rsid w:val="003B17F0"/>
    <w:rsid w:val="003C4355"/>
    <w:rsid w:val="003D610E"/>
    <w:rsid w:val="003E3ED6"/>
    <w:rsid w:val="00402317"/>
    <w:rsid w:val="0040455B"/>
    <w:rsid w:val="0041316B"/>
    <w:rsid w:val="00414C53"/>
    <w:rsid w:val="00415B7E"/>
    <w:rsid w:val="00417051"/>
    <w:rsid w:val="004413B1"/>
    <w:rsid w:val="004543D2"/>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81D5F"/>
    <w:rsid w:val="00586AB9"/>
    <w:rsid w:val="00596798"/>
    <w:rsid w:val="005B776F"/>
    <w:rsid w:val="005C0A90"/>
    <w:rsid w:val="005E24D4"/>
    <w:rsid w:val="00615083"/>
    <w:rsid w:val="00620D13"/>
    <w:rsid w:val="00641368"/>
    <w:rsid w:val="00647A7C"/>
    <w:rsid w:val="00653C01"/>
    <w:rsid w:val="00664B8C"/>
    <w:rsid w:val="00667FAD"/>
    <w:rsid w:val="00673AE8"/>
    <w:rsid w:val="006C3330"/>
    <w:rsid w:val="006D0580"/>
    <w:rsid w:val="006F01B8"/>
    <w:rsid w:val="007016D4"/>
    <w:rsid w:val="00707F5D"/>
    <w:rsid w:val="00715EF7"/>
    <w:rsid w:val="0073555B"/>
    <w:rsid w:val="0076031A"/>
    <w:rsid w:val="00765BE2"/>
    <w:rsid w:val="007720AC"/>
    <w:rsid w:val="007A6F01"/>
    <w:rsid w:val="007C0AA2"/>
    <w:rsid w:val="007D5CED"/>
    <w:rsid w:val="00802EAF"/>
    <w:rsid w:val="008077A3"/>
    <w:rsid w:val="008176E2"/>
    <w:rsid w:val="00842ADE"/>
    <w:rsid w:val="00847A2C"/>
    <w:rsid w:val="00876B83"/>
    <w:rsid w:val="00880870"/>
    <w:rsid w:val="00883C19"/>
    <w:rsid w:val="00886ADA"/>
    <w:rsid w:val="008A36F0"/>
    <w:rsid w:val="008D0F7E"/>
    <w:rsid w:val="008D3185"/>
    <w:rsid w:val="008D31BA"/>
    <w:rsid w:val="008E6004"/>
    <w:rsid w:val="0090252F"/>
    <w:rsid w:val="00910175"/>
    <w:rsid w:val="00911417"/>
    <w:rsid w:val="00920732"/>
    <w:rsid w:val="009341F1"/>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27691"/>
    <w:rsid w:val="00A5076C"/>
    <w:rsid w:val="00A6099D"/>
    <w:rsid w:val="00A732C2"/>
    <w:rsid w:val="00A75272"/>
    <w:rsid w:val="00A8449D"/>
    <w:rsid w:val="00A867AB"/>
    <w:rsid w:val="00A91487"/>
    <w:rsid w:val="00A94DC6"/>
    <w:rsid w:val="00AC2A31"/>
    <w:rsid w:val="00AD5CED"/>
    <w:rsid w:val="00AE5B72"/>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748"/>
    <w:rsid w:val="00BC7FA0"/>
    <w:rsid w:val="00BD285D"/>
    <w:rsid w:val="00BF3795"/>
    <w:rsid w:val="00C06505"/>
    <w:rsid w:val="00C138AF"/>
    <w:rsid w:val="00C204CC"/>
    <w:rsid w:val="00C213A6"/>
    <w:rsid w:val="00C24B63"/>
    <w:rsid w:val="00C35059"/>
    <w:rsid w:val="00C44421"/>
    <w:rsid w:val="00C445B8"/>
    <w:rsid w:val="00C4494E"/>
    <w:rsid w:val="00C607D2"/>
    <w:rsid w:val="00C67131"/>
    <w:rsid w:val="00C937B9"/>
    <w:rsid w:val="00C954A3"/>
    <w:rsid w:val="00CA3B93"/>
    <w:rsid w:val="00CA7B48"/>
    <w:rsid w:val="00CB5910"/>
    <w:rsid w:val="00CE6AE5"/>
    <w:rsid w:val="00D27793"/>
    <w:rsid w:val="00D450F1"/>
    <w:rsid w:val="00D50F21"/>
    <w:rsid w:val="00D54114"/>
    <w:rsid w:val="00D70D2D"/>
    <w:rsid w:val="00D74492"/>
    <w:rsid w:val="00D9208F"/>
    <w:rsid w:val="00D96DA3"/>
    <w:rsid w:val="00DA01E0"/>
    <w:rsid w:val="00DB046D"/>
    <w:rsid w:val="00DB53C4"/>
    <w:rsid w:val="00DC2E39"/>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8521C"/>
    <w:rsid w:val="00E90775"/>
    <w:rsid w:val="00EB0420"/>
    <w:rsid w:val="00EC3E9C"/>
    <w:rsid w:val="00ED038F"/>
    <w:rsid w:val="00EF68F8"/>
    <w:rsid w:val="00F150A0"/>
    <w:rsid w:val="00F15E7B"/>
    <w:rsid w:val="00F32911"/>
    <w:rsid w:val="00F46871"/>
    <w:rsid w:val="00F52E5E"/>
    <w:rsid w:val="00F54D40"/>
    <w:rsid w:val="00F55436"/>
    <w:rsid w:val="00F66B1B"/>
    <w:rsid w:val="00F8232C"/>
    <w:rsid w:val="00F83846"/>
    <w:rsid w:val="00F90D8F"/>
    <w:rsid w:val="00F92173"/>
    <w:rsid w:val="00F95F93"/>
    <w:rsid w:val="00FC76E6"/>
    <w:rsid w:val="00FD57C8"/>
    <w:rsid w:val="00FE060B"/>
    <w:rsid w:val="00FE74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ligalov\&#1056;&#1072;&#1073;&#1086;&#1095;&#1080;&#1081;%20&#1089;&#1090;&#1086;&#1083;\&#1096;&#1072;&#1073;&#1083;&#1086;&#1085;%20&#1076;&#1086;&#1075;&#1086;&#1074;&#1086;&#1088;&#1072;%20&#1087;&#1086;&#1089;&#1090;&#1072;&#1074;&#1082;&#1080;%20&#1058;&#1052;&#1062;\&#1044;&#1086;&#1075;&#1086;&#1074;&#1086;&#1088;_&#1087;&#1086;&#1089;&#1090;&#1072;&#1074;&#1082;&#1080;_&#1089;&#1087;&#1083;&#1080;&#1090;-&#1089;&#1080;&#1089;&#1090;&#1077;&#1084;.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Договор_поставки_сплит-систем.dotx</Template>
  <TotalTime>4</TotalTime>
  <Pages>4</Pages>
  <Words>2390</Words>
  <Characters>13629</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15988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 </dc:creator>
  <cp:keywords/>
  <cp:lastModifiedBy>Кушманов С.А.</cp:lastModifiedBy>
  <cp:revision>4</cp:revision>
  <cp:lastPrinted>2011-06-16T12:44:00Z</cp:lastPrinted>
  <dcterms:created xsi:type="dcterms:W3CDTF">2011-09-08T07:47:00Z</dcterms:created>
  <dcterms:modified xsi:type="dcterms:W3CDTF">2011-09-21T03:44:00Z</dcterms:modified>
</cp:coreProperties>
</file>