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7652" w:rsidRPr="000E10F7" w:rsidRDefault="00347652" w:rsidP="003C3159">
      <w:pPr>
        <w:ind w:left="6096"/>
        <w:jc w:val="right"/>
        <w:rPr>
          <w:rFonts w:ascii="Times New Roman" w:hAnsi="Times New Roman" w:cs="Times New Roman"/>
          <w:sz w:val="28"/>
          <w:szCs w:val="28"/>
        </w:rPr>
      </w:pPr>
      <w:r w:rsidRPr="000E10F7">
        <w:rPr>
          <w:rFonts w:ascii="Times New Roman" w:hAnsi="Times New Roman" w:cs="Times New Roman"/>
          <w:sz w:val="28"/>
          <w:szCs w:val="28"/>
        </w:rPr>
        <w:t>Приложение №8 к Документации о</w:t>
      </w:r>
      <w:r w:rsidR="003C3159" w:rsidRPr="000E10F7">
        <w:rPr>
          <w:rFonts w:ascii="Times New Roman" w:hAnsi="Times New Roman" w:cs="Times New Roman"/>
          <w:sz w:val="28"/>
          <w:szCs w:val="28"/>
        </w:rPr>
        <w:t xml:space="preserve"> проведении</w:t>
      </w:r>
      <w:r w:rsidRPr="000E10F7">
        <w:rPr>
          <w:rFonts w:ascii="Times New Roman" w:hAnsi="Times New Roman" w:cs="Times New Roman"/>
          <w:sz w:val="28"/>
          <w:szCs w:val="28"/>
        </w:rPr>
        <w:t xml:space="preserve"> аукцион</w:t>
      </w:r>
      <w:r w:rsidR="003C3159" w:rsidRPr="000E10F7">
        <w:rPr>
          <w:rFonts w:ascii="Times New Roman" w:hAnsi="Times New Roman" w:cs="Times New Roman"/>
          <w:sz w:val="28"/>
          <w:szCs w:val="28"/>
        </w:rPr>
        <w:t>а на понижение</w:t>
      </w:r>
    </w:p>
    <w:tbl>
      <w:tblPr>
        <w:tblW w:w="9938" w:type="dxa"/>
        <w:tblLook w:val="04A0" w:firstRow="1" w:lastRow="0" w:firstColumn="1" w:lastColumn="0" w:noHBand="0" w:noVBand="1"/>
      </w:tblPr>
      <w:tblGrid>
        <w:gridCol w:w="560"/>
        <w:gridCol w:w="1992"/>
        <w:gridCol w:w="1701"/>
        <w:gridCol w:w="2268"/>
        <w:gridCol w:w="1960"/>
        <w:gridCol w:w="1446"/>
        <w:gridCol w:w="11"/>
      </w:tblGrid>
      <w:tr w:rsidR="003D1549" w:rsidRPr="003D1549" w:rsidTr="003D1549">
        <w:trPr>
          <w:trHeight w:val="630"/>
        </w:trPr>
        <w:tc>
          <w:tcPr>
            <w:tcW w:w="993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D1549" w:rsidRPr="003D1549" w:rsidRDefault="003D1549" w:rsidP="003D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График снижения цены</w:t>
            </w:r>
          </w:p>
        </w:tc>
      </w:tr>
      <w:tr w:rsidR="003D1549" w:rsidRPr="003D1549" w:rsidTr="003D1549">
        <w:trPr>
          <w:gridAfter w:val="1"/>
          <w:wAfter w:w="11" w:type="dxa"/>
          <w:trHeight w:val="9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549" w:rsidRPr="003D1549" w:rsidRDefault="003D1549" w:rsidP="003D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549" w:rsidRPr="003D1549" w:rsidRDefault="003D1549" w:rsidP="003D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549" w:rsidRPr="003D1549" w:rsidRDefault="003D1549" w:rsidP="003D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 понижения, руб.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549" w:rsidRPr="003D1549" w:rsidRDefault="003D1549" w:rsidP="003D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 с учётом понижения, руб.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549" w:rsidRPr="003D1549" w:rsidRDefault="003D1549" w:rsidP="003D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549" w:rsidRPr="003D1549" w:rsidRDefault="003D1549" w:rsidP="003D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Время понижения цены</w:t>
            </w:r>
          </w:p>
        </w:tc>
      </w:tr>
      <w:tr w:rsidR="003D1549" w:rsidRPr="003D1549" w:rsidTr="003D1549">
        <w:trPr>
          <w:gridAfter w:val="1"/>
          <w:wAfter w:w="1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549" w:rsidRPr="003D1549" w:rsidRDefault="003D1549" w:rsidP="003D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549" w:rsidRPr="003D1549" w:rsidRDefault="003D1549" w:rsidP="003D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549" w:rsidRPr="003D1549" w:rsidRDefault="003D1549" w:rsidP="003D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549" w:rsidRPr="003D1549" w:rsidRDefault="003D1549" w:rsidP="003D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549" w:rsidRPr="003D1549" w:rsidRDefault="003D1549" w:rsidP="003D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549" w:rsidRPr="003D1549" w:rsidRDefault="003D1549" w:rsidP="003D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3D1549" w:rsidRPr="003D1549" w:rsidTr="003D1549">
        <w:trPr>
          <w:gridAfter w:val="1"/>
          <w:wAfter w:w="1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549" w:rsidRPr="003D1549" w:rsidRDefault="003D1549" w:rsidP="003D1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549" w:rsidRPr="003D1549" w:rsidRDefault="003D1549" w:rsidP="003D1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цена аукциона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549" w:rsidRPr="003D1549" w:rsidRDefault="003D1549" w:rsidP="003D1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549" w:rsidRPr="003D1549" w:rsidRDefault="003D1549" w:rsidP="003D15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1 325 052 766,00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549" w:rsidRPr="00BE3162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31</w:t>
            </w:r>
            <w:r w:rsidR="003D1549"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03</w:t>
            </w:r>
            <w:r w:rsidR="003D1549"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549" w:rsidRPr="003D1549" w:rsidRDefault="003D1549" w:rsidP="003D15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14:00</w:t>
            </w:r>
          </w:p>
        </w:tc>
      </w:tr>
      <w:tr w:rsidR="00BE3162" w:rsidRPr="003D1549" w:rsidTr="000F27EE">
        <w:trPr>
          <w:gridAfter w:val="1"/>
          <w:wAfter w:w="1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56 057 588,30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1 268 995 177,70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3162" w:rsidRDefault="00BE3162" w:rsidP="00BE3162">
            <w:pPr>
              <w:spacing w:after="0" w:line="240" w:lineRule="auto"/>
              <w:jc w:val="right"/>
            </w:pP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31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03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14:10</w:t>
            </w:r>
          </w:p>
        </w:tc>
      </w:tr>
      <w:tr w:rsidR="00BE3162" w:rsidRPr="003D1549" w:rsidTr="000F27EE">
        <w:trPr>
          <w:gridAfter w:val="1"/>
          <w:wAfter w:w="1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56 057 588,30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1 212 937 589,40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3162" w:rsidRDefault="00BE3162" w:rsidP="00BE3162">
            <w:pPr>
              <w:spacing w:after="0" w:line="240" w:lineRule="auto"/>
              <w:jc w:val="right"/>
            </w:pP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31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03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14:20</w:t>
            </w:r>
          </w:p>
        </w:tc>
      </w:tr>
      <w:tr w:rsidR="00BE3162" w:rsidRPr="003D1549" w:rsidTr="000F27EE">
        <w:trPr>
          <w:gridAfter w:val="1"/>
          <w:wAfter w:w="1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56 057 588,30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1 156 880 001,10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3162" w:rsidRDefault="00BE3162" w:rsidP="00BE3162">
            <w:pPr>
              <w:spacing w:after="0" w:line="240" w:lineRule="auto"/>
              <w:jc w:val="right"/>
            </w:pP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31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03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14:30</w:t>
            </w:r>
          </w:p>
        </w:tc>
      </w:tr>
      <w:tr w:rsidR="00BE3162" w:rsidRPr="003D1549" w:rsidTr="000F27EE">
        <w:trPr>
          <w:gridAfter w:val="1"/>
          <w:wAfter w:w="1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56 057 588,30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1 100 822 412,80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3162" w:rsidRDefault="00BE3162" w:rsidP="00BE3162">
            <w:pPr>
              <w:spacing w:after="0" w:line="240" w:lineRule="auto"/>
              <w:jc w:val="right"/>
            </w:pP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31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03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14:40</w:t>
            </w:r>
          </w:p>
        </w:tc>
      </w:tr>
      <w:tr w:rsidR="00BE3162" w:rsidRPr="003D1549" w:rsidTr="000F27EE">
        <w:trPr>
          <w:gridAfter w:val="1"/>
          <w:wAfter w:w="1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56 057 588,30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1 044 764 824,50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3162" w:rsidRDefault="00BE3162" w:rsidP="00BE3162">
            <w:pPr>
              <w:spacing w:after="0" w:line="240" w:lineRule="auto"/>
              <w:jc w:val="right"/>
            </w:pP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31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03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14:50</w:t>
            </w:r>
          </w:p>
        </w:tc>
      </w:tr>
      <w:tr w:rsidR="00BE3162" w:rsidRPr="003D1549" w:rsidTr="000F27EE">
        <w:trPr>
          <w:gridAfter w:val="1"/>
          <w:wAfter w:w="1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56 057 588,30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988 707 236,20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3162" w:rsidRDefault="00BE3162" w:rsidP="00BE3162">
            <w:pPr>
              <w:spacing w:after="0" w:line="240" w:lineRule="auto"/>
              <w:jc w:val="right"/>
            </w:pP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31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03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bookmarkStart w:id="0" w:name="_GoBack"/>
            <w:bookmarkEnd w:id="0"/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15:00</w:t>
            </w:r>
          </w:p>
        </w:tc>
      </w:tr>
      <w:tr w:rsidR="00BE3162" w:rsidRPr="003D1549" w:rsidTr="000F27EE">
        <w:trPr>
          <w:gridAfter w:val="1"/>
          <w:wAfter w:w="1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56 057 588,30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932 649 647,90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3162" w:rsidRDefault="00BE3162" w:rsidP="00BE3162">
            <w:pPr>
              <w:spacing w:after="0" w:line="240" w:lineRule="auto"/>
              <w:jc w:val="right"/>
            </w:pP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31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03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15:10</w:t>
            </w:r>
          </w:p>
        </w:tc>
      </w:tr>
      <w:tr w:rsidR="00BE3162" w:rsidRPr="003D1549" w:rsidTr="000F27EE">
        <w:trPr>
          <w:gridAfter w:val="1"/>
          <w:wAfter w:w="1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56 057 588,30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876 592 059,60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3162" w:rsidRDefault="00BE3162" w:rsidP="00BE3162">
            <w:pPr>
              <w:spacing w:after="0" w:line="240" w:lineRule="auto"/>
              <w:jc w:val="right"/>
            </w:pP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31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03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15:20</w:t>
            </w:r>
          </w:p>
        </w:tc>
      </w:tr>
      <w:tr w:rsidR="00BE3162" w:rsidRPr="003D1549" w:rsidTr="000F27EE">
        <w:trPr>
          <w:gridAfter w:val="1"/>
          <w:wAfter w:w="1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56 057 588,30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820 534 471,30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3162" w:rsidRDefault="00BE3162" w:rsidP="00BE3162">
            <w:pPr>
              <w:spacing w:after="0" w:line="240" w:lineRule="auto"/>
              <w:jc w:val="right"/>
            </w:pP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31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03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15:30</w:t>
            </w:r>
          </w:p>
        </w:tc>
      </w:tr>
      <w:tr w:rsidR="00BE3162" w:rsidRPr="003D1549" w:rsidTr="000F27EE">
        <w:trPr>
          <w:gridAfter w:val="1"/>
          <w:wAfter w:w="1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56 057 588,30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764 476 883,00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3162" w:rsidRDefault="00BE3162" w:rsidP="00BE3162">
            <w:pPr>
              <w:spacing w:after="0" w:line="240" w:lineRule="auto"/>
              <w:jc w:val="right"/>
            </w:pP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31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03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15:40</w:t>
            </w:r>
          </w:p>
        </w:tc>
      </w:tr>
      <w:tr w:rsidR="00BE3162" w:rsidRPr="003D1549" w:rsidTr="000F27EE">
        <w:trPr>
          <w:gridAfter w:val="1"/>
          <w:wAfter w:w="1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56 057 588,30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708 419 294,70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3162" w:rsidRDefault="00BE3162" w:rsidP="00BE3162">
            <w:pPr>
              <w:spacing w:after="0" w:line="240" w:lineRule="auto"/>
              <w:jc w:val="right"/>
            </w:pP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31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03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15:50</w:t>
            </w:r>
          </w:p>
        </w:tc>
      </w:tr>
      <w:tr w:rsidR="00BE3162" w:rsidRPr="003D1549" w:rsidTr="000F27EE">
        <w:trPr>
          <w:gridAfter w:val="1"/>
          <w:wAfter w:w="1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56 057 588,30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652 361 706,40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3162" w:rsidRDefault="00BE3162" w:rsidP="00BE3162">
            <w:pPr>
              <w:spacing w:after="0" w:line="240" w:lineRule="auto"/>
              <w:jc w:val="right"/>
            </w:pP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31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03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16:00</w:t>
            </w:r>
          </w:p>
        </w:tc>
      </w:tr>
      <w:tr w:rsidR="00BE3162" w:rsidRPr="003D1549" w:rsidTr="000F27EE">
        <w:trPr>
          <w:gridAfter w:val="1"/>
          <w:wAfter w:w="1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56 057 588,30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596 304 118,10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3162" w:rsidRDefault="00BE3162" w:rsidP="00BE3162">
            <w:pPr>
              <w:spacing w:after="0" w:line="240" w:lineRule="auto"/>
              <w:jc w:val="right"/>
            </w:pP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31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03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16:10</w:t>
            </w:r>
          </w:p>
        </w:tc>
      </w:tr>
      <w:tr w:rsidR="00BE3162" w:rsidRPr="003D1549" w:rsidTr="000F27EE">
        <w:trPr>
          <w:gridAfter w:val="1"/>
          <w:wAfter w:w="1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56 057 588,30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540 246 529,80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3162" w:rsidRDefault="00BE3162" w:rsidP="00BE3162">
            <w:pPr>
              <w:spacing w:after="0" w:line="240" w:lineRule="auto"/>
              <w:jc w:val="right"/>
            </w:pP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31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03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16:20</w:t>
            </w:r>
          </w:p>
        </w:tc>
      </w:tr>
      <w:tr w:rsidR="00BE3162" w:rsidRPr="003D1549" w:rsidTr="000F27EE">
        <w:trPr>
          <w:gridAfter w:val="1"/>
          <w:wAfter w:w="1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56 057 588,30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484 188 941,50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3162" w:rsidRDefault="00BE3162" w:rsidP="00BE3162">
            <w:pPr>
              <w:spacing w:after="0" w:line="240" w:lineRule="auto"/>
              <w:jc w:val="right"/>
            </w:pP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31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03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16:30</w:t>
            </w:r>
          </w:p>
        </w:tc>
      </w:tr>
      <w:tr w:rsidR="00BE3162" w:rsidRPr="003D1549" w:rsidTr="000F27EE">
        <w:trPr>
          <w:gridAfter w:val="1"/>
          <w:wAfter w:w="1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56 057 588,30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428 131 353,20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3162" w:rsidRDefault="00BE3162" w:rsidP="00BE3162">
            <w:pPr>
              <w:spacing w:after="0" w:line="240" w:lineRule="auto"/>
              <w:jc w:val="right"/>
            </w:pP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31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03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16:40</w:t>
            </w:r>
          </w:p>
        </w:tc>
      </w:tr>
      <w:tr w:rsidR="00BE3162" w:rsidRPr="003D1549" w:rsidTr="000F27EE">
        <w:trPr>
          <w:gridAfter w:val="1"/>
          <w:wAfter w:w="1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56 057 588,30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372 073 764,90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3162" w:rsidRDefault="00BE3162" w:rsidP="00BE3162">
            <w:pPr>
              <w:spacing w:after="0" w:line="240" w:lineRule="auto"/>
              <w:jc w:val="right"/>
            </w:pP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31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03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16:50</w:t>
            </w:r>
          </w:p>
        </w:tc>
      </w:tr>
      <w:tr w:rsidR="00BE3162" w:rsidRPr="003D1549" w:rsidTr="000F27EE">
        <w:trPr>
          <w:gridAfter w:val="1"/>
          <w:wAfter w:w="1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56 057 588,30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316 016 176,60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3162" w:rsidRDefault="00BE3162" w:rsidP="00BE3162">
            <w:pPr>
              <w:spacing w:after="0" w:line="240" w:lineRule="auto"/>
              <w:jc w:val="right"/>
            </w:pP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31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03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17:00</w:t>
            </w:r>
          </w:p>
        </w:tc>
      </w:tr>
      <w:tr w:rsidR="00BE3162" w:rsidRPr="003D1549" w:rsidTr="000F27EE">
        <w:trPr>
          <w:gridAfter w:val="1"/>
          <w:wAfter w:w="1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56 057 588,30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259 958 588,30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3162" w:rsidRDefault="00BE3162" w:rsidP="00BE3162">
            <w:pPr>
              <w:spacing w:after="0" w:line="240" w:lineRule="auto"/>
              <w:jc w:val="right"/>
            </w:pP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31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03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17:10</w:t>
            </w:r>
          </w:p>
        </w:tc>
      </w:tr>
      <w:tr w:rsidR="00BE3162" w:rsidRPr="003D1549" w:rsidTr="000F27EE">
        <w:trPr>
          <w:gridAfter w:val="1"/>
          <w:wAfter w:w="1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56 057 588,30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203 901 000,00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3162" w:rsidRDefault="00BE3162" w:rsidP="00BE3162">
            <w:pPr>
              <w:spacing w:after="0" w:line="240" w:lineRule="auto"/>
              <w:jc w:val="right"/>
            </w:pP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31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03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</w:t>
            </w:r>
            <w:r w:rsidRPr="009D5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162" w:rsidRPr="003D1549" w:rsidRDefault="00BE3162" w:rsidP="00BE31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17:20</w:t>
            </w:r>
          </w:p>
        </w:tc>
      </w:tr>
      <w:tr w:rsidR="003D1549" w:rsidRPr="003D1549" w:rsidTr="003D1549">
        <w:trPr>
          <w:gridAfter w:val="1"/>
          <w:wAfter w:w="1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549" w:rsidRPr="003D1549" w:rsidRDefault="003D1549" w:rsidP="003D1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549" w:rsidRPr="003D1549" w:rsidRDefault="003D1549" w:rsidP="003D15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Цена отсечения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549" w:rsidRPr="003D1549" w:rsidRDefault="003D1549" w:rsidP="003D15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549" w:rsidRPr="003D1549" w:rsidRDefault="003D1549" w:rsidP="003D15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203 901 000,00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549" w:rsidRPr="003D1549" w:rsidRDefault="003D1549" w:rsidP="003D1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549" w:rsidRPr="003D1549" w:rsidRDefault="003D1549" w:rsidP="003D15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15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5F64FE" w:rsidRPr="000E10F7" w:rsidRDefault="005F64FE" w:rsidP="00125A45">
      <w:pPr>
        <w:ind w:left="142"/>
        <w:rPr>
          <w:sz w:val="28"/>
          <w:szCs w:val="28"/>
        </w:rPr>
      </w:pPr>
    </w:p>
    <w:sectPr w:rsidR="005F64FE" w:rsidRPr="000E10F7" w:rsidSect="00125A4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A45"/>
    <w:rsid w:val="000857D4"/>
    <w:rsid w:val="000E10F7"/>
    <w:rsid w:val="00125A45"/>
    <w:rsid w:val="002F4DD3"/>
    <w:rsid w:val="00347652"/>
    <w:rsid w:val="003C3159"/>
    <w:rsid w:val="003D1549"/>
    <w:rsid w:val="00404DED"/>
    <w:rsid w:val="005F64FE"/>
    <w:rsid w:val="006015A7"/>
    <w:rsid w:val="00B21067"/>
    <w:rsid w:val="00BE3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638B5"/>
  <w15:chartTrackingRefBased/>
  <w15:docId w15:val="{07AB25EF-8786-4DEE-8710-0F36B9F99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31705BCB</Template>
  <TotalTime>8</TotalTime>
  <Pages>1</Pages>
  <Words>236</Words>
  <Characters>1348</Characters>
  <Application>Microsoft Office Word</Application>
  <DocSecurity>0</DocSecurity>
  <Lines>11</Lines>
  <Paragraphs>3</Paragraphs>
  <ScaleCrop>false</ScaleCrop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Селезнев Алексей Васильевич</dc:creator>
  <cp:keywords/>
  <dc:description/>
  <cp:lastModifiedBy>Селезнев Алексей Васильевич</cp:lastModifiedBy>
  <cp:revision>11</cp:revision>
  <dcterms:created xsi:type="dcterms:W3CDTF">2018-03-02T09:57:00Z</dcterms:created>
  <dcterms:modified xsi:type="dcterms:W3CDTF">2020-02-05T10:32:00Z</dcterms:modified>
</cp:coreProperties>
</file>